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9DAA9A" w14:textId="5340581B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C2956" w:rsidRPr="006C2956">
        <w:rPr>
          <w:rFonts w:ascii="Tahoma" w:hAnsi="Tahoma" w:cs="Tahoma"/>
          <w:bCs/>
          <w:sz w:val="20"/>
        </w:rPr>
        <w:t>NZ-26-2024-63-D-P-E</w:t>
      </w:r>
    </w:p>
    <w:p w14:paraId="13A6AE37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7C762667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BAC46FC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B2C1E4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6692060B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6CAC7F5F" w14:textId="77777777" w:rsidR="000D4867" w:rsidRDefault="000D4867" w:rsidP="00E011F6">
      <w:pPr>
        <w:spacing w:line="120" w:lineRule="atLeast"/>
        <w:jc w:val="right"/>
        <w:rPr>
          <w:rFonts w:ascii="Tahoma" w:hAnsi="Tahoma" w:cs="Tahoma"/>
          <w:sz w:val="18"/>
        </w:rPr>
      </w:pPr>
    </w:p>
    <w:p w14:paraId="309F444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90BB08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0814A73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B11D1D9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75AC7B40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501309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9B147A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311699D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B180A6B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745491B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6B683549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17D116C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B628683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DCF235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2E8C5D1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9DCC91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061B9A5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6BFC3E9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6FAEC6B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4CA78E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4EC4AE87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6A6856DE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3FD97D15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15A060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4AF627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1760FA3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E6D114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393C110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06623B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79750C1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A5D4AF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081278C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47B0D60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660F423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26C7E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7451B0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412B97F7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4071BB31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627262F" w14:textId="779BE84B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C2956" w:rsidRPr="006C2956">
        <w:rPr>
          <w:rFonts w:ascii="Tahoma" w:hAnsi="Tahoma" w:cs="Tahoma"/>
          <w:b/>
          <w:bCs/>
          <w:sz w:val="18"/>
        </w:rPr>
        <w:t xml:space="preserve">Dostawy artykułów medycznych i odczynników wraz z dzierżawą analizatora do oznaczania hemoglobiny </w:t>
      </w:r>
      <w:proofErr w:type="spellStart"/>
      <w:r w:rsidR="006C2956" w:rsidRPr="006C2956">
        <w:rPr>
          <w:rFonts w:ascii="Tahoma" w:hAnsi="Tahoma" w:cs="Tahoma"/>
          <w:b/>
          <w:bCs/>
          <w:sz w:val="18"/>
        </w:rPr>
        <w:t>glikowanej</w:t>
      </w:r>
      <w:proofErr w:type="spellEnd"/>
      <w:r w:rsidR="006C2956" w:rsidRPr="006C2956">
        <w:rPr>
          <w:rFonts w:ascii="Tahoma" w:hAnsi="Tahoma" w:cs="Tahoma"/>
          <w:b/>
          <w:bCs/>
          <w:sz w:val="18"/>
        </w:rPr>
        <w:t xml:space="preserve"> ujęte w 7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06F0BBAF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5C5CDD8C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6F87A1B4" w14:textId="75E52130" w:rsidR="00741AC8" w:rsidRPr="006E0C0D" w:rsidRDefault="000D4867" w:rsidP="006E0C0D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415369EE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3813ACE6" w14:textId="168C03C8" w:rsidR="000D4867" w:rsidRPr="00EF7DB7" w:rsidRDefault="000D4867" w:rsidP="000D4867">
      <w:pPr>
        <w:pStyle w:val="Nagwek4"/>
        <w:spacing w:line="480" w:lineRule="auto"/>
        <w:rPr>
          <w:rFonts w:ascii="Georgia" w:hAnsi="Georgia"/>
        </w:rPr>
      </w:pPr>
      <w:r w:rsidRPr="00EF7DB7">
        <w:rPr>
          <w:rFonts w:ascii="Georgia" w:hAnsi="Georgia"/>
        </w:rPr>
        <w:t xml:space="preserve">Zadanie nr 1: </w:t>
      </w:r>
      <w:r w:rsidR="00EF7DB7">
        <w:rPr>
          <w:rFonts w:ascii="Georgia" w:hAnsi="Georgia"/>
        </w:rPr>
        <w:t>O</w:t>
      </w:r>
      <w:r w:rsidR="00EF7DB7" w:rsidRPr="00EF7DB7">
        <w:rPr>
          <w:rFonts w:ascii="Georgia" w:hAnsi="Georgia"/>
        </w:rPr>
        <w:t>dczynni</w:t>
      </w:r>
      <w:r w:rsidR="00EF7DB7">
        <w:rPr>
          <w:rFonts w:ascii="Georgia" w:hAnsi="Georgia"/>
        </w:rPr>
        <w:t>ki</w:t>
      </w:r>
      <w:r w:rsidR="00EF7DB7" w:rsidRPr="00EF7DB7">
        <w:rPr>
          <w:rFonts w:ascii="Georgia" w:hAnsi="Georgia"/>
        </w:rPr>
        <w:t>, kontrol</w:t>
      </w:r>
      <w:r w:rsidR="00EF7DB7">
        <w:rPr>
          <w:rFonts w:ascii="Georgia" w:hAnsi="Georgia"/>
        </w:rPr>
        <w:t>e</w:t>
      </w:r>
      <w:r w:rsidR="00EF7DB7" w:rsidRPr="00EF7DB7">
        <w:rPr>
          <w:rFonts w:ascii="Georgia" w:hAnsi="Georgia"/>
        </w:rPr>
        <w:t>, kalibrat</w:t>
      </w:r>
      <w:r w:rsidR="00EF7DB7">
        <w:rPr>
          <w:rFonts w:ascii="Georgia" w:hAnsi="Georgia"/>
        </w:rPr>
        <w:t>ory</w:t>
      </w:r>
      <w:r w:rsidR="00EF7DB7" w:rsidRPr="00EF7DB7">
        <w:rPr>
          <w:rFonts w:ascii="Georgia" w:hAnsi="Georgia"/>
        </w:rPr>
        <w:t xml:space="preserve"> oraz dzierżawa analizatora do oznaczania hemoglobiny </w:t>
      </w:r>
      <w:proofErr w:type="spellStart"/>
      <w:r w:rsidR="00EF7DB7" w:rsidRPr="00EF7DB7">
        <w:rPr>
          <w:rFonts w:ascii="Georgia" w:hAnsi="Georgia"/>
        </w:rPr>
        <w:t>glikowanej</w:t>
      </w:r>
      <w:proofErr w:type="spellEnd"/>
    </w:p>
    <w:p w14:paraId="394537FE" w14:textId="12DF9618" w:rsidR="0034010F" w:rsidRPr="00091EF0" w:rsidRDefault="0034010F" w:rsidP="0034010F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</w:t>
      </w:r>
      <w:r w:rsidR="00EF7DB7" w:rsidRPr="00091EF0">
        <w:rPr>
          <w:rFonts w:ascii="Georgia" w:hAnsi="Georgia"/>
          <w:b/>
          <w:bCs/>
          <w:sz w:val="20"/>
        </w:rPr>
        <w:t>ena</w:t>
      </w:r>
    </w:p>
    <w:p w14:paraId="2F81D441" w14:textId="7FAC12F7" w:rsidR="0034010F" w:rsidRPr="0034010F" w:rsidRDefault="0034010F" w:rsidP="0034010F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</w:t>
      </w:r>
      <w:r w:rsidR="00EF7DB7" w:rsidRPr="0034010F">
        <w:rPr>
          <w:rFonts w:ascii="Georgia" w:hAnsi="Georgia"/>
          <w:sz w:val="20"/>
        </w:rPr>
        <w:t xml:space="preserve"> (słownie złotych: </w:t>
      </w:r>
      <w:r w:rsidR="00EF7DB7">
        <w:rPr>
          <w:rFonts w:ascii="Georgia" w:hAnsi="Georgia"/>
          <w:sz w:val="20"/>
        </w:rPr>
        <w:t>________)</w:t>
      </w:r>
    </w:p>
    <w:p w14:paraId="22B8984F" w14:textId="35A60CD1" w:rsidR="0034010F" w:rsidRDefault="0034010F" w:rsidP="0034010F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 w:rsidR="00EF7DB7">
        <w:rPr>
          <w:rFonts w:ascii="Georgia" w:hAnsi="Georgia"/>
          <w:sz w:val="20"/>
        </w:rPr>
        <w:t>________)</w:t>
      </w:r>
    </w:p>
    <w:p w14:paraId="42E69486" w14:textId="076093B5" w:rsidR="00EF7DB7" w:rsidRDefault="00EF7DB7" w:rsidP="0034010F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09267991" w14:textId="77777777" w:rsidR="00EF7DB7" w:rsidRDefault="00EF7DB7" w:rsidP="0034010F">
      <w:pPr>
        <w:spacing w:line="480" w:lineRule="auto"/>
        <w:rPr>
          <w:rFonts w:ascii="Georgia" w:hAnsi="Georgia"/>
          <w:sz w:val="20"/>
        </w:rPr>
      </w:pPr>
    </w:p>
    <w:p w14:paraId="1EB7C83F" w14:textId="73512455" w:rsidR="0034010F" w:rsidRPr="0034010F" w:rsidRDefault="0034010F" w:rsidP="0034010F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 w:rsidR="00EF7DB7"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 w:rsidR="00EF7DB7"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0B89DF8C" w14:textId="3DF0488D" w:rsidR="0034010F" w:rsidRPr="0034010F" w:rsidRDefault="00EF7DB7" w:rsidP="0034010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="0034010F" w:rsidRPr="00EF7DB7">
        <w:rPr>
          <w:rFonts w:ascii="Georgia" w:hAnsi="Georgia"/>
          <w:sz w:val="18"/>
          <w:szCs w:val="22"/>
        </w:rPr>
        <w:t xml:space="preserve">W przypadku nie podania przez Wykonawcę okresu niezmienności cen Zamawiający przyjmuje maksymalny okres niezmienności tj. 24 </w:t>
      </w:r>
      <w:r w:rsidR="00091EF0" w:rsidRPr="00EF7DB7">
        <w:rPr>
          <w:rFonts w:ascii="Georgia" w:hAnsi="Georgia"/>
          <w:sz w:val="18"/>
          <w:szCs w:val="22"/>
        </w:rPr>
        <w:t>miesiąc</w:t>
      </w:r>
      <w:r w:rsidR="00091EF0">
        <w:rPr>
          <w:rFonts w:ascii="Georgia" w:hAnsi="Georgia"/>
          <w:sz w:val="18"/>
          <w:szCs w:val="22"/>
        </w:rPr>
        <w:t>e</w:t>
      </w:r>
      <w:r w:rsidR="0034010F"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4351BC5A" w14:textId="77777777" w:rsidR="0034010F" w:rsidRPr="0034010F" w:rsidRDefault="0034010F" w:rsidP="0034010F">
      <w:pPr>
        <w:spacing w:line="480" w:lineRule="auto"/>
        <w:rPr>
          <w:rFonts w:ascii="Georgia" w:hAnsi="Georgia"/>
          <w:sz w:val="20"/>
        </w:rPr>
      </w:pPr>
    </w:p>
    <w:p w14:paraId="31B38EE8" w14:textId="2412706A" w:rsidR="0034010F" w:rsidRPr="00091EF0" w:rsidRDefault="0034010F" w:rsidP="0034010F">
      <w:pPr>
        <w:spacing w:line="480" w:lineRule="auto"/>
        <w:rPr>
          <w:rFonts w:ascii="Georgia" w:hAnsi="Georgia"/>
          <w:b/>
          <w:bCs/>
          <w:sz w:val="20"/>
        </w:rPr>
      </w:pPr>
      <w:r w:rsidRPr="00EB622A">
        <w:rPr>
          <w:rFonts w:ascii="Georgia" w:hAnsi="Georgia"/>
          <w:b/>
          <w:bCs/>
          <w:sz w:val="20"/>
        </w:rPr>
        <w:t>3.</w:t>
      </w:r>
      <w:r w:rsidRPr="0034010F">
        <w:rPr>
          <w:rFonts w:ascii="Georgia" w:hAnsi="Georgia"/>
          <w:sz w:val="20"/>
        </w:rPr>
        <w:tab/>
      </w:r>
      <w:r w:rsidRPr="00091EF0">
        <w:rPr>
          <w:rFonts w:ascii="Georgia" w:hAnsi="Georgia"/>
          <w:b/>
          <w:bCs/>
          <w:sz w:val="20"/>
        </w:rPr>
        <w:t>Księgowa wartość początkowa przedmiotu dzierżawy (analizator ) - wynosi:</w:t>
      </w:r>
    </w:p>
    <w:p w14:paraId="507E1553" w14:textId="43C9A184" w:rsidR="0034010F" w:rsidRPr="0034010F" w:rsidRDefault="00EF7DB7" w:rsidP="0034010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__________________</w:t>
      </w:r>
      <w:r w:rsidR="0034010F" w:rsidRPr="0034010F">
        <w:rPr>
          <w:rFonts w:ascii="Georgia" w:hAnsi="Georgia"/>
          <w:sz w:val="20"/>
        </w:rPr>
        <w:t>zł w tym podatek VAT</w:t>
      </w:r>
      <w:r>
        <w:rPr>
          <w:rFonts w:ascii="Georgia" w:hAnsi="Georgia"/>
          <w:sz w:val="20"/>
        </w:rPr>
        <w:t>_____________</w:t>
      </w:r>
      <w:r w:rsidR="0034010F" w:rsidRPr="0034010F">
        <w:rPr>
          <w:rFonts w:ascii="Georgia" w:hAnsi="Georgia"/>
          <w:sz w:val="20"/>
        </w:rPr>
        <w:t xml:space="preserve">; </w:t>
      </w:r>
    </w:p>
    <w:p w14:paraId="049C0674" w14:textId="77777777" w:rsidR="00EF7DB7" w:rsidRDefault="00EF7DB7" w:rsidP="0034010F">
      <w:pPr>
        <w:spacing w:line="480" w:lineRule="auto"/>
        <w:rPr>
          <w:rFonts w:ascii="Georgia" w:hAnsi="Georgia"/>
          <w:sz w:val="20"/>
        </w:rPr>
      </w:pPr>
    </w:p>
    <w:p w14:paraId="53DCFCC7" w14:textId="6CD44757" w:rsidR="0034010F" w:rsidRDefault="0034010F" w:rsidP="0034010F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>Umorzenie na dzień oddania w dzierżawę</w:t>
      </w:r>
      <w:r w:rsidR="00EF7DB7">
        <w:rPr>
          <w:rFonts w:ascii="Georgia" w:hAnsi="Georgia"/>
          <w:sz w:val="20"/>
        </w:rPr>
        <w:t xml:space="preserve"> ________</w:t>
      </w:r>
      <w:r w:rsidRPr="0034010F">
        <w:rPr>
          <w:rFonts w:ascii="Georgia" w:hAnsi="Georgia"/>
          <w:sz w:val="20"/>
        </w:rPr>
        <w:t xml:space="preserve"> zł. , w tym podatek VAT</w:t>
      </w:r>
      <w:r w:rsidR="00EF7DB7">
        <w:rPr>
          <w:rFonts w:ascii="Georgia" w:hAnsi="Georgia"/>
          <w:sz w:val="20"/>
        </w:rPr>
        <w:t>________</w:t>
      </w:r>
    </w:p>
    <w:p w14:paraId="34B19AFC" w14:textId="77777777" w:rsidR="00EF7DB7" w:rsidRDefault="00EF7DB7" w:rsidP="0034010F">
      <w:pPr>
        <w:spacing w:line="480" w:lineRule="auto"/>
        <w:rPr>
          <w:rFonts w:ascii="Georgia" w:hAnsi="Georgia"/>
          <w:sz w:val="20"/>
        </w:rPr>
      </w:pPr>
    </w:p>
    <w:p w14:paraId="17C7E347" w14:textId="7B521F3D" w:rsidR="000D4867" w:rsidRPr="006E433C" w:rsidRDefault="000D4867" w:rsidP="000D4867">
      <w:pPr>
        <w:pStyle w:val="Nagwek4"/>
        <w:spacing w:line="480" w:lineRule="auto"/>
        <w:rPr>
          <w:rFonts w:ascii="Georgia" w:hAnsi="Georgia"/>
          <w:szCs w:val="20"/>
        </w:rPr>
      </w:pPr>
      <w:r w:rsidRPr="006E433C">
        <w:rPr>
          <w:rFonts w:ascii="Georgia" w:hAnsi="Georgia"/>
          <w:szCs w:val="20"/>
        </w:rPr>
        <w:t xml:space="preserve">Zadanie nr 2: </w:t>
      </w:r>
      <w:r w:rsidR="00091EF0" w:rsidRPr="006E433C">
        <w:rPr>
          <w:rFonts w:ascii="Georgia" w:hAnsi="Georgia"/>
          <w:szCs w:val="20"/>
        </w:rPr>
        <w:t>Probówki</w:t>
      </w:r>
    </w:p>
    <w:p w14:paraId="637CC6B1" w14:textId="77777777" w:rsidR="00091EF0" w:rsidRPr="00091EF0" w:rsidRDefault="00091EF0" w:rsidP="00091EF0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44DF6033" w14:textId="77777777" w:rsidR="00091EF0" w:rsidRPr="0034010F" w:rsidRDefault="00091EF0" w:rsidP="00091EF0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487A4D95" w14:textId="77777777" w:rsidR="00091EF0" w:rsidRDefault="00091EF0" w:rsidP="00091EF0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16FF2ACB" w14:textId="77777777" w:rsidR="00091EF0" w:rsidRDefault="00091EF0" w:rsidP="00091EF0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5F87455C" w14:textId="77777777" w:rsidR="00091EF0" w:rsidRPr="00091EF0" w:rsidRDefault="00091EF0" w:rsidP="00091EF0"/>
    <w:p w14:paraId="5898F7E9" w14:textId="77777777" w:rsidR="00091EF0" w:rsidRPr="0034010F" w:rsidRDefault="00091EF0" w:rsidP="00091EF0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022CF57E" w14:textId="0CB94F2A" w:rsidR="006E433C" w:rsidRDefault="00091EF0" w:rsidP="00827EB1">
      <w:pPr>
        <w:spacing w:line="480" w:lineRule="auto"/>
        <w:rPr>
          <w:rFonts w:ascii="Georgia" w:hAnsi="Georgia"/>
          <w:sz w:val="18"/>
          <w:szCs w:val="22"/>
        </w:rPr>
      </w:pPr>
      <w:r>
        <w:rPr>
          <w:rFonts w:ascii="Georgia" w:hAnsi="Georgia"/>
          <w:sz w:val="20"/>
        </w:rPr>
        <w:lastRenderedPageBreak/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03108E64" w14:textId="77777777" w:rsidR="00827EB1" w:rsidRPr="00827EB1" w:rsidRDefault="00827EB1" w:rsidP="00827EB1">
      <w:pPr>
        <w:spacing w:line="480" w:lineRule="auto"/>
        <w:rPr>
          <w:rFonts w:ascii="Georgia" w:hAnsi="Georgia"/>
          <w:sz w:val="18"/>
          <w:szCs w:val="22"/>
        </w:rPr>
      </w:pPr>
    </w:p>
    <w:p w14:paraId="59E7084F" w14:textId="1AA43B7B" w:rsidR="006E433C" w:rsidRPr="006E433C" w:rsidRDefault="006E433C" w:rsidP="006E433C">
      <w:pPr>
        <w:pStyle w:val="Nagwek4"/>
        <w:spacing w:line="480" w:lineRule="auto"/>
        <w:rPr>
          <w:rFonts w:ascii="Georgia" w:hAnsi="Georgia"/>
        </w:rPr>
      </w:pPr>
      <w:r w:rsidRPr="006E433C">
        <w:rPr>
          <w:rFonts w:ascii="Georgia" w:hAnsi="Georgia"/>
        </w:rPr>
        <w:t xml:space="preserve">Zadanie nr 3: </w:t>
      </w:r>
      <w:proofErr w:type="spellStart"/>
      <w:r w:rsidRPr="006E433C">
        <w:rPr>
          <w:rFonts w:ascii="Georgia" w:hAnsi="Georgia"/>
        </w:rPr>
        <w:t>Wymazówki</w:t>
      </w:r>
      <w:proofErr w:type="spellEnd"/>
      <w:r w:rsidRPr="006E433C">
        <w:rPr>
          <w:rFonts w:ascii="Georgia" w:hAnsi="Georgia"/>
        </w:rPr>
        <w:t xml:space="preserve">, </w:t>
      </w:r>
      <w:proofErr w:type="spellStart"/>
      <w:r w:rsidRPr="006E433C">
        <w:rPr>
          <w:rFonts w:ascii="Georgia" w:hAnsi="Georgia"/>
        </w:rPr>
        <w:t>ezy</w:t>
      </w:r>
      <w:proofErr w:type="spellEnd"/>
      <w:r w:rsidRPr="006E433C">
        <w:rPr>
          <w:rFonts w:ascii="Georgia" w:hAnsi="Georgia"/>
        </w:rPr>
        <w:t>, pojemniki</w:t>
      </w:r>
    </w:p>
    <w:p w14:paraId="0F369E50" w14:textId="77777777" w:rsidR="006E433C" w:rsidRPr="00091EF0" w:rsidRDefault="006E433C" w:rsidP="006E433C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3D640DD9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42740CCE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791C25E8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47E724C6" w14:textId="77777777" w:rsidR="006E433C" w:rsidRPr="00091EF0" w:rsidRDefault="006E433C" w:rsidP="006E433C"/>
    <w:p w14:paraId="097AA490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4107D99E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4CDD1E7A" w14:textId="77777777" w:rsidR="006E433C" w:rsidRDefault="006E433C" w:rsidP="00091EF0">
      <w:pPr>
        <w:spacing w:line="480" w:lineRule="auto"/>
        <w:rPr>
          <w:rFonts w:ascii="Georgia" w:hAnsi="Georgia"/>
          <w:sz w:val="20"/>
        </w:rPr>
      </w:pPr>
    </w:p>
    <w:p w14:paraId="7EE340A9" w14:textId="03BBE807" w:rsidR="006E433C" w:rsidRPr="006E433C" w:rsidRDefault="006E433C" w:rsidP="006E433C">
      <w:pPr>
        <w:pStyle w:val="Nagwek4"/>
        <w:spacing w:line="480" w:lineRule="auto"/>
        <w:rPr>
          <w:rFonts w:ascii="Georgia" w:hAnsi="Georgia"/>
          <w:szCs w:val="20"/>
        </w:rPr>
      </w:pPr>
      <w:r w:rsidRPr="006E433C">
        <w:rPr>
          <w:rFonts w:ascii="Georgia" w:hAnsi="Georgia"/>
          <w:szCs w:val="20"/>
        </w:rPr>
        <w:t xml:space="preserve">Zadanie nr 4: </w:t>
      </w:r>
      <w:proofErr w:type="spellStart"/>
      <w:r w:rsidRPr="006E433C">
        <w:rPr>
          <w:rFonts w:ascii="Georgia" w:hAnsi="Georgia"/>
          <w:szCs w:val="20"/>
        </w:rPr>
        <w:t>Sczoteczki</w:t>
      </w:r>
      <w:proofErr w:type="spellEnd"/>
      <w:r w:rsidRPr="006E433C">
        <w:rPr>
          <w:rFonts w:ascii="Georgia" w:hAnsi="Georgia"/>
          <w:szCs w:val="20"/>
        </w:rPr>
        <w:t xml:space="preserve"> cytologiczne, </w:t>
      </w:r>
      <w:proofErr w:type="spellStart"/>
      <w:r w:rsidRPr="006E433C">
        <w:rPr>
          <w:rFonts w:ascii="Georgia" w:hAnsi="Georgia"/>
          <w:szCs w:val="20"/>
        </w:rPr>
        <w:t>wymazówki</w:t>
      </w:r>
      <w:proofErr w:type="spellEnd"/>
    </w:p>
    <w:p w14:paraId="6F349EE9" w14:textId="77777777" w:rsidR="006E433C" w:rsidRPr="00091EF0" w:rsidRDefault="006E433C" w:rsidP="006E433C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50C132E0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1EC99A50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3731A7DC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070170A0" w14:textId="77777777" w:rsidR="006E433C" w:rsidRPr="00091EF0" w:rsidRDefault="006E433C" w:rsidP="006E433C"/>
    <w:p w14:paraId="5D4A6B76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0B0976B2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220041A6" w14:textId="77777777" w:rsidR="006E433C" w:rsidRDefault="006E433C" w:rsidP="00091EF0">
      <w:pPr>
        <w:spacing w:line="480" w:lineRule="auto"/>
        <w:rPr>
          <w:rFonts w:ascii="Georgia" w:hAnsi="Georgia"/>
          <w:sz w:val="20"/>
        </w:rPr>
      </w:pPr>
    </w:p>
    <w:p w14:paraId="702F52B0" w14:textId="02D3AEEB" w:rsidR="006E433C" w:rsidRPr="006E433C" w:rsidRDefault="006E433C" w:rsidP="006E433C">
      <w:pPr>
        <w:pStyle w:val="Nagwek4"/>
        <w:spacing w:line="480" w:lineRule="auto"/>
        <w:rPr>
          <w:rFonts w:ascii="Georgia" w:hAnsi="Georgia"/>
          <w:szCs w:val="20"/>
        </w:rPr>
      </w:pPr>
      <w:r w:rsidRPr="006E433C">
        <w:rPr>
          <w:rFonts w:ascii="Georgia" w:hAnsi="Georgia"/>
          <w:szCs w:val="20"/>
        </w:rPr>
        <w:t>Zadanie nr 5: Pipety Pasteura. końcówki do pipet</w:t>
      </w:r>
    </w:p>
    <w:p w14:paraId="62840E44" w14:textId="77777777" w:rsidR="006E433C" w:rsidRPr="00091EF0" w:rsidRDefault="006E433C" w:rsidP="006E433C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7F243FDC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2CB2D01C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62E69F4E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447A6B12" w14:textId="77777777" w:rsidR="006E433C" w:rsidRPr="00091EF0" w:rsidRDefault="006E433C" w:rsidP="006E433C"/>
    <w:p w14:paraId="276A756C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3A276895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01D55520" w14:textId="77777777" w:rsidR="006E433C" w:rsidRDefault="006E433C" w:rsidP="00091EF0">
      <w:pPr>
        <w:spacing w:line="480" w:lineRule="auto"/>
        <w:rPr>
          <w:rFonts w:ascii="Georgia" w:hAnsi="Georgia"/>
          <w:sz w:val="20"/>
        </w:rPr>
      </w:pPr>
    </w:p>
    <w:p w14:paraId="4C3ABB56" w14:textId="5794393D" w:rsidR="006E433C" w:rsidRPr="006E433C" w:rsidRDefault="006E433C" w:rsidP="006E433C">
      <w:pPr>
        <w:pStyle w:val="Nagwek4"/>
        <w:spacing w:line="480" w:lineRule="auto"/>
        <w:rPr>
          <w:rFonts w:ascii="Georgia" w:hAnsi="Georgia"/>
          <w:szCs w:val="20"/>
        </w:rPr>
      </w:pPr>
      <w:r w:rsidRPr="006E433C">
        <w:rPr>
          <w:rFonts w:ascii="Georgia" w:hAnsi="Georgia"/>
          <w:szCs w:val="20"/>
        </w:rPr>
        <w:t>Zadanie nr 6: Kanki, zgłębniki, sondy żołądkowe</w:t>
      </w:r>
    </w:p>
    <w:p w14:paraId="04319F46" w14:textId="77777777" w:rsidR="006E433C" w:rsidRPr="00091EF0" w:rsidRDefault="006E433C" w:rsidP="006E433C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7EB7E969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70826F0E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56EB6D7C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20D42290" w14:textId="77777777" w:rsidR="006E433C" w:rsidRPr="00091EF0" w:rsidRDefault="006E433C" w:rsidP="006E433C"/>
    <w:p w14:paraId="053EB31A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5169962E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060A17AB" w14:textId="77777777" w:rsidR="006E433C" w:rsidRDefault="006E433C" w:rsidP="00091EF0">
      <w:pPr>
        <w:spacing w:line="480" w:lineRule="auto"/>
        <w:rPr>
          <w:rFonts w:ascii="Georgia" w:hAnsi="Georgia"/>
          <w:sz w:val="20"/>
        </w:rPr>
      </w:pPr>
    </w:p>
    <w:p w14:paraId="541BC472" w14:textId="484C2C18" w:rsidR="006E433C" w:rsidRPr="006E433C" w:rsidRDefault="006E433C" w:rsidP="006E433C">
      <w:pPr>
        <w:pStyle w:val="Tekstpodstawowy"/>
        <w:rPr>
          <w:rFonts w:ascii="Georgia" w:hAnsi="Georgia"/>
          <w:b/>
          <w:bCs/>
          <w:sz w:val="20"/>
          <w:szCs w:val="20"/>
        </w:rPr>
      </w:pPr>
      <w:r w:rsidRPr="006E433C">
        <w:rPr>
          <w:rFonts w:ascii="Georgia" w:hAnsi="Georgia"/>
          <w:b/>
          <w:bCs/>
          <w:sz w:val="20"/>
          <w:szCs w:val="20"/>
        </w:rPr>
        <w:t xml:space="preserve">Zadanie nr 7: Wyroby medyczne 1 x użytku - różne </w:t>
      </w:r>
    </w:p>
    <w:p w14:paraId="4CBA7466" w14:textId="77777777" w:rsidR="006E433C" w:rsidRPr="00091EF0" w:rsidRDefault="006E433C" w:rsidP="006E433C">
      <w:pPr>
        <w:spacing w:line="480" w:lineRule="auto"/>
        <w:rPr>
          <w:rFonts w:ascii="Georgia" w:hAnsi="Georgia"/>
          <w:b/>
          <w:bCs/>
          <w:sz w:val="20"/>
        </w:rPr>
      </w:pPr>
      <w:r w:rsidRPr="00091EF0">
        <w:rPr>
          <w:rFonts w:ascii="Georgia" w:hAnsi="Georgia"/>
          <w:b/>
          <w:bCs/>
          <w:sz w:val="20"/>
        </w:rPr>
        <w:t>1.</w:t>
      </w:r>
      <w:r w:rsidRPr="00091EF0">
        <w:rPr>
          <w:rFonts w:ascii="Georgia" w:hAnsi="Georgia"/>
          <w:b/>
          <w:bCs/>
          <w:sz w:val="20"/>
        </w:rPr>
        <w:tab/>
        <w:t>Cena</w:t>
      </w:r>
    </w:p>
    <w:p w14:paraId="281058A7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netto: ____________________ zł.  (słownie złotych: </w:t>
      </w:r>
      <w:r>
        <w:rPr>
          <w:rFonts w:ascii="Georgia" w:hAnsi="Georgia"/>
          <w:sz w:val="20"/>
        </w:rPr>
        <w:t>________)</w:t>
      </w:r>
    </w:p>
    <w:p w14:paraId="1625D237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brutto: _________________ zł. (słownie złotych: </w:t>
      </w:r>
      <w:r>
        <w:rPr>
          <w:rFonts w:ascii="Georgia" w:hAnsi="Georgia"/>
          <w:sz w:val="20"/>
        </w:rPr>
        <w:t>________)</w:t>
      </w:r>
    </w:p>
    <w:p w14:paraId="43FE4FC3" w14:textId="77777777" w:rsidR="006E433C" w:rsidRDefault="006E433C" w:rsidP="006E433C">
      <w:pPr>
        <w:spacing w:line="480" w:lineRule="auto"/>
        <w:rPr>
          <w:rFonts w:ascii="Georgia" w:hAnsi="Georgia"/>
          <w:sz w:val="20"/>
        </w:rPr>
      </w:pPr>
      <w:r w:rsidRPr="0034010F">
        <w:rPr>
          <w:rFonts w:ascii="Georgia" w:hAnsi="Georgia"/>
          <w:sz w:val="20"/>
        </w:rPr>
        <w:t xml:space="preserve">podatek VAT __________________zł.  (słownie złotych: </w:t>
      </w:r>
      <w:r>
        <w:rPr>
          <w:rFonts w:ascii="Georgia" w:hAnsi="Georgia"/>
          <w:sz w:val="20"/>
        </w:rPr>
        <w:t>________)</w:t>
      </w:r>
    </w:p>
    <w:p w14:paraId="0E46C622" w14:textId="77777777" w:rsidR="006E433C" w:rsidRPr="00091EF0" w:rsidRDefault="006E433C" w:rsidP="006E433C"/>
    <w:p w14:paraId="4C2BB51B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 w:rsidRPr="00091EF0">
        <w:rPr>
          <w:rFonts w:ascii="Georgia" w:hAnsi="Georgia"/>
          <w:b/>
          <w:bCs/>
          <w:sz w:val="20"/>
        </w:rPr>
        <w:t>2.</w:t>
      </w:r>
      <w:r w:rsidRPr="00091EF0">
        <w:rPr>
          <w:rFonts w:ascii="Georgia" w:hAnsi="Georgia"/>
          <w:b/>
          <w:bCs/>
          <w:sz w:val="20"/>
        </w:rPr>
        <w:tab/>
        <w:t>Okres niezmienności cen</w:t>
      </w:r>
      <w:r w:rsidRPr="0034010F">
        <w:rPr>
          <w:rFonts w:ascii="Georgia" w:hAnsi="Georgia"/>
          <w:sz w:val="20"/>
        </w:rPr>
        <w:t xml:space="preserve"> ____________</w:t>
      </w:r>
      <w:r>
        <w:rPr>
          <w:rFonts w:ascii="Georgia" w:hAnsi="Georgia"/>
          <w:sz w:val="20"/>
        </w:rPr>
        <w:t xml:space="preserve"> </w:t>
      </w:r>
      <w:r w:rsidRPr="0034010F">
        <w:rPr>
          <w:rFonts w:ascii="Georgia" w:hAnsi="Georgia"/>
          <w:sz w:val="20"/>
        </w:rPr>
        <w:t>(min. 6 miesięcy, max. 24 miesięcy</w:t>
      </w:r>
      <w:r>
        <w:rPr>
          <w:rFonts w:ascii="Georgia" w:hAnsi="Georgia"/>
          <w:sz w:val="20"/>
        </w:rPr>
        <w:t>*</w:t>
      </w:r>
      <w:r w:rsidRPr="0034010F">
        <w:rPr>
          <w:rFonts w:ascii="Georgia" w:hAnsi="Georgia"/>
          <w:sz w:val="20"/>
        </w:rPr>
        <w:t>)</w:t>
      </w:r>
    </w:p>
    <w:p w14:paraId="43CFB3D6" w14:textId="77777777" w:rsidR="006E433C" w:rsidRPr="0034010F" w:rsidRDefault="006E433C" w:rsidP="006E433C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EF7DB7">
        <w:rPr>
          <w:rFonts w:ascii="Georgia" w:hAnsi="Georgia"/>
          <w:sz w:val="18"/>
          <w:szCs w:val="22"/>
        </w:rPr>
        <w:t>W przypadku nie podania przez Wykonawcę okresu niezmienności cen Zamawiający przyjmuje maksymalny okres niezmienności tj. 24 miesi</w:t>
      </w:r>
      <w:r>
        <w:rPr>
          <w:rFonts w:ascii="Georgia" w:hAnsi="Georgia"/>
          <w:sz w:val="18"/>
          <w:szCs w:val="22"/>
        </w:rPr>
        <w:t>ą</w:t>
      </w:r>
      <w:r w:rsidRPr="00EF7DB7">
        <w:rPr>
          <w:rFonts w:ascii="Georgia" w:hAnsi="Georgia"/>
          <w:sz w:val="18"/>
          <w:szCs w:val="22"/>
        </w:rPr>
        <w:t>c</w:t>
      </w:r>
      <w:r>
        <w:rPr>
          <w:rFonts w:ascii="Georgia" w:hAnsi="Georgia"/>
          <w:sz w:val="18"/>
          <w:szCs w:val="22"/>
        </w:rPr>
        <w:t>e</w:t>
      </w:r>
      <w:r w:rsidRPr="00EF7DB7">
        <w:rPr>
          <w:rFonts w:ascii="Georgia" w:hAnsi="Georgia"/>
          <w:sz w:val="18"/>
          <w:szCs w:val="22"/>
        </w:rPr>
        <w:t xml:space="preserve"> od daty zawarcia umowy.</w:t>
      </w:r>
    </w:p>
    <w:p w14:paraId="265696CF" w14:textId="77777777" w:rsidR="000D4867" w:rsidRDefault="000D4867" w:rsidP="000D4867">
      <w:pPr>
        <w:rPr>
          <w:rFonts w:ascii="Georgia" w:hAnsi="Georgia"/>
          <w:sz w:val="20"/>
        </w:rPr>
      </w:pPr>
    </w:p>
    <w:p w14:paraId="62E4485C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6AB8D500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FD04A33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F64B4DF" w14:textId="77777777" w:rsidR="0034010F" w:rsidRPr="00AB43F2" w:rsidRDefault="0034010F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4BB6145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38F4645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A87935E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4E2D4FDE" w14:textId="16159FB6" w:rsidR="000D4867" w:rsidRDefault="000D4867" w:rsidP="000D4867"/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63"/>
        <w:gridCol w:w="1458"/>
        <w:gridCol w:w="1419"/>
      </w:tblGrid>
      <w:tr w:rsidR="000D4867" w14:paraId="51C83231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pPr w:leftFromText="141" w:rightFromText="141" w:vertAnchor="text" w:horzAnchor="margin" w:tblpY="614"/>
              <w:tblOverlap w:val="never"/>
              <w:tblW w:w="9923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85"/>
              <w:gridCol w:w="2268"/>
              <w:gridCol w:w="5670"/>
            </w:tblGrid>
            <w:tr w:rsidR="00FB5455" w14:paraId="26D82315" w14:textId="77777777" w:rsidTr="00FB5455">
              <w:trPr>
                <w:trHeight w:val="324"/>
              </w:trPr>
              <w:tc>
                <w:tcPr>
                  <w:tcW w:w="1985" w:type="dxa"/>
                  <w:hideMark/>
                </w:tcPr>
                <w:p w14:paraId="38E5C8C6" w14:textId="77777777" w:rsidR="00FB5455" w:rsidRDefault="00FB5455" w:rsidP="00FB545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  <w:hideMark/>
                </w:tcPr>
                <w:p w14:paraId="62542CB8" w14:textId="77777777" w:rsidR="00FB5455" w:rsidRDefault="00FB5455" w:rsidP="00FB5455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70" w:type="dxa"/>
                  <w:hideMark/>
                </w:tcPr>
                <w:p w14:paraId="5244720C" w14:textId="77777777" w:rsidR="00FB5455" w:rsidRDefault="00FB5455" w:rsidP="00FB5455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B5455" w14:paraId="7BCC285C" w14:textId="77777777" w:rsidTr="00FB5455">
              <w:trPr>
                <w:trHeight w:val="324"/>
              </w:trPr>
              <w:tc>
                <w:tcPr>
                  <w:tcW w:w="99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4CC6A59C" w14:textId="77777777" w:rsidR="00FB5455" w:rsidRDefault="00FB5455" w:rsidP="00FB5455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FB5455" w14:paraId="33720E53" w14:textId="77777777" w:rsidTr="00FB5455">
              <w:trPr>
                <w:trHeight w:val="324"/>
              </w:trPr>
              <w:tc>
                <w:tcPr>
                  <w:tcW w:w="992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623557B1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FB5455" w14:paraId="73C5318C" w14:textId="77777777" w:rsidTr="00FB5455">
              <w:trPr>
                <w:trHeight w:val="324"/>
              </w:trPr>
              <w:tc>
                <w:tcPr>
                  <w:tcW w:w="19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9C44A5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B023426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977736" w14:textId="77777777" w:rsidR="00FB5455" w:rsidRDefault="00FB5455" w:rsidP="00FB5455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Faks; e-mail</w:t>
                  </w:r>
                  <w:r>
                    <w:rPr>
                      <w:rFonts w:ascii="Tahoma" w:hAnsi="Tahoma" w:cs="Tahoma"/>
                      <w:sz w:val="18"/>
                      <w:szCs w:val="18"/>
                    </w:rPr>
                    <w:tab/>
                    <w:t>Nr telefonu / e-mail</w:t>
                  </w:r>
                </w:p>
              </w:tc>
            </w:tr>
            <w:tr w:rsidR="00FB5455" w14:paraId="599995F6" w14:textId="77777777" w:rsidTr="00FB5455">
              <w:trPr>
                <w:trHeight w:val="324"/>
              </w:trPr>
              <w:tc>
                <w:tcPr>
                  <w:tcW w:w="19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0ACD61" w14:textId="77777777" w:rsidR="00FB5455" w:rsidRDefault="00FB5455" w:rsidP="00FB5455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0C75F675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7C8F7E" w14:textId="77777777" w:rsidR="00FB5455" w:rsidRDefault="00FB5455" w:rsidP="00FB5455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FB5455" w14:paraId="71783F79" w14:textId="77777777" w:rsidTr="00FB5455">
              <w:trPr>
                <w:trHeight w:val="324"/>
              </w:trPr>
              <w:tc>
                <w:tcPr>
                  <w:tcW w:w="198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741AD941" w14:textId="203A9272" w:rsidR="00FB5455" w:rsidRDefault="00FB5455" w:rsidP="00FB5455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hideMark/>
                </w:tcPr>
                <w:p w14:paraId="450D791D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67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30EC39F5" w14:textId="77777777" w:rsidR="00FB5455" w:rsidRDefault="00FB5455" w:rsidP="00FB5455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  <w:t> </w:t>
                  </w:r>
                </w:p>
              </w:tc>
            </w:tr>
            <w:tr w:rsidR="00FB5455" w14:paraId="497E2391" w14:textId="77777777" w:rsidTr="00FB5455">
              <w:trPr>
                <w:trHeight w:val="70"/>
              </w:trPr>
              <w:tc>
                <w:tcPr>
                  <w:tcW w:w="198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7EC23" w14:textId="77777777" w:rsidR="00FB5455" w:rsidRDefault="00FB5455" w:rsidP="00FB5455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F9AB2D5" w14:textId="77777777" w:rsidR="00FB5455" w:rsidRDefault="00FB5455" w:rsidP="00FB5455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6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B9775" w14:textId="77777777" w:rsidR="00FB5455" w:rsidRDefault="00FB5455" w:rsidP="00FB5455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</w:tbl>
          <w:p w14:paraId="7A4BFDC7" w14:textId="77777777" w:rsidR="00FB5455" w:rsidRDefault="00FB5455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8D0D780" w14:textId="4E707977" w:rsidR="00FB5455" w:rsidRDefault="00FB5455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14:paraId="3B5DE5DE" w14:textId="77777777" w:rsidR="00FB5455" w:rsidRPr="00BF6FCC" w:rsidRDefault="00FB5455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4E7D59" w14:textId="77777777" w:rsidR="000D4867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14:paraId="47B9AB8B" w14:textId="77777777" w:rsidR="00FB5455" w:rsidRDefault="00FB5455" w:rsidP="00FB5455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  <w:p w14:paraId="1C4856E8" w14:textId="77777777" w:rsidR="00FB5455" w:rsidRPr="00BF6FCC" w:rsidRDefault="00FB5455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3AD348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45ABC847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6A2F3776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306FAAB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6F6250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6BF8180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27BE6FC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FD2F7CA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B78D9B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6446F49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A6E137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BEDB52A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794BEC8A" w14:textId="77777777" w:rsidR="000D4867" w:rsidRPr="00965DBB" w:rsidRDefault="000D4867" w:rsidP="000D4867">
      <w:pPr>
        <w:rPr>
          <w:rFonts w:eastAsia="MS Mincho"/>
        </w:rPr>
      </w:pPr>
    </w:p>
    <w:tbl>
      <w:tblPr>
        <w:tblW w:w="10031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5167ED" w:rsidRPr="00ED79A4" w14:paraId="59B16DDD" w14:textId="77777777" w:rsidTr="005167ED">
        <w:tc>
          <w:tcPr>
            <w:tcW w:w="10031" w:type="dxa"/>
            <w:shd w:val="clear" w:color="auto" w:fill="auto"/>
          </w:tcPr>
          <w:p w14:paraId="2935516F" w14:textId="77777777" w:rsidR="005167ED" w:rsidRPr="00ED79A4" w:rsidRDefault="005167ED" w:rsidP="00E82A62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</w:rPr>
            </w:pPr>
          </w:p>
          <w:p w14:paraId="7D81D561" w14:textId="44DEDF45" w:rsidR="005167ED" w:rsidRPr="00ED79A4" w:rsidRDefault="005167ED" w:rsidP="005167ED">
            <w:pPr>
              <w:widowControl w:val="0"/>
              <w:adjustRightInd w:val="0"/>
              <w:jc w:val="right"/>
              <w:textAlignment w:val="baseline"/>
              <w:rPr>
                <w:rFonts w:ascii="Arial" w:hAnsi="Arial" w:cs="Arial"/>
                <w:i/>
                <w:vertAlign w:val="superscript"/>
              </w:rPr>
            </w:pPr>
            <w:r>
              <w:rPr>
                <w:rFonts w:ascii="Arial" w:hAnsi="Arial" w:cs="Arial"/>
                <w:i/>
                <w:vertAlign w:val="superscript"/>
              </w:rPr>
              <w:t>…………..</w:t>
            </w:r>
            <w:r w:rsidRPr="00ED79A4">
              <w:rPr>
                <w:rFonts w:ascii="Arial" w:hAnsi="Arial" w:cs="Arial"/>
                <w:i/>
                <w:vertAlign w:val="superscript"/>
              </w:rPr>
              <w:t>........................................................................................</w:t>
            </w:r>
          </w:p>
          <w:p w14:paraId="67A49BA0" w14:textId="77777777" w:rsidR="005167ED" w:rsidRPr="005167ED" w:rsidRDefault="005167ED" w:rsidP="005167ED">
            <w:pPr>
              <w:widowControl w:val="0"/>
              <w:adjustRightInd w:val="0"/>
              <w:spacing w:after="60"/>
              <w:jc w:val="right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5167ED">
              <w:rPr>
                <w:rFonts w:ascii="Arial" w:hAnsi="Arial" w:cs="Arial"/>
                <w:iCs/>
                <w:sz w:val="16"/>
                <w:szCs w:val="16"/>
              </w:rPr>
              <w:t>[kwalifikowany podpis elektroniczny lub podpis zaufany</w:t>
            </w:r>
          </w:p>
          <w:p w14:paraId="7B014A5B" w14:textId="77777777" w:rsidR="005167ED" w:rsidRPr="005167ED" w:rsidRDefault="005167ED" w:rsidP="005167ED">
            <w:pPr>
              <w:widowControl w:val="0"/>
              <w:adjustRightInd w:val="0"/>
              <w:spacing w:after="60"/>
              <w:jc w:val="right"/>
              <w:textAlignment w:val="baseline"/>
              <w:rPr>
                <w:rFonts w:ascii="Arial" w:hAnsi="Arial" w:cs="Arial"/>
                <w:iCs/>
                <w:sz w:val="16"/>
                <w:szCs w:val="16"/>
              </w:rPr>
            </w:pPr>
            <w:r w:rsidRPr="005167ED">
              <w:rPr>
                <w:rFonts w:ascii="Arial" w:hAnsi="Arial" w:cs="Arial"/>
                <w:iCs/>
                <w:sz w:val="16"/>
                <w:szCs w:val="16"/>
              </w:rPr>
              <w:t xml:space="preserve"> lub elektroniczny podpis osobisty osoby / osób </w:t>
            </w:r>
          </w:p>
          <w:p w14:paraId="78E3E412" w14:textId="30F325E3" w:rsidR="005167ED" w:rsidRPr="00ED79A4" w:rsidRDefault="005167ED" w:rsidP="005167ED">
            <w:pPr>
              <w:widowControl w:val="0"/>
              <w:adjustRightInd w:val="0"/>
              <w:spacing w:after="60"/>
              <w:jc w:val="right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5167ED">
              <w:rPr>
                <w:rFonts w:ascii="Arial" w:hAnsi="Arial" w:cs="Arial"/>
                <w:iCs/>
                <w:sz w:val="16"/>
                <w:szCs w:val="16"/>
              </w:rPr>
              <w:t>uprawnionych do reprezentacji Wykonawcy]</w:t>
            </w:r>
          </w:p>
        </w:tc>
      </w:tr>
    </w:tbl>
    <w:p w14:paraId="70BE53A1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0A813" w14:textId="77777777" w:rsidR="00EA473B" w:rsidRDefault="00EA473B">
      <w:r>
        <w:separator/>
      </w:r>
    </w:p>
  </w:endnote>
  <w:endnote w:type="continuationSeparator" w:id="0">
    <w:p w14:paraId="3094F7A7" w14:textId="77777777" w:rsidR="00EA473B" w:rsidRDefault="00EA4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2A287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15B0360" w14:textId="0EABE5DA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A71B7" w14:textId="77777777" w:rsidR="00EA473B" w:rsidRDefault="00EA473B">
      <w:r>
        <w:separator/>
      </w:r>
    </w:p>
  </w:footnote>
  <w:footnote w:type="continuationSeparator" w:id="0">
    <w:p w14:paraId="02786DEB" w14:textId="77777777" w:rsidR="00EA473B" w:rsidRDefault="00EA47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B8937" w14:textId="7C6F6E7C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32DC0535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3DC09068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9399870">
    <w:abstractNumId w:val="11"/>
  </w:num>
  <w:num w:numId="2" w16cid:durableId="1586844112">
    <w:abstractNumId w:val="21"/>
  </w:num>
  <w:num w:numId="3" w16cid:durableId="829444036">
    <w:abstractNumId w:val="24"/>
  </w:num>
  <w:num w:numId="4" w16cid:durableId="1391466109">
    <w:abstractNumId w:val="6"/>
  </w:num>
  <w:num w:numId="5" w16cid:durableId="1429960683">
    <w:abstractNumId w:val="27"/>
  </w:num>
  <w:num w:numId="6" w16cid:durableId="1805271192">
    <w:abstractNumId w:val="7"/>
  </w:num>
  <w:num w:numId="7" w16cid:durableId="2102989839">
    <w:abstractNumId w:val="8"/>
  </w:num>
  <w:num w:numId="8" w16cid:durableId="105777707">
    <w:abstractNumId w:val="30"/>
  </w:num>
  <w:num w:numId="9" w16cid:durableId="915018626">
    <w:abstractNumId w:val="5"/>
  </w:num>
  <w:num w:numId="10" w16cid:durableId="1924679220">
    <w:abstractNumId w:val="29"/>
  </w:num>
  <w:num w:numId="11" w16cid:durableId="982076703">
    <w:abstractNumId w:val="26"/>
  </w:num>
  <w:num w:numId="12" w16cid:durableId="1656294550">
    <w:abstractNumId w:val="13"/>
  </w:num>
  <w:num w:numId="13" w16cid:durableId="1043824308">
    <w:abstractNumId w:val="25"/>
  </w:num>
  <w:num w:numId="14" w16cid:durableId="733088888">
    <w:abstractNumId w:val="36"/>
  </w:num>
  <w:num w:numId="15" w16cid:durableId="1521553014">
    <w:abstractNumId w:val="22"/>
  </w:num>
  <w:num w:numId="16" w16cid:durableId="1706980746">
    <w:abstractNumId w:val="33"/>
  </w:num>
  <w:num w:numId="17" w16cid:durableId="675694973">
    <w:abstractNumId w:val="12"/>
  </w:num>
  <w:num w:numId="18" w16cid:durableId="37902181">
    <w:abstractNumId w:val="16"/>
  </w:num>
  <w:num w:numId="19" w16cid:durableId="576479647">
    <w:abstractNumId w:val="32"/>
  </w:num>
  <w:num w:numId="20" w16cid:durableId="1551965081">
    <w:abstractNumId w:val="2"/>
  </w:num>
  <w:num w:numId="21" w16cid:durableId="645399497">
    <w:abstractNumId w:val="28"/>
  </w:num>
  <w:num w:numId="22" w16cid:durableId="2071877764">
    <w:abstractNumId w:val="3"/>
  </w:num>
  <w:num w:numId="23" w16cid:durableId="954942319">
    <w:abstractNumId w:val="14"/>
  </w:num>
  <w:num w:numId="24" w16cid:durableId="383331663">
    <w:abstractNumId w:val="31"/>
  </w:num>
  <w:num w:numId="25" w16cid:durableId="1384670132">
    <w:abstractNumId w:val="9"/>
  </w:num>
  <w:num w:numId="26" w16cid:durableId="25642030">
    <w:abstractNumId w:val="15"/>
  </w:num>
  <w:num w:numId="27" w16cid:durableId="1876891023">
    <w:abstractNumId w:val="19"/>
  </w:num>
  <w:num w:numId="28" w16cid:durableId="539709897">
    <w:abstractNumId w:val="17"/>
  </w:num>
  <w:num w:numId="29" w16cid:durableId="387073811">
    <w:abstractNumId w:val="4"/>
  </w:num>
  <w:num w:numId="30" w16cid:durableId="2039306019">
    <w:abstractNumId w:val="18"/>
  </w:num>
  <w:num w:numId="31" w16cid:durableId="236284232">
    <w:abstractNumId w:val="1"/>
  </w:num>
  <w:num w:numId="32" w16cid:durableId="876627925">
    <w:abstractNumId w:val="37"/>
  </w:num>
  <w:num w:numId="33" w16cid:durableId="67004684">
    <w:abstractNumId w:val="35"/>
  </w:num>
  <w:num w:numId="34" w16cid:durableId="138552095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277043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9627286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69199380">
    <w:abstractNumId w:val="34"/>
  </w:num>
  <w:num w:numId="38" w16cid:durableId="2083288089">
    <w:abstractNumId w:val="23"/>
  </w:num>
  <w:num w:numId="39" w16cid:durableId="678510960">
    <w:abstractNumId w:val="20"/>
  </w:num>
  <w:num w:numId="40" w16cid:durableId="966818155">
    <w:abstractNumId w:val="10"/>
  </w:num>
  <w:num w:numId="41" w16cid:durableId="1800105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A473B"/>
    <w:rsid w:val="00020F7D"/>
    <w:rsid w:val="000867FD"/>
    <w:rsid w:val="00091EF0"/>
    <w:rsid w:val="000D4867"/>
    <w:rsid w:val="00101BF2"/>
    <w:rsid w:val="00156BE1"/>
    <w:rsid w:val="00203C73"/>
    <w:rsid w:val="002346CB"/>
    <w:rsid w:val="002827B1"/>
    <w:rsid w:val="0034010F"/>
    <w:rsid w:val="003F5AA9"/>
    <w:rsid w:val="00446A72"/>
    <w:rsid w:val="00460999"/>
    <w:rsid w:val="005167ED"/>
    <w:rsid w:val="00606FAB"/>
    <w:rsid w:val="006C2956"/>
    <w:rsid w:val="006E0C0D"/>
    <w:rsid w:val="006E433C"/>
    <w:rsid w:val="007153CB"/>
    <w:rsid w:val="0071739A"/>
    <w:rsid w:val="00741AC8"/>
    <w:rsid w:val="00827EB1"/>
    <w:rsid w:val="009200B1"/>
    <w:rsid w:val="009C19AD"/>
    <w:rsid w:val="00A02D66"/>
    <w:rsid w:val="00BF49D0"/>
    <w:rsid w:val="00C446A2"/>
    <w:rsid w:val="00C8648B"/>
    <w:rsid w:val="00D3160B"/>
    <w:rsid w:val="00E011F6"/>
    <w:rsid w:val="00EA473B"/>
    <w:rsid w:val="00EB622A"/>
    <w:rsid w:val="00EF356C"/>
    <w:rsid w:val="00EF7DB7"/>
    <w:rsid w:val="00FB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BAE47"/>
  <w15:chartTrackingRefBased/>
  <w15:docId w15:val="{3ED2FFF6-04AD-4AD3-B8AE-EA390170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1019</Words>
  <Characters>9281</Characters>
  <Application>Microsoft Office Word</Application>
  <DocSecurity>0</DocSecurity>
  <Lines>77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5</cp:revision>
  <cp:lastPrinted>2001-01-24T13:21:00Z</cp:lastPrinted>
  <dcterms:created xsi:type="dcterms:W3CDTF">2024-09-05T08:46:00Z</dcterms:created>
  <dcterms:modified xsi:type="dcterms:W3CDTF">2024-09-09T06:21:00Z</dcterms:modified>
</cp:coreProperties>
</file>