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5071FAD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54AAEF2A" w14:textId="77777777" w:rsidR="00AE7154" w:rsidRDefault="00AE7154" w:rsidP="00AE7154">
      <w:pPr>
        <w:spacing w:after="120" w:line="276" w:lineRule="auto"/>
        <w:jc w:val="center"/>
        <w:rPr>
          <w:b/>
          <w:bCs/>
        </w:rPr>
      </w:pPr>
      <w:r w:rsidRPr="00AE7154">
        <w:rPr>
          <w:b/>
          <w:bCs/>
        </w:rPr>
        <w:t>Kompleksowa modernizacja mediów WCS - modernizacja instalacji wodno-kanalizacyjnej z podziałem na 3 zadania</w:t>
      </w:r>
    </w:p>
    <w:p w14:paraId="3CCEC880" w14:textId="1DAEC43C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9D433C8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 zamówienia</w:t>
      </w:r>
      <w:r w:rsidR="00837F3E">
        <w:rPr>
          <w:sz w:val="22"/>
        </w:rPr>
        <w:t>, plikach merytorycznych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kwotę</w:t>
      </w:r>
      <w:r w:rsidRPr="00174A30">
        <w:rPr>
          <w:sz w:val="22"/>
        </w:rPr>
        <w:t>:</w:t>
      </w:r>
    </w:p>
    <w:p w14:paraId="160B2C2E" w14:textId="77777777" w:rsidR="00AE7154" w:rsidRDefault="00AE7154" w:rsidP="001F5C81">
      <w:pPr>
        <w:spacing w:after="120" w:line="276" w:lineRule="auto"/>
        <w:contextualSpacing/>
        <w:jc w:val="both"/>
        <w:rPr>
          <w:sz w:val="22"/>
        </w:rPr>
      </w:pPr>
    </w:p>
    <w:p w14:paraId="30C6F5CE" w14:textId="5D155282" w:rsidR="001F5C81" w:rsidRPr="00046E33" w:rsidRDefault="00AE7154" w:rsidP="001F5C81">
      <w:pPr>
        <w:spacing w:after="120" w:line="276" w:lineRule="auto"/>
        <w:contextualSpacing/>
        <w:jc w:val="both"/>
        <w:rPr>
          <w:b/>
          <w:bCs/>
        </w:rPr>
      </w:pPr>
      <w:r w:rsidRPr="00046E33">
        <w:rPr>
          <w:b/>
          <w:bCs/>
        </w:rPr>
        <w:t>Zadanie nr 1 - Modernizacja instalacji wodno-kanalizacyjnej - budynek C łóżkowy</w:t>
      </w:r>
    </w:p>
    <w:p w14:paraId="38973DE0" w14:textId="6A6891E5" w:rsidR="009E1B04" w:rsidRPr="00046E33" w:rsidRDefault="00C86FC9" w:rsidP="009E1B04">
      <w:pPr>
        <w:spacing w:after="120" w:line="276" w:lineRule="auto"/>
        <w:ind w:left="284"/>
        <w:contextualSpacing/>
        <w:jc w:val="both"/>
        <w:rPr>
          <w:bCs/>
        </w:rPr>
      </w:pPr>
      <w:bookmarkStart w:id="2" w:name="_Hlk136496738"/>
      <w:bookmarkStart w:id="3" w:name="_Hlk130903349"/>
      <w:bookmarkStart w:id="4" w:name="_Hlk64876004"/>
      <w:bookmarkStart w:id="5" w:name="_Hlk115774927"/>
      <w:r w:rsidRPr="00046E33">
        <w:rPr>
          <w:bCs/>
        </w:rPr>
        <w:t>W</w:t>
      </w:r>
      <w:r w:rsidR="009E1B04" w:rsidRPr="00046E33">
        <w:rPr>
          <w:bCs/>
        </w:rPr>
        <w:t>artość netto za wykonanie całości przedmiotu zamówienia wynosi ....................... zł</w:t>
      </w:r>
    </w:p>
    <w:p w14:paraId="1D2D80A9" w14:textId="77777777" w:rsidR="009E1B04" w:rsidRPr="00046E33" w:rsidRDefault="009E1B04" w:rsidP="009E1B0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stawka  podatku VAT wynosi  ......%</w:t>
      </w:r>
    </w:p>
    <w:p w14:paraId="75AD9567" w14:textId="77777777" w:rsidR="009E1B04" w:rsidRPr="00046E33" w:rsidRDefault="009E1B04" w:rsidP="009E1B0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kwota podatku VAT wynosi ................................ zł</w:t>
      </w:r>
    </w:p>
    <w:p w14:paraId="1F499199" w14:textId="77777777" w:rsidR="009E1B04" w:rsidRPr="00046E33" w:rsidRDefault="009E1B04" w:rsidP="009E1B0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wartość brutto za wykonanie całości przedmiotu zamówienia wynosi ....................... zł</w:t>
      </w:r>
    </w:p>
    <w:p w14:paraId="646353C0" w14:textId="5CB4E727" w:rsidR="009E1B04" w:rsidRPr="00046E33" w:rsidRDefault="009E1B04" w:rsidP="009E1B0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(słownie:....................................................................................................................... zł),</w:t>
      </w:r>
    </w:p>
    <w:p w14:paraId="77D18271" w14:textId="2D7D7F82" w:rsidR="009E1B04" w:rsidRPr="00046E33" w:rsidRDefault="009E1B04" w:rsidP="009E1B04">
      <w:pPr>
        <w:jc w:val="both"/>
      </w:pPr>
      <w:r w:rsidRPr="00046E33">
        <w:rPr>
          <w:bCs/>
        </w:rPr>
        <w:lastRenderedPageBreak/>
        <w:t>Okres gwarancji</w:t>
      </w:r>
      <w:r w:rsidR="002C1867" w:rsidRPr="00046E33">
        <w:rPr>
          <w:bCs/>
        </w:rPr>
        <w:t>:</w:t>
      </w:r>
      <w:r w:rsidRPr="00046E33">
        <w:rPr>
          <w:bCs/>
        </w:rPr>
        <w:t>……</w:t>
      </w:r>
      <w:r w:rsidR="002C1867" w:rsidRPr="00046E33">
        <w:rPr>
          <w:bCs/>
        </w:rPr>
        <w:t>..</w:t>
      </w:r>
      <w:r w:rsidRPr="00046E33">
        <w:rPr>
          <w:bCs/>
        </w:rPr>
        <w:t>…</w:t>
      </w:r>
      <w:r w:rsidRPr="00046E33">
        <w:t xml:space="preserve"> </w:t>
      </w:r>
      <w:r w:rsidR="0044224D" w:rsidRPr="00046E33">
        <w:t>m-</w:t>
      </w:r>
      <w:proofErr w:type="spellStart"/>
      <w:r w:rsidR="0044224D" w:rsidRPr="00046E33">
        <w:t>cy</w:t>
      </w:r>
      <w:proofErr w:type="spellEnd"/>
      <w:r w:rsidRPr="00046E33">
        <w:t xml:space="preserve"> (wpisać</w:t>
      </w:r>
      <w:r w:rsidR="00D55C45" w:rsidRPr="00046E33">
        <w:t xml:space="preserve"> ilość</w:t>
      </w:r>
      <w:r w:rsidRPr="00046E33">
        <w:t xml:space="preserve">: </w:t>
      </w:r>
      <w:r w:rsidR="00022534" w:rsidRPr="00046E33">
        <w:t>min 60</w:t>
      </w:r>
      <w:r w:rsidR="00361C07" w:rsidRPr="00046E33">
        <w:t xml:space="preserve"> m-</w:t>
      </w:r>
      <w:proofErr w:type="spellStart"/>
      <w:r w:rsidR="00361C07" w:rsidRPr="00046E33">
        <w:t>cy</w:t>
      </w:r>
      <w:proofErr w:type="spellEnd"/>
      <w:r w:rsidR="002C1867" w:rsidRPr="00046E33">
        <w:t xml:space="preserve"> </w:t>
      </w:r>
      <w:r w:rsidR="00022534" w:rsidRPr="00046E33">
        <w:t>– II kryterium punktowane</w:t>
      </w:r>
      <w:r w:rsidRPr="00046E33">
        <w:t>)</w:t>
      </w:r>
      <w:r w:rsidR="00022534" w:rsidRPr="00046E33">
        <w:t>.</w:t>
      </w:r>
    </w:p>
    <w:p w14:paraId="2D462A4C" w14:textId="77777777" w:rsidR="009E1B04" w:rsidRPr="00046E33" w:rsidRDefault="009E1B04" w:rsidP="00C4798D">
      <w:pPr>
        <w:jc w:val="both"/>
        <w:rPr>
          <w:b/>
        </w:rPr>
      </w:pPr>
    </w:p>
    <w:p w14:paraId="2D39AFB8" w14:textId="024843EC" w:rsidR="00C4798D" w:rsidRPr="00046E33" w:rsidRDefault="00170A5F" w:rsidP="00C4798D">
      <w:pPr>
        <w:jc w:val="both"/>
      </w:pPr>
      <w:r w:rsidRPr="00046E33">
        <w:rPr>
          <w:bCs/>
        </w:rPr>
        <w:t>Doświadczenie kierownika robót</w:t>
      </w:r>
      <w:r w:rsidR="00D379C3" w:rsidRPr="00046E33">
        <w:rPr>
          <w:bCs/>
        </w:rPr>
        <w:t>:</w:t>
      </w:r>
      <w:r w:rsidR="00C4798D" w:rsidRPr="00046E33">
        <w:rPr>
          <w:bCs/>
        </w:rPr>
        <w:t xml:space="preserve"> ………………</w:t>
      </w:r>
      <w:r w:rsidR="00C4798D" w:rsidRPr="00046E33">
        <w:t xml:space="preserve"> (wpisać odpowiednio: </w:t>
      </w:r>
      <w:r w:rsidRPr="00046E33">
        <w:t>1 realizacja, 2 realizacje, 3 i więcej realizacji</w:t>
      </w:r>
      <w:r w:rsidR="00F86799" w:rsidRPr="00046E33">
        <w:t xml:space="preserve"> – III kryterium punktowane</w:t>
      </w:r>
      <w:r w:rsidR="00C4798D" w:rsidRPr="00046E33">
        <w:t xml:space="preserve">) </w:t>
      </w:r>
    </w:p>
    <w:p w14:paraId="47D9F185" w14:textId="7E61B040" w:rsidR="00022534" w:rsidRPr="00046E33" w:rsidRDefault="00022534" w:rsidP="00022534">
      <w:pPr>
        <w:spacing w:after="120" w:line="276" w:lineRule="auto"/>
        <w:contextualSpacing/>
        <w:jc w:val="both"/>
        <w:rPr>
          <w:bCs/>
        </w:rPr>
      </w:pPr>
      <w:bookmarkStart w:id="6" w:name="_Hlk133228980"/>
      <w:bookmarkEnd w:id="2"/>
      <w:bookmarkEnd w:id="3"/>
      <w:r w:rsidRPr="00046E33">
        <w:rPr>
          <w:bCs/>
        </w:rPr>
        <w:t xml:space="preserve">Warunki płatności: </w:t>
      </w:r>
      <w:r w:rsidR="00AE7154" w:rsidRPr="00046E33">
        <w:rPr>
          <w:bCs/>
        </w:rPr>
        <w:t>6</w:t>
      </w:r>
      <w:r w:rsidRPr="00046E33">
        <w:rPr>
          <w:bCs/>
        </w:rPr>
        <w:t>0 dni</w:t>
      </w:r>
    </w:p>
    <w:bookmarkEnd w:id="6"/>
    <w:p w14:paraId="34DEB440" w14:textId="1CD3DF7E" w:rsidR="000D2EDF" w:rsidRPr="00046E33" w:rsidRDefault="000D2EDF" w:rsidP="00D200D8">
      <w:pPr>
        <w:spacing w:after="120" w:line="276" w:lineRule="auto"/>
        <w:contextualSpacing/>
        <w:jc w:val="both"/>
        <w:rPr>
          <w:bCs/>
        </w:rPr>
      </w:pPr>
    </w:p>
    <w:p w14:paraId="7DDC6F97" w14:textId="77777777" w:rsidR="002E1AD3" w:rsidRPr="00046E33" w:rsidRDefault="00AE7154" w:rsidP="002E1AD3">
      <w:pPr>
        <w:spacing w:after="120" w:line="276" w:lineRule="auto"/>
        <w:contextualSpacing/>
        <w:jc w:val="both"/>
        <w:rPr>
          <w:b/>
          <w:bCs/>
        </w:rPr>
      </w:pPr>
      <w:r w:rsidRPr="00046E33">
        <w:rPr>
          <w:b/>
          <w:bCs/>
        </w:rPr>
        <w:t xml:space="preserve">Zadanie nr </w:t>
      </w:r>
      <w:r w:rsidR="002E1AD3" w:rsidRPr="00046E33">
        <w:rPr>
          <w:b/>
          <w:bCs/>
        </w:rPr>
        <w:t>2</w:t>
      </w:r>
      <w:r w:rsidRPr="00046E33">
        <w:rPr>
          <w:b/>
          <w:bCs/>
        </w:rPr>
        <w:t xml:space="preserve"> - </w:t>
      </w:r>
      <w:r w:rsidR="002E1AD3" w:rsidRPr="00046E33">
        <w:rPr>
          <w:b/>
          <w:bCs/>
        </w:rPr>
        <w:t>Modernizacja instalacji wodno-kanalizacyjnej - budynek B diagnostyczny</w:t>
      </w:r>
    </w:p>
    <w:p w14:paraId="2E2867B7" w14:textId="1F57942E" w:rsidR="00AE7154" w:rsidRPr="00046E33" w:rsidRDefault="00AE7154" w:rsidP="002E1AD3">
      <w:pPr>
        <w:spacing w:after="120" w:line="276" w:lineRule="auto"/>
        <w:contextualSpacing/>
        <w:jc w:val="both"/>
        <w:rPr>
          <w:bCs/>
        </w:rPr>
      </w:pPr>
      <w:r w:rsidRPr="00046E33">
        <w:rPr>
          <w:bCs/>
        </w:rPr>
        <w:t>Wartość netto za wykonanie całości przedmiotu zamówienia wynosi ....................... zł</w:t>
      </w:r>
    </w:p>
    <w:p w14:paraId="5F1FB0B8" w14:textId="77777777" w:rsidR="00AE7154" w:rsidRPr="00046E33" w:rsidRDefault="00AE7154" w:rsidP="00AE715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stawka  podatku VAT wynosi  ......%</w:t>
      </w:r>
    </w:p>
    <w:p w14:paraId="5DCB697E" w14:textId="77777777" w:rsidR="00AE7154" w:rsidRPr="00046E33" w:rsidRDefault="00AE7154" w:rsidP="00AE715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kwota podatku VAT wynosi ................................ zł</w:t>
      </w:r>
    </w:p>
    <w:p w14:paraId="5F9B0121" w14:textId="77777777" w:rsidR="00AE7154" w:rsidRPr="00046E33" w:rsidRDefault="00AE7154" w:rsidP="00AE715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wartość brutto za wykonanie całości przedmiotu zamówienia wynosi ....................... zł</w:t>
      </w:r>
    </w:p>
    <w:p w14:paraId="58874094" w14:textId="7BF0A1BE" w:rsidR="00AE7154" w:rsidRPr="00046E33" w:rsidRDefault="00AE7154" w:rsidP="00AE7154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(słownie:....................................................................................................................... zł),</w:t>
      </w:r>
    </w:p>
    <w:p w14:paraId="48753EAB" w14:textId="77777777" w:rsidR="00AE7154" w:rsidRPr="00046E33" w:rsidRDefault="00AE7154" w:rsidP="00AE7154">
      <w:pPr>
        <w:jc w:val="both"/>
        <w:rPr>
          <w:b/>
        </w:rPr>
      </w:pPr>
    </w:p>
    <w:p w14:paraId="54F1F804" w14:textId="77777777" w:rsidR="00AE7154" w:rsidRPr="00046E33" w:rsidRDefault="00AE7154" w:rsidP="00AE7154">
      <w:pPr>
        <w:jc w:val="both"/>
      </w:pPr>
      <w:r w:rsidRPr="00046E33">
        <w:rPr>
          <w:bCs/>
        </w:rPr>
        <w:t>Okres gwarancji:……..…</w:t>
      </w:r>
      <w:r w:rsidRPr="00046E33">
        <w:t xml:space="preserve"> m-</w:t>
      </w:r>
      <w:proofErr w:type="spellStart"/>
      <w:r w:rsidRPr="00046E33">
        <w:t>cy</w:t>
      </w:r>
      <w:proofErr w:type="spellEnd"/>
      <w:r w:rsidRPr="00046E33">
        <w:t xml:space="preserve"> (wpisać ilość: min 60 m-</w:t>
      </w:r>
      <w:proofErr w:type="spellStart"/>
      <w:r w:rsidRPr="00046E33">
        <w:t>cy</w:t>
      </w:r>
      <w:proofErr w:type="spellEnd"/>
      <w:r w:rsidRPr="00046E33">
        <w:t xml:space="preserve"> – II kryterium punktowane).</w:t>
      </w:r>
    </w:p>
    <w:p w14:paraId="61C49FBF" w14:textId="77777777" w:rsidR="00AE7154" w:rsidRPr="00046E33" w:rsidRDefault="00AE7154" w:rsidP="00AE7154">
      <w:pPr>
        <w:jc w:val="both"/>
        <w:rPr>
          <w:b/>
        </w:rPr>
      </w:pPr>
    </w:p>
    <w:p w14:paraId="4F314A9D" w14:textId="77777777" w:rsidR="00AE7154" w:rsidRPr="00046E33" w:rsidRDefault="00AE7154" w:rsidP="00AE7154">
      <w:pPr>
        <w:jc w:val="both"/>
      </w:pPr>
      <w:r w:rsidRPr="00046E33">
        <w:rPr>
          <w:bCs/>
        </w:rPr>
        <w:t>Doświadczenie kierownika robót: ………………</w:t>
      </w:r>
      <w:r w:rsidRPr="00046E33">
        <w:t xml:space="preserve"> (wpisać odpowiednio: 1 realizacja, 2 realizacje, 3 i więcej realizacji – III kryterium punktowane) </w:t>
      </w:r>
    </w:p>
    <w:p w14:paraId="310835EA" w14:textId="77777777" w:rsidR="00AE7154" w:rsidRPr="00046E33" w:rsidRDefault="00AE7154" w:rsidP="00AE7154">
      <w:pPr>
        <w:spacing w:after="120" w:line="276" w:lineRule="auto"/>
        <w:contextualSpacing/>
        <w:jc w:val="both"/>
        <w:rPr>
          <w:bCs/>
        </w:rPr>
      </w:pPr>
      <w:r w:rsidRPr="00046E33">
        <w:rPr>
          <w:bCs/>
        </w:rPr>
        <w:t>Warunki płatności: 60 dni</w:t>
      </w:r>
    </w:p>
    <w:p w14:paraId="3B99186A" w14:textId="77777777" w:rsidR="002E1AD3" w:rsidRPr="00046E33" w:rsidRDefault="002E1AD3" w:rsidP="002E1AD3">
      <w:pPr>
        <w:spacing w:after="120" w:line="276" w:lineRule="auto"/>
        <w:contextualSpacing/>
        <w:jc w:val="both"/>
        <w:rPr>
          <w:b/>
          <w:bCs/>
        </w:rPr>
      </w:pPr>
    </w:p>
    <w:p w14:paraId="6BE36ACA" w14:textId="012A7C68" w:rsidR="002E1AD3" w:rsidRPr="00046E33" w:rsidRDefault="002E1AD3" w:rsidP="002E1AD3">
      <w:pPr>
        <w:spacing w:after="120" w:line="276" w:lineRule="auto"/>
        <w:contextualSpacing/>
        <w:jc w:val="both"/>
        <w:rPr>
          <w:b/>
          <w:bCs/>
        </w:rPr>
      </w:pPr>
      <w:r w:rsidRPr="00046E33">
        <w:rPr>
          <w:b/>
          <w:bCs/>
        </w:rPr>
        <w:t>Zadanie nr 3 - Modernizacja instalacji wodno-kanalizacyjnej - budynek A Rotunda-Przychodnia Wielospecjalistyczna</w:t>
      </w:r>
    </w:p>
    <w:p w14:paraId="0E84C378" w14:textId="77777777" w:rsidR="002E1AD3" w:rsidRPr="00046E33" w:rsidRDefault="002E1AD3" w:rsidP="002E1AD3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Wartość netto za wykonanie całości przedmiotu zamówienia wynosi ....................... zł</w:t>
      </w:r>
    </w:p>
    <w:p w14:paraId="164B7E48" w14:textId="77777777" w:rsidR="002E1AD3" w:rsidRPr="00046E33" w:rsidRDefault="002E1AD3" w:rsidP="002E1AD3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stawka  podatku VAT wynosi  ......%</w:t>
      </w:r>
    </w:p>
    <w:p w14:paraId="69383FA9" w14:textId="77777777" w:rsidR="002E1AD3" w:rsidRPr="00046E33" w:rsidRDefault="002E1AD3" w:rsidP="002E1AD3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kwota podatku VAT wynosi ................................ zł</w:t>
      </w:r>
    </w:p>
    <w:p w14:paraId="2DEF1661" w14:textId="77777777" w:rsidR="002E1AD3" w:rsidRPr="00046E33" w:rsidRDefault="002E1AD3" w:rsidP="002E1AD3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wartość brutto za wykonanie całości przedmiotu zamówienia wynosi ....................... zł</w:t>
      </w:r>
    </w:p>
    <w:p w14:paraId="483A54DD" w14:textId="7E1823F3" w:rsidR="002E1AD3" w:rsidRPr="00046E33" w:rsidRDefault="002E1AD3" w:rsidP="002E1AD3">
      <w:pPr>
        <w:spacing w:after="120" w:line="276" w:lineRule="auto"/>
        <w:ind w:left="284"/>
        <w:contextualSpacing/>
        <w:jc w:val="both"/>
        <w:rPr>
          <w:bCs/>
        </w:rPr>
      </w:pPr>
      <w:r w:rsidRPr="00046E33">
        <w:rPr>
          <w:bCs/>
        </w:rPr>
        <w:t>(słownie:....................................................................................................................... zł),</w:t>
      </w:r>
    </w:p>
    <w:p w14:paraId="406D1D66" w14:textId="77777777" w:rsidR="002E1AD3" w:rsidRPr="00046E33" w:rsidRDefault="002E1AD3" w:rsidP="002E1AD3">
      <w:pPr>
        <w:jc w:val="both"/>
        <w:rPr>
          <w:b/>
        </w:rPr>
      </w:pPr>
    </w:p>
    <w:p w14:paraId="350DAFF1" w14:textId="77777777" w:rsidR="002E1AD3" w:rsidRDefault="002E1AD3" w:rsidP="002E1AD3">
      <w:pPr>
        <w:jc w:val="both"/>
      </w:pPr>
      <w:r w:rsidRPr="00F86799">
        <w:rPr>
          <w:bCs/>
        </w:rPr>
        <w:t>Okres gwarancji:……..…</w:t>
      </w:r>
      <w:r w:rsidRPr="00B35DA3">
        <w:t xml:space="preserve"> </w:t>
      </w:r>
      <w:r>
        <w:t>m-</w:t>
      </w:r>
      <w:proofErr w:type="spellStart"/>
      <w:r>
        <w:t>cy</w:t>
      </w:r>
      <w:proofErr w:type="spellEnd"/>
      <w:r w:rsidRPr="00B35DA3">
        <w:t xml:space="preserve"> (</w:t>
      </w:r>
      <w:r>
        <w:t>wpisać ilość: min 60 m-</w:t>
      </w:r>
      <w:proofErr w:type="spellStart"/>
      <w:r>
        <w:t>cy</w:t>
      </w:r>
      <w:proofErr w:type="spellEnd"/>
      <w:r>
        <w:t xml:space="preserve"> – II kryterium punktowane</w:t>
      </w:r>
      <w:r w:rsidRPr="00B35DA3">
        <w:t>)</w:t>
      </w:r>
      <w:r>
        <w:t>.</w:t>
      </w:r>
    </w:p>
    <w:p w14:paraId="69238657" w14:textId="77777777" w:rsidR="002E1AD3" w:rsidRDefault="002E1AD3" w:rsidP="002E1AD3">
      <w:pPr>
        <w:jc w:val="both"/>
        <w:rPr>
          <w:b/>
        </w:rPr>
      </w:pPr>
    </w:p>
    <w:p w14:paraId="12E5B6FD" w14:textId="77777777" w:rsidR="002E1AD3" w:rsidRDefault="002E1AD3" w:rsidP="002E1AD3">
      <w:pPr>
        <w:jc w:val="both"/>
      </w:pPr>
      <w:r w:rsidRPr="00F86799">
        <w:rPr>
          <w:bCs/>
        </w:rPr>
        <w:t>Doświadczenie kierownika robót: ………………</w:t>
      </w:r>
      <w:r w:rsidRPr="004C0B18">
        <w:t xml:space="preserve"> </w:t>
      </w:r>
      <w:r>
        <w:t xml:space="preserve">(wpisać odpowiednio: 1 realizacja, 2 realizacje, 3 i więcej realizacji – III kryterium punktowane) </w:t>
      </w:r>
    </w:p>
    <w:p w14:paraId="11A9B34C" w14:textId="77777777" w:rsidR="002E1AD3" w:rsidRDefault="002E1AD3" w:rsidP="002E1AD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>
        <w:rPr>
          <w:bCs/>
          <w:sz w:val="22"/>
        </w:rPr>
        <w:t>6</w:t>
      </w:r>
      <w:r w:rsidRPr="00281DC6">
        <w:rPr>
          <w:bCs/>
          <w:sz w:val="22"/>
        </w:rPr>
        <w:t>0 dni</w:t>
      </w:r>
    </w:p>
    <w:p w14:paraId="7A0567AF" w14:textId="77777777" w:rsidR="00AE7154" w:rsidRDefault="00AE715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025D1C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025D1C">
        <w:rPr>
          <w:sz w:val="22"/>
          <w:szCs w:val="22"/>
        </w:rPr>
        <w:t>ubiegania się o udzielenie zamówienia publicznego w niniejszym postępowaniu</w:t>
      </w:r>
      <w:r w:rsidRPr="00025D1C">
        <w:rPr>
          <w:sz w:val="22"/>
          <w:szCs w:val="22"/>
          <w:vertAlign w:val="superscript"/>
        </w:rPr>
        <w:footnoteReference w:id="3"/>
      </w:r>
      <w:r w:rsidRPr="00025D1C">
        <w:rPr>
          <w:sz w:val="22"/>
          <w:szCs w:val="22"/>
        </w:rPr>
        <w:t>.</w:t>
      </w:r>
    </w:p>
    <w:p w14:paraId="482F586D" w14:textId="77777777" w:rsidR="000B7920" w:rsidRPr="00025D1C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025D1C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025D1C">
        <w:rPr>
          <w:sz w:val="22"/>
          <w:szCs w:val="22"/>
        </w:rPr>
        <w:t>Pzp</w:t>
      </w:r>
      <w:proofErr w:type="spellEnd"/>
      <w:r w:rsidRPr="00025D1C">
        <w:rPr>
          <w:sz w:val="22"/>
          <w:szCs w:val="22"/>
        </w:rPr>
        <w:t>.</w:t>
      </w:r>
    </w:p>
    <w:p w14:paraId="4ABBBE21" w14:textId="77777777" w:rsidR="00BD148F" w:rsidRDefault="000B7920" w:rsidP="00BD148F">
      <w:pPr>
        <w:numPr>
          <w:ilvl w:val="0"/>
          <w:numId w:val="2"/>
        </w:numPr>
        <w:rPr>
          <w:sz w:val="22"/>
          <w:szCs w:val="22"/>
        </w:rPr>
      </w:pPr>
      <w:r w:rsidRPr="00025D1C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025D1C">
        <w:rPr>
          <w:sz w:val="22"/>
          <w:szCs w:val="22"/>
        </w:rPr>
        <w:t>Pzp</w:t>
      </w:r>
      <w:proofErr w:type="spellEnd"/>
    </w:p>
    <w:p w14:paraId="30277906" w14:textId="77777777" w:rsidR="009D08C7" w:rsidRPr="009D08C7" w:rsidRDefault="009D08C7" w:rsidP="009D08C7">
      <w:pPr>
        <w:numPr>
          <w:ilvl w:val="0"/>
          <w:numId w:val="2"/>
        </w:numPr>
        <w:jc w:val="both"/>
        <w:rPr>
          <w:sz w:val="22"/>
          <w:szCs w:val="22"/>
        </w:rPr>
      </w:pPr>
      <w:r w:rsidRPr="009D08C7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55AA0B6" w14:textId="77777777" w:rsidR="009D08C7" w:rsidRPr="009D08C7" w:rsidRDefault="009D08C7" w:rsidP="009D08C7">
      <w:pPr>
        <w:numPr>
          <w:ilvl w:val="0"/>
          <w:numId w:val="2"/>
        </w:numPr>
        <w:jc w:val="both"/>
        <w:rPr>
          <w:sz w:val="22"/>
          <w:szCs w:val="22"/>
        </w:rPr>
      </w:pPr>
      <w:r w:rsidRPr="009D08C7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2AA73C1" w14:textId="77777777" w:rsidR="009D08C7" w:rsidRPr="00025D1C" w:rsidRDefault="009D08C7" w:rsidP="009D08C7">
      <w:pPr>
        <w:ind w:left="644"/>
        <w:rPr>
          <w:sz w:val="22"/>
          <w:szCs w:val="22"/>
        </w:rPr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4F1411">
      <w:pPr>
        <w:numPr>
          <w:ilvl w:val="0"/>
          <w:numId w:val="1"/>
        </w:numPr>
        <w:ind w:left="284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638CA9B2" w14:textId="77777777" w:rsidR="004F1411" w:rsidRDefault="004F1411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19FF18D6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 xml:space="preserve">podpis 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7DEA963" w:rsidR="00D74BC1" w:rsidRDefault="00281DC6">
    <w:pPr>
      <w:pStyle w:val="Nagwek"/>
    </w:pPr>
    <w:r>
      <w:t>Znak sprawy: SZW/DZP/</w:t>
    </w:r>
    <w:r w:rsidR="00AE7154">
      <w:t>7</w:t>
    </w:r>
    <w:r w:rsidR="00D708DB">
      <w:t>4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4"/>
  </w:num>
  <w:num w:numId="2" w16cid:durableId="1906186095">
    <w:abstractNumId w:val="3"/>
  </w:num>
  <w:num w:numId="3" w16cid:durableId="1681618092">
    <w:abstractNumId w:val="1"/>
  </w:num>
  <w:num w:numId="4" w16cid:durableId="209348552">
    <w:abstractNumId w:val="2"/>
  </w:num>
  <w:num w:numId="5" w16cid:durableId="42306745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2534"/>
    <w:rsid w:val="00025D1C"/>
    <w:rsid w:val="00033317"/>
    <w:rsid w:val="00046E33"/>
    <w:rsid w:val="00066BA7"/>
    <w:rsid w:val="00071FE3"/>
    <w:rsid w:val="0007344C"/>
    <w:rsid w:val="000859D9"/>
    <w:rsid w:val="000B7920"/>
    <w:rsid w:val="000D2EDF"/>
    <w:rsid w:val="000F47FB"/>
    <w:rsid w:val="00121113"/>
    <w:rsid w:val="001539A0"/>
    <w:rsid w:val="00170A5F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2E1AD3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4B6468"/>
    <w:rsid w:val="004F1411"/>
    <w:rsid w:val="005001EB"/>
    <w:rsid w:val="0050665F"/>
    <w:rsid w:val="0051587F"/>
    <w:rsid w:val="00535E57"/>
    <w:rsid w:val="0054209F"/>
    <w:rsid w:val="005819B9"/>
    <w:rsid w:val="00587BB6"/>
    <w:rsid w:val="00592545"/>
    <w:rsid w:val="005A70C7"/>
    <w:rsid w:val="006035CF"/>
    <w:rsid w:val="00613B65"/>
    <w:rsid w:val="00622E48"/>
    <w:rsid w:val="00635C6E"/>
    <w:rsid w:val="006929AB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37F3E"/>
    <w:rsid w:val="00844AA4"/>
    <w:rsid w:val="008B3F86"/>
    <w:rsid w:val="008D29B6"/>
    <w:rsid w:val="008E75CD"/>
    <w:rsid w:val="009118A9"/>
    <w:rsid w:val="00925288"/>
    <w:rsid w:val="00925993"/>
    <w:rsid w:val="00942685"/>
    <w:rsid w:val="009971F0"/>
    <w:rsid w:val="009B5868"/>
    <w:rsid w:val="009D08C7"/>
    <w:rsid w:val="009E1B04"/>
    <w:rsid w:val="009E5297"/>
    <w:rsid w:val="009F45A4"/>
    <w:rsid w:val="00A35787"/>
    <w:rsid w:val="00A35DA2"/>
    <w:rsid w:val="00A42DC8"/>
    <w:rsid w:val="00A45690"/>
    <w:rsid w:val="00A7736C"/>
    <w:rsid w:val="00AC0870"/>
    <w:rsid w:val="00AE55B5"/>
    <w:rsid w:val="00AE7154"/>
    <w:rsid w:val="00B03F5C"/>
    <w:rsid w:val="00B22D6B"/>
    <w:rsid w:val="00B36CBF"/>
    <w:rsid w:val="00B45820"/>
    <w:rsid w:val="00B71BCD"/>
    <w:rsid w:val="00BB3E12"/>
    <w:rsid w:val="00BB7503"/>
    <w:rsid w:val="00BD148F"/>
    <w:rsid w:val="00BE1621"/>
    <w:rsid w:val="00C02BAF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55C45"/>
    <w:rsid w:val="00D708DB"/>
    <w:rsid w:val="00D710C9"/>
    <w:rsid w:val="00D74BC1"/>
    <w:rsid w:val="00D75D14"/>
    <w:rsid w:val="00D81677"/>
    <w:rsid w:val="00E554F1"/>
    <w:rsid w:val="00E57579"/>
    <w:rsid w:val="00E67A95"/>
    <w:rsid w:val="00E75BB5"/>
    <w:rsid w:val="00E93CBB"/>
    <w:rsid w:val="00F2537A"/>
    <w:rsid w:val="00F67712"/>
    <w:rsid w:val="00F86799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192</TotalTime>
  <Pages>4</Pages>
  <Words>932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59</cp:revision>
  <cp:lastPrinted>2007-10-05T06:59:00Z</cp:lastPrinted>
  <dcterms:created xsi:type="dcterms:W3CDTF">2022-10-05T12:38:00Z</dcterms:created>
  <dcterms:modified xsi:type="dcterms:W3CDTF">2024-09-05T10:31:00Z</dcterms:modified>
</cp:coreProperties>
</file>