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A53D8" w14:textId="44F9B86A" w:rsidR="00D62E6E" w:rsidRDefault="00D62E6E" w:rsidP="00D93DF0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93DF0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E829131" w14:textId="77777777" w:rsidR="00D93DF0" w:rsidRDefault="00D93DF0" w:rsidP="00D93DF0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83857ED" w14:textId="77777777" w:rsidR="00D93DF0" w:rsidRPr="00D62E6E" w:rsidRDefault="00D93DF0" w:rsidP="00D93DF0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11D2233" w14:textId="77777777" w:rsidTr="00D62E6E">
        <w:tc>
          <w:tcPr>
            <w:tcW w:w="2800" w:type="dxa"/>
            <w:shd w:val="clear" w:color="auto" w:fill="auto"/>
          </w:tcPr>
          <w:p w14:paraId="748F30D9" w14:textId="77777777" w:rsidR="00D62E6E" w:rsidRPr="00D62E6E" w:rsidRDefault="00D62E6E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51FB8E" w14:textId="77777777" w:rsidR="00D62E6E" w:rsidRPr="00D62E6E" w:rsidRDefault="00D62E6E" w:rsidP="00D93DF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2C40D7" w14:textId="77777777" w:rsidR="00D62E6E" w:rsidRPr="00D62E6E" w:rsidRDefault="00D62E6E" w:rsidP="00D93DF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C0522B" w14:textId="77777777" w:rsidR="00D62E6E" w:rsidRPr="00D62E6E" w:rsidRDefault="00D62E6E" w:rsidP="00D93D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12DA916" w14:textId="77777777" w:rsidTr="00D62E6E">
        <w:tc>
          <w:tcPr>
            <w:tcW w:w="2800" w:type="dxa"/>
            <w:shd w:val="clear" w:color="auto" w:fill="auto"/>
          </w:tcPr>
          <w:p w14:paraId="15B5CB8E" w14:textId="77777777" w:rsidR="00D62E6E" w:rsidRPr="00D62E6E" w:rsidRDefault="00D62E6E" w:rsidP="00D93DF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4ED5EF" w14:textId="77777777" w:rsidR="00D62E6E" w:rsidRPr="00D62E6E" w:rsidRDefault="00D62E6E" w:rsidP="00D93DF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721960" w14:textId="77777777" w:rsidR="00D62E6E" w:rsidRPr="00D62E6E" w:rsidRDefault="00D62E6E" w:rsidP="00D93DF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4452E9" w14:textId="77777777" w:rsidR="00D62E6E" w:rsidRPr="00D62E6E" w:rsidRDefault="00D62E6E" w:rsidP="00D93DF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BC6ECE" w14:textId="77777777" w:rsidR="00BC121E" w:rsidRDefault="00BC121E" w:rsidP="00D93DF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1C3F00EF" w14:textId="77777777" w:rsidR="00D93DF0" w:rsidRPr="00D62E6E" w:rsidRDefault="00D93DF0" w:rsidP="00D93DF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45A8B" w:rsidRPr="00C14101" w14:paraId="713D292F" w14:textId="77777777" w:rsidTr="006816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F3CF6C" w14:textId="77777777" w:rsidR="00145A8B" w:rsidRPr="00C14101" w:rsidRDefault="00145A8B" w:rsidP="00D93D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6691C01" w14:textId="77777777" w:rsidR="00145A8B" w:rsidRPr="00C14101" w:rsidRDefault="00145A8B" w:rsidP="00D93D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45A8B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9642DEC" w14:textId="77777777" w:rsidR="00145A8B" w:rsidRPr="00C14101" w:rsidRDefault="00145A8B" w:rsidP="00D93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342B597" w14:textId="77777777" w:rsidR="00145A8B" w:rsidRPr="00C14101" w:rsidRDefault="00145A8B" w:rsidP="00D93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36AA5BE" w14:textId="77777777" w:rsidR="00D93DF0" w:rsidRDefault="00145A8B" w:rsidP="00D93D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261ED47" w14:textId="38139C94" w:rsidR="00BC121E" w:rsidRPr="00C14101" w:rsidRDefault="00C93F0A" w:rsidP="00D93D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EAD46C4" w14:textId="77777777" w:rsidTr="00D62E6E">
        <w:tc>
          <w:tcPr>
            <w:tcW w:w="2269" w:type="dxa"/>
            <w:shd w:val="clear" w:color="auto" w:fill="auto"/>
          </w:tcPr>
          <w:p w14:paraId="11D8AAB7" w14:textId="77777777" w:rsidR="00D62E6E" w:rsidRPr="00D62E6E" w:rsidRDefault="00D62E6E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19F3DD" w14:textId="77777777" w:rsidR="00D62E6E" w:rsidRPr="00D62E6E" w:rsidRDefault="00145A8B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5A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WCS - modernizacja instalacji wodno-kanalizacyjnej z podziałem na 3 zadania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5A8B" w:rsidRPr="00D62E6E" w14:paraId="40A86BE8" w14:textId="77777777" w:rsidTr="00681664">
        <w:tc>
          <w:tcPr>
            <w:tcW w:w="2269" w:type="dxa"/>
            <w:shd w:val="clear" w:color="auto" w:fill="auto"/>
          </w:tcPr>
          <w:p w14:paraId="1880B31C" w14:textId="77777777" w:rsidR="00145A8B" w:rsidRPr="00D62E6E" w:rsidRDefault="00145A8B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F77ACE" w14:textId="77777777" w:rsidR="00145A8B" w:rsidRDefault="00145A8B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5A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SZW/DZP/74/2024</w:t>
            </w:r>
          </w:p>
          <w:p w14:paraId="1C63EDD9" w14:textId="77777777" w:rsidR="00D93DF0" w:rsidRPr="00D62E6E" w:rsidRDefault="00D93DF0" w:rsidP="00D93DF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18408777" w14:textId="77777777" w:rsidR="00BC121E" w:rsidRDefault="00145A8B" w:rsidP="00D93DF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45A8B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E998E15" w14:textId="77777777" w:rsidR="00BC121E" w:rsidRPr="00C14101" w:rsidRDefault="008E296F" w:rsidP="00D93DF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0B00A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3ECC220" w14:textId="77777777" w:rsidR="00BC121E" w:rsidRDefault="00BC121E" w:rsidP="00D93D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C97504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CE02144" w14:textId="77777777" w:rsidR="00BF69A4" w:rsidRPr="00C14101" w:rsidRDefault="00BF69A4" w:rsidP="00D93DF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16B10B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E6CD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09B0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F55CB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BB4CA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BFEE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DA0A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7D88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493536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7437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3740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60DA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F45A56" w14:textId="77777777" w:rsidR="00BC121E" w:rsidRPr="00C14101" w:rsidRDefault="00BC121E" w:rsidP="00D93DF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33A51A2" w14:textId="77777777" w:rsidR="00BC121E" w:rsidRDefault="00BC121E" w:rsidP="00D93DF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F5A9D20" w14:textId="77777777" w:rsidR="00067B62" w:rsidRDefault="00067B62" w:rsidP="00D93DF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758A9FB" w14:textId="77777777" w:rsidR="00D93DF0" w:rsidRDefault="00D93DF0" w:rsidP="00D93DF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</w:p>
    <w:p w14:paraId="75D67B6D" w14:textId="77777777" w:rsidR="00D93DF0" w:rsidRPr="00067B62" w:rsidRDefault="00D93DF0" w:rsidP="00D93DF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624AB654" w14:textId="77777777" w:rsidR="00067B62" w:rsidRPr="00C14101" w:rsidRDefault="00067B62" w:rsidP="00D93DF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9D52319" w14:textId="77777777" w:rsidTr="00620E37">
        <w:tc>
          <w:tcPr>
            <w:tcW w:w="2660" w:type="dxa"/>
            <w:shd w:val="clear" w:color="auto" w:fill="auto"/>
          </w:tcPr>
          <w:p w14:paraId="6741AF52" w14:textId="77777777" w:rsidR="00BC121E" w:rsidRPr="00D62E6E" w:rsidRDefault="00BC121E" w:rsidP="00D93DF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EFD1D3" w14:textId="77777777" w:rsidR="00BC121E" w:rsidRPr="002D1740" w:rsidRDefault="00D62E6E" w:rsidP="00D93DF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518137" w14:textId="77777777" w:rsidR="00BC121E" w:rsidRPr="00844A96" w:rsidRDefault="00844A96" w:rsidP="00D93DF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5D6F498" w14:textId="77777777" w:rsidR="00BC121E" w:rsidRPr="00D62E6E" w:rsidRDefault="00BC121E" w:rsidP="00D93DF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724E5A" w14:textId="77777777" w:rsidR="00BC121E" w:rsidRPr="00C14101" w:rsidRDefault="00BC121E" w:rsidP="00D93DF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6349215" w14:textId="77777777" w:rsidR="00BC121E" w:rsidRPr="00844A96" w:rsidRDefault="00844A96" w:rsidP="00D93DF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5A8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0B02609" w14:textId="77777777" w:rsidR="00106AC7" w:rsidRPr="00BC121E" w:rsidRDefault="00106AC7" w:rsidP="00D93DF0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7BF82" w14:textId="77777777" w:rsidR="003C2420" w:rsidRDefault="003C2420">
      <w:r>
        <w:separator/>
      </w:r>
    </w:p>
  </w:endnote>
  <w:endnote w:type="continuationSeparator" w:id="0">
    <w:p w14:paraId="5573EB21" w14:textId="77777777" w:rsidR="003C2420" w:rsidRDefault="003C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439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8E0A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5AE6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EC181D6" w14:textId="6C173859" w:rsidR="009A4CD3" w:rsidRDefault="00D93DF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52E5A5" wp14:editId="2E8CD6B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1408784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6300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9EBA5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A2B63" w14:textId="77777777" w:rsidR="00145A8B" w:rsidRDefault="00145A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139C78" w14:textId="77777777" w:rsidR="003C2420" w:rsidRDefault="003C2420">
      <w:r>
        <w:separator/>
      </w:r>
    </w:p>
  </w:footnote>
  <w:footnote w:type="continuationSeparator" w:id="0">
    <w:p w14:paraId="268FB569" w14:textId="77777777" w:rsidR="003C2420" w:rsidRDefault="003C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20865" w14:textId="77777777" w:rsidR="00145A8B" w:rsidRDefault="00145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F2B4B" w14:textId="77777777" w:rsidR="00145A8B" w:rsidRDefault="00145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E73A2" w14:textId="77777777" w:rsidR="00145A8B" w:rsidRDefault="00145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7236387">
    <w:abstractNumId w:val="13"/>
  </w:num>
  <w:num w:numId="2" w16cid:durableId="776947951">
    <w:abstractNumId w:val="0"/>
  </w:num>
  <w:num w:numId="3" w16cid:durableId="986282098">
    <w:abstractNumId w:val="11"/>
  </w:num>
  <w:num w:numId="4" w16cid:durableId="179664814">
    <w:abstractNumId w:val="8"/>
  </w:num>
  <w:num w:numId="5" w16cid:durableId="567964160">
    <w:abstractNumId w:val="7"/>
  </w:num>
  <w:num w:numId="6" w16cid:durableId="1140610547">
    <w:abstractNumId w:val="1"/>
  </w:num>
  <w:num w:numId="7" w16cid:durableId="66345266">
    <w:abstractNumId w:val="6"/>
  </w:num>
  <w:num w:numId="8" w16cid:durableId="523325622">
    <w:abstractNumId w:val="3"/>
  </w:num>
  <w:num w:numId="9" w16cid:durableId="555630017">
    <w:abstractNumId w:val="2"/>
  </w:num>
  <w:num w:numId="10" w16cid:durableId="1708603969">
    <w:abstractNumId w:val="5"/>
  </w:num>
  <w:num w:numId="11" w16cid:durableId="383599468">
    <w:abstractNumId w:val="10"/>
  </w:num>
  <w:num w:numId="12" w16cid:durableId="1238636361">
    <w:abstractNumId w:val="4"/>
  </w:num>
  <w:num w:numId="13" w16cid:durableId="2121758019">
    <w:abstractNumId w:val="9"/>
  </w:num>
  <w:num w:numId="14" w16cid:durableId="12817622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2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0E1A"/>
    <w:rsid w:val="00145A8B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242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3DF0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E7017"/>
  <w15:chartTrackingRefBased/>
  <w15:docId w15:val="{5D1F9588-F40A-4C13-8A2B-59E996B8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2010-01-07T09:39:00Z</cp:lastPrinted>
  <dcterms:created xsi:type="dcterms:W3CDTF">2024-08-29T09:15:00Z</dcterms:created>
  <dcterms:modified xsi:type="dcterms:W3CDTF">2024-08-29T09:15:00Z</dcterms:modified>
</cp:coreProperties>
</file>