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A45E43" w14:textId="389B06E4" w:rsidR="006676AE" w:rsidRPr="0012157F" w:rsidRDefault="006676AE" w:rsidP="00D310F0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310F0">
        <w:rPr>
          <w:rFonts w:ascii="Arial" w:hAnsi="Arial" w:cs="Arial"/>
          <w:bCs/>
          <w:i w:val="0"/>
          <w:szCs w:val="24"/>
        </w:rPr>
        <w:t>1</w:t>
      </w:r>
      <w:r w:rsidR="00845B3B">
        <w:rPr>
          <w:rFonts w:ascii="Arial" w:hAnsi="Arial" w:cs="Arial"/>
          <w:bCs/>
          <w:i w:val="0"/>
          <w:szCs w:val="24"/>
        </w:rPr>
        <w:t>0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8C10CA6" w14:textId="77777777" w:rsidR="005103B9" w:rsidRPr="0012157F" w:rsidRDefault="005103B9" w:rsidP="00D310F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10F341F" w14:textId="77777777" w:rsidR="006676AE" w:rsidRPr="0012157F" w:rsidRDefault="005103B9" w:rsidP="00D310F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409B8" w:rsidRPr="008409B8">
        <w:rPr>
          <w:rFonts w:ascii="Arial" w:hAnsi="Arial" w:cs="Arial"/>
          <w:b/>
          <w:sz w:val="24"/>
          <w:szCs w:val="24"/>
        </w:rPr>
        <w:t>SZW/DZP/74/2024</w:t>
      </w:r>
    </w:p>
    <w:p w14:paraId="3F4F2762" w14:textId="77777777" w:rsidR="00C4103F" w:rsidRPr="0012157F" w:rsidRDefault="006676AE" w:rsidP="00D310F0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AA6B531" w14:textId="77777777" w:rsidR="006676AE" w:rsidRPr="0012157F" w:rsidRDefault="006676AE" w:rsidP="00D310F0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409B8" w:rsidRPr="008409B8">
        <w:rPr>
          <w:rFonts w:ascii="Arial" w:hAnsi="Arial" w:cs="Arial"/>
        </w:rPr>
        <w:t>SZPITAL WOJEWÓDZKI W POZNANIU</w:t>
      </w:r>
    </w:p>
    <w:p w14:paraId="4881EEE5" w14:textId="77777777" w:rsidR="006676AE" w:rsidRPr="0012157F" w:rsidRDefault="006676AE" w:rsidP="00D310F0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409B8" w:rsidRPr="008409B8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8409B8" w:rsidRPr="008409B8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3BB695B8" w14:textId="77777777" w:rsidR="00F90CD1" w:rsidRDefault="006676AE" w:rsidP="00D310F0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409B8" w:rsidRPr="008409B8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8409B8" w:rsidRPr="008409B8">
        <w:rPr>
          <w:rFonts w:ascii="Arial" w:hAnsi="Arial" w:cs="Arial"/>
        </w:rPr>
        <w:t>Poznań</w:t>
      </w:r>
    </w:p>
    <w:p w14:paraId="669A751B" w14:textId="77777777" w:rsidR="009169D4" w:rsidRDefault="009169D4" w:rsidP="00D310F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E8B6EAA" w14:textId="77777777" w:rsidR="009169D4" w:rsidRPr="0012157F" w:rsidRDefault="009169D4" w:rsidP="00D310F0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6215223" w14:textId="77777777" w:rsidR="00C4103F" w:rsidRPr="0012157F" w:rsidRDefault="006676AE" w:rsidP="00D310F0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758F582" w14:textId="77777777" w:rsidR="00C4103F" w:rsidRPr="0012157F" w:rsidRDefault="007118F0" w:rsidP="00D310F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ACF728B" w14:textId="77777777" w:rsidR="00757EFB" w:rsidRPr="0012157F" w:rsidRDefault="00757EFB" w:rsidP="00D310F0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369EAB4" w14:textId="77777777" w:rsidR="007118F0" w:rsidRPr="0012157F" w:rsidRDefault="007118F0" w:rsidP="00D310F0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15DDBAD" w14:textId="77777777" w:rsidR="00C4103F" w:rsidRPr="00650D6C" w:rsidRDefault="007936D6" w:rsidP="00D310F0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8C13EFC" w14:textId="77777777" w:rsidR="00757EFB" w:rsidRPr="0012157F" w:rsidRDefault="00757EFB" w:rsidP="00D310F0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89A19CC" w14:textId="77777777" w:rsidR="00484F88" w:rsidRDefault="007936D6" w:rsidP="00D310F0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467BC1C3" w14:textId="77777777" w:rsidR="00D310F0" w:rsidRPr="00612283" w:rsidRDefault="00D310F0" w:rsidP="00D310F0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409B8" w:rsidRPr="0012157F" w14:paraId="0EFC2959" w14:textId="77777777" w:rsidTr="00681664">
        <w:tc>
          <w:tcPr>
            <w:tcW w:w="9104" w:type="dxa"/>
            <w:shd w:val="clear" w:color="auto" w:fill="D9D9D9"/>
          </w:tcPr>
          <w:p w14:paraId="6ADC6F30" w14:textId="77777777" w:rsidR="008409B8" w:rsidRPr="0012157F" w:rsidRDefault="008409B8" w:rsidP="00D310F0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5A27A9A" w14:textId="77777777" w:rsidR="008409B8" w:rsidRDefault="008409B8" w:rsidP="00D310F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409B8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5462AA7" w14:textId="77777777" w:rsidR="008409B8" w:rsidRPr="00C86421" w:rsidRDefault="008409B8" w:rsidP="00D310F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FDF3829" w14:textId="77777777" w:rsidR="008409B8" w:rsidRDefault="008409B8" w:rsidP="00D310F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17A6186" w14:textId="77777777" w:rsidR="008409B8" w:rsidRPr="00C86421" w:rsidRDefault="008409B8" w:rsidP="00D310F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68FFD7B2" w14:textId="77777777" w:rsidR="00D310F0" w:rsidRDefault="00D310F0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CB02BC" w14:textId="14C51D40" w:rsidR="00E50194" w:rsidRDefault="001F027E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45C081F" w14:textId="77777777" w:rsidR="00D310F0" w:rsidRDefault="00D310F0" w:rsidP="00D310F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934EA78" w14:textId="3A02B163" w:rsidR="00E50194" w:rsidRDefault="008409B8" w:rsidP="00D310F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409B8">
        <w:rPr>
          <w:rFonts w:ascii="Arial" w:hAnsi="Arial" w:cs="Arial"/>
          <w:b/>
          <w:sz w:val="24"/>
          <w:szCs w:val="24"/>
        </w:rPr>
        <w:t>Kompleksowa modernizacja mediów WCS - modernizacja instalacji wodno-kanalizacyjnej z podziałem na 3 zadania</w:t>
      </w:r>
    </w:p>
    <w:p w14:paraId="5E13E751" w14:textId="77777777" w:rsidR="00F90CD1" w:rsidRDefault="005434B3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409B8" w:rsidRPr="008409B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6AEC961B" w14:textId="77777777" w:rsidR="00D310F0" w:rsidRPr="0012157F" w:rsidRDefault="00D310F0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29656DA" w14:textId="77777777" w:rsidTr="00650D6C">
        <w:tc>
          <w:tcPr>
            <w:tcW w:w="9104" w:type="dxa"/>
            <w:shd w:val="clear" w:color="auto" w:fill="D9D9D9"/>
          </w:tcPr>
          <w:p w14:paraId="3C9DF394" w14:textId="77777777" w:rsidR="00E50194" w:rsidRPr="00650D6C" w:rsidRDefault="00650D6C" w:rsidP="00D310F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2C8E93C2" w14:textId="77777777" w:rsidR="0032618A" w:rsidRPr="0032618A" w:rsidRDefault="00BA53CA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4C7338B" w14:textId="77777777" w:rsidR="0011306C" w:rsidRDefault="007A2BCB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 xml:space="preserve">o </w:t>
      </w:r>
      <w:r w:rsidRPr="0032618A">
        <w:rPr>
          <w:rFonts w:ascii="Arial" w:hAnsi="Arial" w:cs="Arial"/>
          <w:i/>
          <w:iCs/>
          <w:sz w:val="24"/>
          <w:szCs w:val="24"/>
        </w:rPr>
        <w:lastRenderedPageBreak/>
        <w:t>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7BC39DAB" w14:textId="77777777" w:rsidR="00D310F0" w:rsidRDefault="00D310F0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8A762FB" w14:textId="77777777" w:rsidTr="00CD4DD1">
        <w:tc>
          <w:tcPr>
            <w:tcW w:w="9104" w:type="dxa"/>
            <w:shd w:val="clear" w:color="auto" w:fill="D9D9D9"/>
          </w:tcPr>
          <w:p w14:paraId="191152EF" w14:textId="77777777" w:rsidR="0011306C" w:rsidRPr="00650D6C" w:rsidRDefault="00103D09" w:rsidP="00D310F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88D0DF3" w14:textId="77777777" w:rsidR="00103D09" w:rsidRDefault="00103D09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65D0A28" w14:textId="77777777" w:rsidR="00D2702A" w:rsidRPr="0012157F" w:rsidRDefault="00122954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156207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B6312" w14:textId="77777777" w:rsidR="00D2702A" w:rsidRPr="0012157F" w:rsidRDefault="00D2702A" w:rsidP="00D310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46868" w14:textId="77777777" w:rsidR="00D2702A" w:rsidRPr="0012157F" w:rsidRDefault="00D2702A" w:rsidP="00D310F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409B8" w:rsidRPr="0012157F" w14:paraId="6354BB7C" w14:textId="77777777" w:rsidTr="006816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86865" w14:textId="77777777" w:rsidR="008409B8" w:rsidRPr="0012157F" w:rsidRDefault="008409B8" w:rsidP="00D310F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09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9CB7F" w14:textId="77777777" w:rsidR="008409B8" w:rsidRPr="0012157F" w:rsidRDefault="008409B8" w:rsidP="00D310F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09B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940BB0E" w14:textId="77777777" w:rsidR="008409B8" w:rsidRPr="0012157F" w:rsidRDefault="008409B8" w:rsidP="00D310F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09B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8409B8" w:rsidRPr="0012157F" w14:paraId="035787E5" w14:textId="77777777" w:rsidTr="006816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9751D" w14:textId="77777777" w:rsidR="008409B8" w:rsidRPr="0012157F" w:rsidRDefault="008409B8" w:rsidP="00D310F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09B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EB70C" w14:textId="77777777" w:rsidR="008409B8" w:rsidRPr="0012157F" w:rsidRDefault="008409B8" w:rsidP="00D310F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09B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DC11536" w14:textId="77777777" w:rsidR="008409B8" w:rsidRPr="0012157F" w:rsidRDefault="008409B8" w:rsidP="00D310F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09B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 w II etapie oceny badania ofert w którym Zamawiający żądać będzie przedstawienia dokumentów wyszczególnionych w rozdziale 9 ust. 9.2 SWZ (na podstawie art. 126 ust. 1)</w:t>
            </w:r>
          </w:p>
        </w:tc>
      </w:tr>
      <w:tr w:rsidR="008409B8" w:rsidRPr="0012157F" w14:paraId="71495443" w14:textId="77777777" w:rsidTr="006816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1669" w14:textId="77777777" w:rsidR="008409B8" w:rsidRPr="0012157F" w:rsidRDefault="008409B8" w:rsidP="00D310F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09B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99927" w14:textId="77777777" w:rsidR="008409B8" w:rsidRPr="0012157F" w:rsidRDefault="008409B8" w:rsidP="00D310F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09B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2B5534C" w14:textId="77777777" w:rsidR="008409B8" w:rsidRPr="0012157F" w:rsidRDefault="008409B8" w:rsidP="00D310F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09B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8409B8" w:rsidRPr="0012157F" w14:paraId="7960B1A9" w14:textId="77777777" w:rsidTr="006816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27D63" w14:textId="77777777" w:rsidR="008409B8" w:rsidRPr="0012157F" w:rsidRDefault="008409B8" w:rsidP="00D310F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09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0F9F0" w14:textId="77777777" w:rsidR="008409B8" w:rsidRPr="0012157F" w:rsidRDefault="008409B8" w:rsidP="00D310F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09B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9811DCA" w14:textId="77777777" w:rsidR="008409B8" w:rsidRPr="0012157F" w:rsidRDefault="008409B8" w:rsidP="00D310F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09B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0D8C9416" w14:textId="77777777" w:rsidR="00122954" w:rsidRDefault="00122954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6519D4D9" w14:textId="77777777" w:rsidR="00721D87" w:rsidRDefault="00E21BB4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B078643" w14:textId="77777777" w:rsidR="00721D87" w:rsidRPr="00721D87" w:rsidRDefault="00721D87" w:rsidP="00D310F0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AB694BA" w14:textId="77777777" w:rsidR="00721D87" w:rsidRDefault="00E21BB4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9747BFD" w14:textId="77777777" w:rsidR="00E21BB4" w:rsidRPr="00E21BB4" w:rsidRDefault="00E21BB4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4C55945" w14:textId="77777777" w:rsidR="00E21BB4" w:rsidRPr="00721D87" w:rsidRDefault="00E21BB4" w:rsidP="00D310F0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1FEAD64" w14:textId="77777777" w:rsidR="00334A77" w:rsidRDefault="00334A77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6CBFD9B9" w14:textId="77777777" w:rsidR="00D310F0" w:rsidRDefault="00D310F0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1299B427" w14:textId="77777777" w:rsidTr="0061040C">
        <w:tc>
          <w:tcPr>
            <w:tcW w:w="9104" w:type="dxa"/>
            <w:shd w:val="clear" w:color="auto" w:fill="D9D9D9"/>
          </w:tcPr>
          <w:p w14:paraId="324EC2F3" w14:textId="77777777" w:rsidR="00334A77" w:rsidRPr="00650D6C" w:rsidRDefault="00560F5C" w:rsidP="00D310F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DA107C6" w14:textId="77777777" w:rsidR="00334A77" w:rsidRDefault="004175AB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5B3F4F9" w14:textId="77777777" w:rsidR="004175AB" w:rsidRDefault="004175AB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3C9B738" w14:textId="77777777" w:rsidR="004175AB" w:rsidRDefault="004175AB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C86B31D" w14:textId="77777777" w:rsidR="004175AB" w:rsidRPr="004175AB" w:rsidRDefault="004175AB" w:rsidP="00D310F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923C39" w14:textId="77777777" w:rsidR="00334A77" w:rsidRDefault="004175AB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70C9C8C0" w14:textId="77777777" w:rsidR="00D310F0" w:rsidRDefault="00D310F0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30133118" w14:textId="77777777" w:rsidTr="0061040C">
        <w:tc>
          <w:tcPr>
            <w:tcW w:w="9104" w:type="dxa"/>
            <w:shd w:val="clear" w:color="auto" w:fill="D9D9D9"/>
          </w:tcPr>
          <w:p w14:paraId="231D24A2" w14:textId="77777777" w:rsidR="00C37715" w:rsidRPr="00650D6C" w:rsidRDefault="00747CEE" w:rsidP="00D310F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B4F422E" w14:textId="77777777" w:rsidR="00334A77" w:rsidRDefault="00747CEE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5AAABE18" w14:textId="77777777" w:rsidR="0044648E" w:rsidRDefault="008C60E1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34B8166" w14:textId="77777777" w:rsidR="0044648E" w:rsidRDefault="0044648E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2B0085C" w14:textId="77777777" w:rsidR="0044648E" w:rsidRPr="004175AB" w:rsidRDefault="0044648E" w:rsidP="00D310F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63D9741" w14:textId="77777777" w:rsidR="00C62F57" w:rsidRDefault="0044648E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67D24814" w14:textId="77777777" w:rsidR="00D310F0" w:rsidRDefault="00D310F0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DF689FC" w14:textId="77777777" w:rsidTr="00CD4DD1">
        <w:tc>
          <w:tcPr>
            <w:tcW w:w="9104" w:type="dxa"/>
            <w:shd w:val="clear" w:color="auto" w:fill="D9D9D9"/>
          </w:tcPr>
          <w:p w14:paraId="53E04652" w14:textId="77777777" w:rsidR="00BE6F04" w:rsidRPr="00650D6C" w:rsidRDefault="00E426EB" w:rsidP="00D310F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6186C5A" w14:textId="77777777" w:rsidR="00FE4E2B" w:rsidRDefault="008C60E1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7A9BF31" w14:textId="77777777" w:rsidR="00D310F0" w:rsidRPr="00E426EB" w:rsidRDefault="00D310F0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10EE711" w14:textId="77777777" w:rsidTr="00847232">
        <w:tc>
          <w:tcPr>
            <w:tcW w:w="9104" w:type="dxa"/>
            <w:shd w:val="clear" w:color="auto" w:fill="D9D9D9"/>
          </w:tcPr>
          <w:p w14:paraId="02019071" w14:textId="77777777" w:rsidR="00E426EB" w:rsidRPr="00650D6C" w:rsidRDefault="00E426EB" w:rsidP="00D310F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3C32A82" w14:textId="77777777" w:rsidR="00E426EB" w:rsidRPr="0012157F" w:rsidRDefault="00E426EB" w:rsidP="00D310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427199" w14:textId="77777777" w:rsidR="00E426EB" w:rsidRPr="00E426EB" w:rsidRDefault="00E426EB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D0CF983" w14:textId="77777777" w:rsidR="00E426EB" w:rsidRPr="00E426EB" w:rsidRDefault="00E426EB" w:rsidP="00D310F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5CCE50B" w14:textId="77777777" w:rsidR="00E426EB" w:rsidRPr="00FF0EBB" w:rsidRDefault="00E426EB" w:rsidP="00D310F0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07B914A" w14:textId="77777777" w:rsidR="00E426EB" w:rsidRPr="00E426EB" w:rsidRDefault="00E426EB" w:rsidP="00D310F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F81A9DC" w14:textId="77777777" w:rsidR="00E426EB" w:rsidRPr="00FF0EBB" w:rsidRDefault="00E426EB" w:rsidP="00D310F0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C5E3F01" w14:textId="77777777" w:rsidR="0012157F" w:rsidRDefault="0012157F" w:rsidP="00D310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A3DA4A" w14:textId="77777777" w:rsidR="008C60E1" w:rsidRPr="0012157F" w:rsidRDefault="008C60E1" w:rsidP="00D310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FA02F3" w14:textId="77777777" w:rsidR="00524951" w:rsidRDefault="00FE4E2B" w:rsidP="00D310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501BB6" w14:textId="77777777" w:rsidR="00524951" w:rsidRDefault="00524951" w:rsidP="00D310F0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C44037D" w14:textId="77777777" w:rsidR="00FE4E2B" w:rsidRPr="0012157F" w:rsidRDefault="00524951" w:rsidP="00D310F0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8469B3E" w14:textId="77777777" w:rsidR="00484F88" w:rsidRPr="0012157F" w:rsidRDefault="008C60E1" w:rsidP="00D310F0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ABBA4A" w14:textId="77777777" w:rsidR="00486C04" w:rsidRDefault="00486C04" w:rsidP="0038231F">
      <w:pPr>
        <w:spacing w:after="0" w:line="240" w:lineRule="auto"/>
      </w:pPr>
      <w:r>
        <w:separator/>
      </w:r>
    </w:p>
  </w:endnote>
  <w:endnote w:type="continuationSeparator" w:id="0">
    <w:p w14:paraId="0B7CBD95" w14:textId="77777777" w:rsidR="00486C04" w:rsidRDefault="00486C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DF945" w14:textId="77777777" w:rsidR="008409B8" w:rsidRDefault="008409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F723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87D1B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A6E77" w14:textId="77777777" w:rsidR="008409B8" w:rsidRDefault="008409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8854F4" w14:textId="77777777" w:rsidR="00486C04" w:rsidRDefault="00486C04" w:rsidP="0038231F">
      <w:pPr>
        <w:spacing w:after="0" w:line="240" w:lineRule="auto"/>
      </w:pPr>
      <w:r>
        <w:separator/>
      </w:r>
    </w:p>
  </w:footnote>
  <w:footnote w:type="continuationSeparator" w:id="0">
    <w:p w14:paraId="2A564A7A" w14:textId="77777777" w:rsidR="00486C04" w:rsidRDefault="00486C04" w:rsidP="0038231F">
      <w:pPr>
        <w:spacing w:after="0" w:line="240" w:lineRule="auto"/>
      </w:pPr>
      <w:r>
        <w:continuationSeparator/>
      </w:r>
    </w:p>
  </w:footnote>
  <w:footnote w:id="1">
    <w:p w14:paraId="14436D6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9C7EFD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649D20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90AD07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EEC96D0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5626FC6" w14:textId="77777777" w:rsidR="0032618A" w:rsidRDefault="0032618A" w:rsidP="0032618A">
      <w:pPr>
        <w:pStyle w:val="Tekstprzypisudolnego"/>
      </w:pPr>
    </w:p>
  </w:footnote>
  <w:footnote w:id="2">
    <w:p w14:paraId="4C66B9F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BF964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98D2F7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8639C1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97A7C" w14:textId="77777777" w:rsidR="008409B8" w:rsidRDefault="008409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4EB25" w14:textId="77777777" w:rsidR="008409B8" w:rsidRDefault="008409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2E800" w14:textId="77777777" w:rsidR="008409B8" w:rsidRDefault="008409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4468099">
    <w:abstractNumId w:val="11"/>
  </w:num>
  <w:num w:numId="2" w16cid:durableId="767118042">
    <w:abstractNumId w:val="0"/>
  </w:num>
  <w:num w:numId="3" w16cid:durableId="1435713334">
    <w:abstractNumId w:val="10"/>
  </w:num>
  <w:num w:numId="4" w16cid:durableId="829832136">
    <w:abstractNumId w:val="13"/>
  </w:num>
  <w:num w:numId="5" w16cid:durableId="365646935">
    <w:abstractNumId w:val="12"/>
  </w:num>
  <w:num w:numId="6" w16cid:durableId="1419330980">
    <w:abstractNumId w:val="9"/>
  </w:num>
  <w:num w:numId="7" w16cid:durableId="1599483098">
    <w:abstractNumId w:val="1"/>
  </w:num>
  <w:num w:numId="8" w16cid:durableId="1754352478">
    <w:abstractNumId w:val="6"/>
  </w:num>
  <w:num w:numId="9" w16cid:durableId="729351160">
    <w:abstractNumId w:val="4"/>
  </w:num>
  <w:num w:numId="10" w16cid:durableId="1746685805">
    <w:abstractNumId w:val="7"/>
  </w:num>
  <w:num w:numId="11" w16cid:durableId="1093938249">
    <w:abstractNumId w:val="5"/>
  </w:num>
  <w:num w:numId="12" w16cid:durableId="849175487">
    <w:abstractNumId w:val="8"/>
  </w:num>
  <w:num w:numId="13" w16cid:durableId="1348025003">
    <w:abstractNumId w:val="3"/>
  </w:num>
  <w:num w:numId="14" w16cid:durableId="1928270337">
    <w:abstractNumId w:val="2"/>
  </w:num>
  <w:num w:numId="15" w16cid:durableId="14009046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C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86C04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09B8"/>
    <w:rsid w:val="00842991"/>
    <w:rsid w:val="00845B3B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BF5CA9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10F0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40A6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A212C"/>
  <w15:docId w15:val="{BBEDB5D0-B0F0-42BF-96B1-16E449B47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1060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3</cp:revision>
  <cp:lastPrinted>2016-07-26T10:32:00Z</cp:lastPrinted>
  <dcterms:created xsi:type="dcterms:W3CDTF">2024-08-29T09:14:00Z</dcterms:created>
  <dcterms:modified xsi:type="dcterms:W3CDTF">2024-08-29T09:19:00Z</dcterms:modified>
</cp:coreProperties>
</file>