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75962" w14:textId="2C0FF91D" w:rsidR="00B95C96" w:rsidRDefault="00B95C96" w:rsidP="00C05BC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05BC7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66D227" w14:textId="77777777" w:rsidR="00C05BC7" w:rsidRPr="00C05BC7" w:rsidRDefault="00C05BC7" w:rsidP="00C05BC7">
      <w:pPr>
        <w:rPr>
          <w:lang w:eastAsia="pl-PL"/>
        </w:rPr>
      </w:pPr>
    </w:p>
    <w:p w14:paraId="5CFCE81B" w14:textId="77777777" w:rsidR="00B95C96" w:rsidRPr="0012157F" w:rsidRDefault="00B95C96" w:rsidP="00C05BC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61360A" w14:textId="77777777" w:rsidR="00B95C96" w:rsidRPr="0012157F" w:rsidRDefault="003C39E6" w:rsidP="00C05BC7">
      <w:pPr>
        <w:pStyle w:val="Tekstpodstawowy"/>
        <w:spacing w:after="0"/>
        <w:ind w:left="4111"/>
        <w:rPr>
          <w:rFonts w:ascii="Arial" w:hAnsi="Arial" w:cs="Arial"/>
        </w:rPr>
      </w:pPr>
      <w:r w:rsidRPr="003C39E6">
        <w:rPr>
          <w:rFonts w:ascii="Arial" w:hAnsi="Arial" w:cs="Arial"/>
        </w:rPr>
        <w:t>SZPITAL WOJEWÓDZKI W POZNANIU</w:t>
      </w:r>
    </w:p>
    <w:p w14:paraId="4562FC7E" w14:textId="77777777" w:rsidR="00B95C96" w:rsidRPr="0012157F" w:rsidRDefault="003C39E6" w:rsidP="00C05BC7">
      <w:pPr>
        <w:pStyle w:val="Tekstpodstawowy"/>
        <w:spacing w:after="0"/>
        <w:ind w:left="4111"/>
        <w:rPr>
          <w:rFonts w:ascii="Arial" w:hAnsi="Arial" w:cs="Arial"/>
        </w:rPr>
      </w:pPr>
      <w:r w:rsidRPr="003C39E6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3C39E6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017D461E" w14:textId="77777777" w:rsidR="00B95C96" w:rsidRDefault="003C39E6" w:rsidP="00C05BC7">
      <w:pPr>
        <w:pStyle w:val="Tekstpodstawowy"/>
        <w:spacing w:after="0"/>
        <w:ind w:left="4111"/>
        <w:rPr>
          <w:rFonts w:ascii="Arial" w:hAnsi="Arial" w:cs="Arial"/>
        </w:rPr>
      </w:pPr>
      <w:r w:rsidRPr="003C39E6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3C39E6">
        <w:rPr>
          <w:rFonts w:ascii="Arial" w:hAnsi="Arial" w:cs="Arial"/>
        </w:rPr>
        <w:t>Poznań</w:t>
      </w:r>
    </w:p>
    <w:p w14:paraId="3DF7A64B" w14:textId="77777777" w:rsidR="00B95C96" w:rsidRDefault="00B95C96" w:rsidP="00C05BC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0B36A54" w14:textId="77777777" w:rsidR="00B95C96" w:rsidRPr="00ED79A4" w:rsidRDefault="00B95C96" w:rsidP="00C05BC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031113" w14:textId="77777777" w:rsidR="00B95C96" w:rsidRDefault="00B95C96" w:rsidP="00C05BC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8B24EE4" w14:textId="77777777" w:rsidTr="006C3667">
        <w:tc>
          <w:tcPr>
            <w:tcW w:w="2800" w:type="dxa"/>
            <w:shd w:val="clear" w:color="auto" w:fill="auto"/>
          </w:tcPr>
          <w:p w14:paraId="36B2E9B5" w14:textId="77777777" w:rsidR="00B95C96" w:rsidRPr="00A2540E" w:rsidRDefault="00B95C96" w:rsidP="00C05B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BC9C80" w14:textId="77777777" w:rsidR="00B95C96" w:rsidRPr="00A2540E" w:rsidRDefault="00B95C96" w:rsidP="00C05B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CC8283" w14:textId="77777777" w:rsidR="00B95C96" w:rsidRPr="00A2540E" w:rsidRDefault="00B95C96" w:rsidP="00C05B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B7B548" w14:textId="77777777" w:rsidR="00B95C96" w:rsidRPr="00A2540E" w:rsidRDefault="00B95C96" w:rsidP="00C05BC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32C7F8C" w14:textId="77777777" w:rsidTr="006C3667">
        <w:tc>
          <w:tcPr>
            <w:tcW w:w="2800" w:type="dxa"/>
            <w:shd w:val="clear" w:color="auto" w:fill="auto"/>
          </w:tcPr>
          <w:p w14:paraId="4B896276" w14:textId="77777777" w:rsidR="00B95C96" w:rsidRPr="00A2540E" w:rsidRDefault="00B95C96" w:rsidP="00C05BC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0931657" w14:textId="77777777" w:rsidR="00B95C96" w:rsidRPr="00A2540E" w:rsidRDefault="00B95C96" w:rsidP="00C05B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CD00C3" w14:textId="77777777" w:rsidR="00B95C96" w:rsidRPr="00A2540E" w:rsidRDefault="00B95C96" w:rsidP="00C05B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A32E1B" w14:textId="77777777" w:rsidR="00B95C96" w:rsidRPr="00A2540E" w:rsidRDefault="00B95C96" w:rsidP="00C05BC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26117A" w14:textId="77777777" w:rsidR="00484F88" w:rsidRPr="00B95C96" w:rsidRDefault="00484F88" w:rsidP="00C05BC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C39E6" w:rsidRPr="0012157F" w14:paraId="4E1120C4" w14:textId="77777777" w:rsidTr="00681664">
        <w:tc>
          <w:tcPr>
            <w:tcW w:w="9104" w:type="dxa"/>
            <w:shd w:val="clear" w:color="auto" w:fill="D9D9D9"/>
          </w:tcPr>
          <w:p w14:paraId="0879334A" w14:textId="77777777" w:rsidR="003C39E6" w:rsidRPr="0012157F" w:rsidRDefault="003C39E6" w:rsidP="00C05BC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CB159AD" w14:textId="77777777" w:rsidR="003C39E6" w:rsidRPr="00094F76" w:rsidRDefault="003C39E6" w:rsidP="00C05BC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C39E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C39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C39E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ACA19BD" w14:textId="77777777" w:rsidR="003C39E6" w:rsidRPr="0017574D" w:rsidRDefault="003C39E6" w:rsidP="00C05BC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64A43F9" w14:textId="77777777" w:rsidR="003C39E6" w:rsidRDefault="003C39E6" w:rsidP="00C05BC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A1E78E8" w14:textId="77777777" w:rsidR="003C39E6" w:rsidRPr="002C3302" w:rsidRDefault="003C39E6" w:rsidP="00C05BC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222D9CC" w14:textId="77777777" w:rsidR="00B95C96" w:rsidRDefault="00B95C96" w:rsidP="00C05B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0A0B61" w14:textId="77777777" w:rsidR="00B95C96" w:rsidRDefault="00B95C96" w:rsidP="00C05B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8B5CFAA" w14:textId="77777777" w:rsidTr="006C3667">
        <w:tc>
          <w:tcPr>
            <w:tcW w:w="2269" w:type="dxa"/>
            <w:shd w:val="clear" w:color="auto" w:fill="auto"/>
          </w:tcPr>
          <w:p w14:paraId="3263386C" w14:textId="77777777" w:rsidR="00B95C96" w:rsidRPr="00A2540E" w:rsidRDefault="00B95C96" w:rsidP="00C05B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849D9" w14:textId="77777777" w:rsidR="00B95C96" w:rsidRPr="00A2540E" w:rsidRDefault="003C39E6" w:rsidP="00C05BC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39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WCS - modernizacja instalacji wodno-kanalizacyjnej z podziałem na 3 zadania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39E6" w:rsidRPr="00A2540E" w14:paraId="71C567D1" w14:textId="77777777" w:rsidTr="00681664">
        <w:tc>
          <w:tcPr>
            <w:tcW w:w="2269" w:type="dxa"/>
            <w:shd w:val="clear" w:color="auto" w:fill="auto"/>
          </w:tcPr>
          <w:p w14:paraId="51EC91AF" w14:textId="77777777" w:rsidR="003C39E6" w:rsidRPr="00A2540E" w:rsidRDefault="003C39E6" w:rsidP="00C05B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9DDA1C" w14:textId="77777777" w:rsidR="003C39E6" w:rsidRPr="00A2540E" w:rsidRDefault="003C39E6" w:rsidP="00C05BC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39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SZW/DZP/74/2024</w:t>
            </w:r>
          </w:p>
        </w:tc>
      </w:tr>
    </w:tbl>
    <w:p w14:paraId="3D2CC2AC" w14:textId="77777777" w:rsidR="00B95C96" w:rsidRPr="00FA3E7B" w:rsidRDefault="00B95C96" w:rsidP="00C05BC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9352329" w14:textId="77777777" w:rsidR="004115BC" w:rsidRDefault="00B95C96" w:rsidP="00C05B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C39E6" w:rsidRPr="003C39E6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692E491" w14:textId="77777777" w:rsidR="002A4E3C" w:rsidRDefault="007104AC" w:rsidP="00C05BC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C574E24" w14:textId="77777777" w:rsidR="00602087" w:rsidRDefault="00886689" w:rsidP="00C05BC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C5D8F26" w14:textId="77777777" w:rsidR="00697361" w:rsidRDefault="00602087" w:rsidP="00C05B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497700" w14:textId="77777777" w:rsidR="00697361" w:rsidRDefault="00697361" w:rsidP="00C05B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9671ECD" w14:textId="77777777" w:rsidR="001B16D9" w:rsidRDefault="00697361" w:rsidP="00C05B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159C94" w14:textId="77777777" w:rsidR="00023477" w:rsidRPr="008D05ED" w:rsidRDefault="00023477" w:rsidP="00C05BC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C24A824" w14:textId="77777777" w:rsidR="004115BC" w:rsidRDefault="007104AC" w:rsidP="00C05BC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55346C4" w14:textId="77777777" w:rsidR="00743884" w:rsidRDefault="00743884" w:rsidP="00C05BC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6CEB74D" w14:textId="77777777" w:rsidR="00743884" w:rsidRDefault="00C01B29" w:rsidP="00C05BC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035AE69C" w14:textId="77777777" w:rsidR="000B3481" w:rsidRDefault="000B3481" w:rsidP="00C05BC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14D95C9" w14:textId="77777777" w:rsidR="000B3481" w:rsidRPr="00743884" w:rsidRDefault="000B3481" w:rsidP="00C05BC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87812D1" w14:textId="77777777" w:rsidR="00C62F57" w:rsidRDefault="00992BD8" w:rsidP="00C05BC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176AAC1" w14:textId="77777777" w:rsidR="00FA3E7B" w:rsidRDefault="00FA3E7B" w:rsidP="00C05BC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08164E2" w14:textId="77777777" w:rsidR="00FE4E2B" w:rsidRDefault="00E426EB" w:rsidP="00C05B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2DC806A" w14:textId="77777777" w:rsidTr="006C3667">
        <w:tc>
          <w:tcPr>
            <w:tcW w:w="2660" w:type="dxa"/>
            <w:shd w:val="clear" w:color="auto" w:fill="auto"/>
          </w:tcPr>
          <w:p w14:paraId="5F0829D6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9DA9F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84E478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23DC036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03B1AE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C446C9" w14:textId="77777777" w:rsidR="00B95C96" w:rsidRPr="00ED79A4" w:rsidRDefault="00B95C96" w:rsidP="00C05B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C39E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0370B7F" w14:textId="77777777" w:rsidR="00484F88" w:rsidRPr="0012157F" w:rsidRDefault="00484F88" w:rsidP="00C05BC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ED731" w14:textId="77777777" w:rsidR="002A20F1" w:rsidRDefault="002A20F1" w:rsidP="0038231F">
      <w:pPr>
        <w:spacing w:after="0" w:line="240" w:lineRule="auto"/>
      </w:pPr>
      <w:r>
        <w:separator/>
      </w:r>
    </w:p>
  </w:endnote>
  <w:endnote w:type="continuationSeparator" w:id="0">
    <w:p w14:paraId="33785B52" w14:textId="77777777" w:rsidR="002A20F1" w:rsidRDefault="002A20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8C863" w14:textId="77777777" w:rsidR="003C39E6" w:rsidRDefault="003C39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97F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E54A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3E378" w14:textId="77777777" w:rsidR="003C39E6" w:rsidRDefault="003C39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84841" w14:textId="77777777" w:rsidR="002A20F1" w:rsidRDefault="002A20F1" w:rsidP="0038231F">
      <w:pPr>
        <w:spacing w:after="0" w:line="240" w:lineRule="auto"/>
      </w:pPr>
      <w:r>
        <w:separator/>
      </w:r>
    </w:p>
  </w:footnote>
  <w:footnote w:type="continuationSeparator" w:id="0">
    <w:p w14:paraId="23555680" w14:textId="77777777" w:rsidR="002A20F1" w:rsidRDefault="002A20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C2FC3" w14:textId="77777777" w:rsidR="003C39E6" w:rsidRDefault="003C3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1FFD8" w14:textId="77777777" w:rsidR="003C39E6" w:rsidRDefault="003C3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B286C" w14:textId="77777777" w:rsidR="003C39E6" w:rsidRDefault="003C39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418585">
    <w:abstractNumId w:val="12"/>
  </w:num>
  <w:num w:numId="2" w16cid:durableId="544148763">
    <w:abstractNumId w:val="0"/>
  </w:num>
  <w:num w:numId="3" w16cid:durableId="1797522012">
    <w:abstractNumId w:val="11"/>
  </w:num>
  <w:num w:numId="4" w16cid:durableId="979922227">
    <w:abstractNumId w:val="16"/>
  </w:num>
  <w:num w:numId="5" w16cid:durableId="55664495">
    <w:abstractNumId w:val="13"/>
  </w:num>
  <w:num w:numId="6" w16cid:durableId="1997101360">
    <w:abstractNumId w:val="10"/>
  </w:num>
  <w:num w:numId="7" w16cid:durableId="1264267849">
    <w:abstractNumId w:val="1"/>
  </w:num>
  <w:num w:numId="8" w16cid:durableId="1543907341">
    <w:abstractNumId w:val="6"/>
  </w:num>
  <w:num w:numId="9" w16cid:durableId="1020742887">
    <w:abstractNumId w:val="4"/>
  </w:num>
  <w:num w:numId="10" w16cid:durableId="163278570">
    <w:abstractNumId w:val="7"/>
  </w:num>
  <w:num w:numId="11" w16cid:durableId="1499540986">
    <w:abstractNumId w:val="5"/>
  </w:num>
  <w:num w:numId="12" w16cid:durableId="94060708">
    <w:abstractNumId w:val="9"/>
  </w:num>
  <w:num w:numId="13" w16cid:durableId="251359531">
    <w:abstractNumId w:val="3"/>
  </w:num>
  <w:num w:numId="14" w16cid:durableId="1217664089">
    <w:abstractNumId w:val="2"/>
  </w:num>
  <w:num w:numId="15" w16cid:durableId="1467117316">
    <w:abstractNumId w:val="15"/>
  </w:num>
  <w:num w:numId="16" w16cid:durableId="1064913080">
    <w:abstractNumId w:val="8"/>
  </w:num>
  <w:num w:numId="17" w16cid:durableId="18241554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0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0F1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9E6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05BC7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494E5"/>
  <w15:docId w15:val="{DF36B00F-75CB-4BCC-A73E-27084CCF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2024-08-29T09:16:00Z</dcterms:created>
  <dcterms:modified xsi:type="dcterms:W3CDTF">2024-08-29T09:16:00Z</dcterms:modified>
</cp:coreProperties>
</file>