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>składane w zakresie art. 108 ust. 1 pkt. 5 ustawy Pzp),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637E78" w:rsidRDefault="005E622E" w:rsidP="00637E78">
      <w:pPr>
        <w:jc w:val="both"/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F52469" w:rsidRPr="00F52469">
        <w:t xml:space="preserve"> </w:t>
      </w:r>
    </w:p>
    <w:p w:rsidR="002027F0" w:rsidRDefault="002027F0" w:rsidP="00637E78">
      <w:pPr>
        <w:jc w:val="both"/>
      </w:pPr>
    </w:p>
    <w:p w:rsidR="002027F0" w:rsidRPr="002027F0" w:rsidRDefault="002027F0" w:rsidP="002027F0">
      <w:pPr>
        <w:jc w:val="both"/>
        <w:rPr>
          <w:rFonts w:ascii="Arial" w:hAnsi="Arial" w:cs="Arial"/>
          <w:sz w:val="22"/>
        </w:rPr>
      </w:pPr>
      <w:r w:rsidRPr="002027F0">
        <w:rPr>
          <w:rFonts w:ascii="Arial" w:hAnsi="Arial" w:cs="Arial"/>
          <w:b/>
          <w:sz w:val="22"/>
        </w:rPr>
        <w:t xml:space="preserve">dostawa mebli wraz z montażem do Uniwersytetu im. Adama Mickiewicza w Poznaniu. Zamówienie zostało podzielone na dwie części. </w:t>
      </w:r>
    </w:p>
    <w:p w:rsidR="002027F0" w:rsidRPr="002027F0" w:rsidRDefault="002027F0" w:rsidP="002027F0">
      <w:pPr>
        <w:jc w:val="both"/>
        <w:rPr>
          <w:rFonts w:ascii="Arial" w:hAnsi="Arial" w:cs="Arial"/>
          <w:b/>
          <w:sz w:val="22"/>
        </w:rPr>
      </w:pPr>
      <w:r w:rsidRPr="002027F0">
        <w:rPr>
          <w:rFonts w:ascii="Arial" w:hAnsi="Arial" w:cs="Arial"/>
          <w:b/>
          <w:sz w:val="22"/>
        </w:rPr>
        <w:t xml:space="preserve">Część 1: dostawa wraz </w:t>
      </w:r>
      <w:r w:rsidR="00C7473A">
        <w:rPr>
          <w:rFonts w:ascii="Arial" w:hAnsi="Arial" w:cs="Arial"/>
          <w:b/>
          <w:sz w:val="22"/>
        </w:rPr>
        <w:t>z montażem szafek metalowych do</w:t>
      </w:r>
      <w:bookmarkStart w:id="0" w:name="_GoBack"/>
      <w:bookmarkEnd w:id="0"/>
      <w:r w:rsidR="00C7473A" w:rsidRPr="00C7473A">
        <w:rPr>
          <w:rFonts w:ascii="Arial" w:hAnsi="Arial" w:cs="Arial"/>
          <w:b/>
          <w:sz w:val="22"/>
        </w:rPr>
        <w:t xml:space="preserve"> szatni w </w:t>
      </w:r>
      <w:r w:rsidRPr="002027F0">
        <w:rPr>
          <w:rFonts w:ascii="Arial" w:hAnsi="Arial" w:cs="Arial"/>
          <w:b/>
          <w:sz w:val="22"/>
        </w:rPr>
        <w:t>budynku Wydziału Matematyki i Informatyki,</w:t>
      </w:r>
    </w:p>
    <w:p w:rsidR="002027F0" w:rsidRPr="002027F0" w:rsidRDefault="002027F0" w:rsidP="002027F0">
      <w:pPr>
        <w:jc w:val="both"/>
        <w:rPr>
          <w:rFonts w:ascii="Arial" w:hAnsi="Arial" w:cs="Arial"/>
          <w:sz w:val="22"/>
        </w:rPr>
      </w:pPr>
      <w:r w:rsidRPr="002027F0">
        <w:rPr>
          <w:rFonts w:ascii="Arial" w:hAnsi="Arial" w:cs="Arial"/>
          <w:b/>
          <w:sz w:val="22"/>
        </w:rPr>
        <w:t xml:space="preserve"> Część 2: dostawa wraz z montażem mebli do jednostek organizacyjnych Uniwersytetu.</w:t>
      </w:r>
    </w:p>
    <w:p w:rsidR="002027F0" w:rsidRPr="002027F0" w:rsidRDefault="002027F0" w:rsidP="00637E78">
      <w:pPr>
        <w:jc w:val="both"/>
        <w:rPr>
          <w:rFonts w:ascii="Arial" w:hAnsi="Arial" w:cs="Arial"/>
          <w:sz w:val="24"/>
          <w:szCs w:val="24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2027F0">
      <w:rPr>
        <w:rFonts w:ascii="Arial" w:hAnsi="Arial" w:cs="Arial"/>
        <w:i/>
      </w:rPr>
      <w:t>2256</w:t>
    </w:r>
    <w:r w:rsidR="00FA5337">
      <w:rPr>
        <w:rFonts w:ascii="Arial" w:hAnsi="Arial" w:cs="Arial"/>
        <w:i/>
      </w:rPr>
      <w:t>/2</w:t>
    </w:r>
    <w:r w:rsidR="00176E6E">
      <w:rPr>
        <w:rFonts w:ascii="Arial" w:hAnsi="Arial" w:cs="Arial"/>
        <w:i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6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27F0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1B64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7473A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484DB895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E6127-0036-4D9A-8A70-72E1EC968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30</cp:revision>
  <cp:lastPrinted>2024-09-04T13:12:00Z</cp:lastPrinted>
  <dcterms:created xsi:type="dcterms:W3CDTF">2021-02-09T08:53:00Z</dcterms:created>
  <dcterms:modified xsi:type="dcterms:W3CDTF">2024-09-06T11:54:00Z</dcterms:modified>
</cp:coreProperties>
</file>