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CC250" w14:textId="77777777" w:rsidR="00D62E6E" w:rsidRPr="004B7AF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B7AF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B77657" w:rsidRPr="004B7AF7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4B7AF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B7AF7" w14:paraId="4887CE38" w14:textId="77777777" w:rsidTr="00D62E6E">
        <w:tc>
          <w:tcPr>
            <w:tcW w:w="2800" w:type="dxa"/>
            <w:shd w:val="clear" w:color="auto" w:fill="auto"/>
          </w:tcPr>
          <w:p w14:paraId="3DE7407E" w14:textId="77777777" w:rsidR="00D62E6E" w:rsidRPr="004B7AF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B7AF7">
              <w:rPr>
                <w:rFonts w:ascii="Arial Narrow" w:hAnsi="Arial Narrow" w:cs="Arial"/>
                <w:b/>
              </w:rPr>
              <w:t>Wykonawca</w:t>
            </w:r>
            <w:r w:rsidRPr="004B7AF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A1FBE9" w14:textId="77777777" w:rsidR="00D62E6E" w:rsidRPr="004B7A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4A0731" w14:textId="77777777" w:rsidR="00D62E6E" w:rsidRPr="004B7A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02ABDA" w14:textId="77777777" w:rsidR="00D62E6E" w:rsidRPr="004B7AF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B7AF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B7AF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B7AF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B7AF7" w14:paraId="2CAA4BF1" w14:textId="77777777" w:rsidTr="00D62E6E">
        <w:tc>
          <w:tcPr>
            <w:tcW w:w="2800" w:type="dxa"/>
            <w:shd w:val="clear" w:color="auto" w:fill="auto"/>
          </w:tcPr>
          <w:p w14:paraId="1CFF1649" w14:textId="77777777" w:rsidR="00D62E6E" w:rsidRPr="004B7AF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B7AF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069D21" w14:textId="77777777" w:rsidR="00D62E6E" w:rsidRPr="004B7A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C6ADB6" w14:textId="77777777" w:rsidR="00D62E6E" w:rsidRPr="004B7A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031E32" w14:textId="77777777" w:rsidR="00D62E6E" w:rsidRPr="004B7AF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B7AF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B7AF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B7AF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C3025FC" w14:textId="77777777" w:rsidR="00BC121E" w:rsidRPr="004B7AF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7657" w:rsidRPr="004B7AF7" w14:paraId="26F956DB" w14:textId="77777777" w:rsidTr="0057442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2DE852" w14:textId="77777777" w:rsidR="00B77657" w:rsidRPr="004B7AF7" w:rsidRDefault="00B77657" w:rsidP="0057442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2367F56" w14:textId="77777777" w:rsidR="00B77657" w:rsidRPr="004B7AF7" w:rsidRDefault="00B77657" w:rsidP="0057442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4B7A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FBFCF4C" w14:textId="77777777" w:rsidR="00B77657" w:rsidRPr="004B7AF7" w:rsidRDefault="00B77657" w:rsidP="0057442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C807445" w14:textId="77777777" w:rsidR="00B77657" w:rsidRPr="004B7AF7" w:rsidRDefault="00B77657" w:rsidP="0057442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685D697" w14:textId="77777777" w:rsidR="00BC121E" w:rsidRPr="004B7AF7" w:rsidRDefault="00B7765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B7AF7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B7AF7">
        <w:rPr>
          <w:rFonts w:ascii="Arial Narrow" w:eastAsia="Times New Roman" w:hAnsi="Arial Narrow" w:cs="Arial"/>
          <w:lang w:eastAsia="pl-PL"/>
        </w:rPr>
        <w:t>N</w:t>
      </w:r>
      <w:r w:rsidR="00BC121E" w:rsidRPr="004B7AF7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B7AF7" w14:paraId="4061D7B3" w14:textId="77777777" w:rsidTr="00D62E6E">
        <w:tc>
          <w:tcPr>
            <w:tcW w:w="2269" w:type="dxa"/>
            <w:shd w:val="clear" w:color="auto" w:fill="auto"/>
          </w:tcPr>
          <w:p w14:paraId="17864031" w14:textId="77777777" w:rsidR="00D62E6E" w:rsidRPr="004B7AF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594968" w14:textId="77777777" w:rsidR="00D62E6E" w:rsidRPr="004B7AF7" w:rsidRDefault="00B7765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myjni dezynfektora przelotowego - 2 </w:t>
            </w:r>
            <w:proofErr w:type="spellStart"/>
            <w:r w:rsidRPr="004B7AF7">
              <w:rPr>
                <w:rFonts w:ascii="Arial Narrow" w:eastAsia="Times New Roman" w:hAnsi="Arial Narrow" w:cs="Arial"/>
                <w:b/>
                <w:lang w:eastAsia="pl-PL"/>
              </w:rPr>
              <w:t>kpl</w:t>
            </w:r>
            <w:proofErr w:type="spellEnd"/>
            <w:r w:rsidR="00D62E6E" w:rsidRPr="004B7AF7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B77657" w:rsidRPr="004B7AF7" w14:paraId="392F4C70" w14:textId="77777777" w:rsidTr="0057442F">
        <w:tc>
          <w:tcPr>
            <w:tcW w:w="2269" w:type="dxa"/>
            <w:shd w:val="clear" w:color="auto" w:fill="auto"/>
          </w:tcPr>
          <w:p w14:paraId="049CBB5B" w14:textId="77777777" w:rsidR="00B77657" w:rsidRPr="004B7AF7" w:rsidRDefault="00B77657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CC56EC" w14:textId="77777777" w:rsidR="00B77657" w:rsidRPr="004B7AF7" w:rsidRDefault="00B77657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b/>
                <w:lang w:eastAsia="pl-PL"/>
              </w:rPr>
              <w:t>117/2024</w:t>
            </w:r>
          </w:p>
        </w:tc>
      </w:tr>
    </w:tbl>
    <w:p w14:paraId="66944112" w14:textId="77777777" w:rsidR="00BC121E" w:rsidRPr="004B7AF7" w:rsidRDefault="00B7765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B7AF7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B7AF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B7AF7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B7AF7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B7AF7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B7AF7">
        <w:rPr>
          <w:rFonts w:ascii="Arial Narrow" w:eastAsia="Times New Roman" w:hAnsi="Arial Narrow" w:cs="Arial"/>
          <w:bCs/>
          <w:lang w:eastAsia="pl-PL"/>
        </w:rPr>
        <w:t>, że:</w:t>
      </w:r>
    </w:p>
    <w:p w14:paraId="60914E51" w14:textId="77777777" w:rsidR="00BC121E" w:rsidRPr="004B7AF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B7AF7">
        <w:rPr>
          <w:rFonts w:ascii="Arial Narrow" w:eastAsia="Times New Roman" w:hAnsi="Arial Narrow" w:cs="Arial"/>
          <w:b/>
          <w:bCs/>
        </w:rPr>
        <w:object w:dxaOrig="0" w:dyaOrig="0" w14:anchorId="59D190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B7AF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B7AF7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B7AF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B7AF7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4B7AF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B7AF7">
        <w:rPr>
          <w:rFonts w:ascii="Arial Narrow" w:eastAsia="Times New Roman" w:hAnsi="Arial Narrow" w:cs="Arial"/>
          <w:lang w:eastAsia="pl-PL"/>
        </w:rPr>
        <w:t>.</w:t>
      </w:r>
    </w:p>
    <w:p w14:paraId="41766027" w14:textId="77777777" w:rsidR="00BC121E" w:rsidRPr="004B7AF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B7AF7">
        <w:rPr>
          <w:rFonts w:ascii="Arial Narrow" w:eastAsia="Times New Roman" w:hAnsi="Arial Narrow" w:cs="Arial"/>
          <w:b/>
          <w:bCs/>
        </w:rPr>
        <w:object w:dxaOrig="0" w:dyaOrig="0" w14:anchorId="57AC15D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B7AF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B7AF7">
        <w:rPr>
          <w:rFonts w:ascii="Arial Narrow" w:eastAsia="Times New Roman" w:hAnsi="Arial Narrow" w:cs="Arial"/>
          <w:lang w:eastAsia="pl-PL"/>
        </w:rPr>
        <w:t xml:space="preserve">            </w:t>
      </w:r>
      <w:r w:rsidRPr="004B7AF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B7AF7">
        <w:rPr>
          <w:rFonts w:ascii="Arial Narrow" w:eastAsia="Times New Roman" w:hAnsi="Arial Narrow" w:cs="Arial"/>
          <w:lang w:eastAsia="pl-PL"/>
        </w:rPr>
        <w:t>t.j. Dz.U. z 2023r. poz. 1689</w:t>
      </w:r>
      <w:r w:rsidRPr="004B7AF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5539321" w14:textId="77777777" w:rsidR="00BF69A4" w:rsidRPr="004B7AF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B7AF7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B7AF7" w14:paraId="4C4058C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04676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BDEE2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388E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B7AF7" w14:paraId="24037EC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D4A7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0421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2A53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4B7AF7" w14:paraId="34B8BA1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77B5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308C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43E0" w14:textId="77777777" w:rsidR="00BC121E" w:rsidRPr="004B7A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DC9179F" w14:textId="77777777" w:rsidR="00BC121E" w:rsidRPr="004B7AF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B7AF7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69BF8DE" w14:textId="77777777" w:rsidR="00BC121E" w:rsidRPr="004B7AF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B7AF7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8A728C6" w14:textId="77777777" w:rsidR="00067B62" w:rsidRPr="004B7AF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B7AF7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4B7AF7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B7AF7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FD422C0" w14:textId="77777777" w:rsidR="00067B62" w:rsidRPr="004B7AF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B7AF7" w14:paraId="0A4EFC31" w14:textId="77777777" w:rsidTr="00620E37">
        <w:tc>
          <w:tcPr>
            <w:tcW w:w="2660" w:type="dxa"/>
            <w:shd w:val="clear" w:color="auto" w:fill="auto"/>
          </w:tcPr>
          <w:p w14:paraId="4845EC1A" w14:textId="77777777" w:rsidR="00BC121E" w:rsidRPr="004B7A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D7F7ECE" w14:textId="77777777" w:rsidR="00BC121E" w:rsidRPr="004B7AF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F308B1D" w14:textId="77777777" w:rsidR="00BC121E" w:rsidRPr="004B7AF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455AF0D" w14:textId="77777777" w:rsidR="00BC121E" w:rsidRPr="004B7A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629658E" w14:textId="77777777" w:rsidR="00BC121E" w:rsidRPr="004B7A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29DEA4" w14:textId="77777777" w:rsidR="00BC121E" w:rsidRPr="004B7AF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77657"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B7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32DA9A3" w14:textId="77777777" w:rsidR="00106AC7" w:rsidRPr="004B7AF7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B7AF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0F36B8" w14:textId="77777777" w:rsidR="00436C4D" w:rsidRDefault="00436C4D">
      <w:r>
        <w:separator/>
      </w:r>
    </w:p>
  </w:endnote>
  <w:endnote w:type="continuationSeparator" w:id="0">
    <w:p w14:paraId="0F0D0B83" w14:textId="77777777" w:rsidR="00436C4D" w:rsidRDefault="0043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BDB0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5FAFE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561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A31B39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C5F711">
        <v:line id="_x0000_s1025" style="position:absolute;left:0;text-align:left;z-index:251657728" from="-3.85pt,8.7pt" to="455.15pt,8.7pt"/>
      </w:pict>
    </w:r>
  </w:p>
  <w:p w14:paraId="1FC498F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F4743" w14:textId="77777777" w:rsidR="00B77657" w:rsidRDefault="00B77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8AE4A" w14:textId="77777777" w:rsidR="00436C4D" w:rsidRDefault="00436C4D">
      <w:r>
        <w:separator/>
      </w:r>
    </w:p>
  </w:footnote>
  <w:footnote w:type="continuationSeparator" w:id="0">
    <w:p w14:paraId="3384BF9B" w14:textId="77777777" w:rsidR="00436C4D" w:rsidRDefault="0043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0D992" w14:textId="77777777" w:rsidR="00B77657" w:rsidRDefault="00B77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E4BEA" w14:textId="77777777" w:rsidR="00B77657" w:rsidRDefault="00B77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36A22" w14:textId="77777777" w:rsidR="00B77657" w:rsidRDefault="00B776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802195">
    <w:abstractNumId w:val="13"/>
  </w:num>
  <w:num w:numId="2" w16cid:durableId="1422601836">
    <w:abstractNumId w:val="0"/>
  </w:num>
  <w:num w:numId="3" w16cid:durableId="399136604">
    <w:abstractNumId w:val="11"/>
  </w:num>
  <w:num w:numId="4" w16cid:durableId="581646148">
    <w:abstractNumId w:val="8"/>
  </w:num>
  <w:num w:numId="5" w16cid:durableId="1499881696">
    <w:abstractNumId w:val="7"/>
  </w:num>
  <w:num w:numId="6" w16cid:durableId="866720612">
    <w:abstractNumId w:val="1"/>
  </w:num>
  <w:num w:numId="7" w16cid:durableId="299728098">
    <w:abstractNumId w:val="6"/>
  </w:num>
  <w:num w:numId="8" w16cid:durableId="1176267517">
    <w:abstractNumId w:val="3"/>
  </w:num>
  <w:num w:numId="9" w16cid:durableId="1090586099">
    <w:abstractNumId w:val="2"/>
  </w:num>
  <w:num w:numId="10" w16cid:durableId="1702703843">
    <w:abstractNumId w:val="5"/>
  </w:num>
  <w:num w:numId="11" w16cid:durableId="1681392682">
    <w:abstractNumId w:val="10"/>
  </w:num>
  <w:num w:numId="12" w16cid:durableId="2087607692">
    <w:abstractNumId w:val="4"/>
  </w:num>
  <w:num w:numId="13" w16cid:durableId="432752853">
    <w:abstractNumId w:val="9"/>
  </w:num>
  <w:num w:numId="14" w16cid:durableId="12186622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C4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6C4D"/>
    <w:rsid w:val="00460820"/>
    <w:rsid w:val="004704CB"/>
    <w:rsid w:val="004B1027"/>
    <w:rsid w:val="004B7AF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285F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765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99DEC"/>
  <w15:chartTrackingRefBased/>
  <w15:docId w15:val="{564B2B09-AC3D-453C-BC7B-D07B0140E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2024-09-09T06:10:00Z</cp:lastPrinted>
  <dcterms:created xsi:type="dcterms:W3CDTF">2024-09-09T06:11:00Z</dcterms:created>
  <dcterms:modified xsi:type="dcterms:W3CDTF">2024-09-09T06:11:00Z</dcterms:modified>
</cp:coreProperties>
</file>