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F6DE8E" w14:textId="77777777" w:rsidR="006676AE" w:rsidRPr="00F87E3F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87E3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46050" w:rsidRPr="00F87E3F">
        <w:rPr>
          <w:rFonts w:ascii="Arial Narrow" w:hAnsi="Arial Narrow" w:cs="Arial"/>
          <w:bCs/>
          <w:i w:val="0"/>
          <w:szCs w:val="24"/>
        </w:rPr>
        <w:t>2</w:t>
      </w:r>
      <w:r w:rsidR="00B36ABD" w:rsidRPr="00F87E3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6C4A243" w14:textId="77777777" w:rsidR="005103B9" w:rsidRPr="00F87E3F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0091B26B" w14:textId="77777777" w:rsidR="006676AE" w:rsidRPr="00F87E3F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Znak sprawy:</w:t>
      </w:r>
      <w:r w:rsidRPr="00F87E3F">
        <w:rPr>
          <w:rFonts w:ascii="Arial Narrow" w:hAnsi="Arial Narrow" w:cs="Arial"/>
          <w:b/>
          <w:sz w:val="24"/>
          <w:szCs w:val="24"/>
        </w:rPr>
        <w:t xml:space="preserve"> </w:t>
      </w:r>
      <w:r w:rsidR="00B46050" w:rsidRPr="00F87E3F">
        <w:rPr>
          <w:rFonts w:ascii="Arial Narrow" w:hAnsi="Arial Narrow" w:cs="Arial"/>
          <w:b/>
          <w:sz w:val="24"/>
          <w:szCs w:val="24"/>
        </w:rPr>
        <w:t>118/2024</w:t>
      </w:r>
    </w:p>
    <w:p w14:paraId="707670AF" w14:textId="77777777" w:rsidR="00C4103F" w:rsidRPr="00F87E3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87E3F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87E3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87E3F">
        <w:rPr>
          <w:rFonts w:ascii="Arial Narrow" w:hAnsi="Arial Narrow" w:cs="Arial"/>
          <w:b/>
          <w:sz w:val="24"/>
          <w:szCs w:val="24"/>
        </w:rPr>
        <w:t>:</w:t>
      </w:r>
    </w:p>
    <w:p w14:paraId="0ACDE429" w14:textId="77777777" w:rsidR="006676AE" w:rsidRPr="00F87E3F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87E3F">
        <w:rPr>
          <w:rFonts w:ascii="Arial Narrow" w:hAnsi="Arial Narrow" w:cs="Arial"/>
        </w:rPr>
        <w:t xml:space="preserve"> </w:t>
      </w:r>
      <w:r w:rsidR="00B46050" w:rsidRPr="00F87E3F">
        <w:rPr>
          <w:rFonts w:ascii="Arial Narrow" w:hAnsi="Arial Narrow" w:cs="Arial"/>
        </w:rPr>
        <w:t>10 Wojskowy Szpital Kliniczny z Polikliniką Samodzielny Publiczny Zakład Opieki Zdrowotnej</w:t>
      </w:r>
    </w:p>
    <w:p w14:paraId="17B6BE35" w14:textId="77777777" w:rsidR="006676AE" w:rsidRPr="00F87E3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7E3F">
        <w:rPr>
          <w:rFonts w:ascii="Arial Narrow" w:hAnsi="Arial Narrow" w:cs="Arial"/>
        </w:rPr>
        <w:t xml:space="preserve"> </w:t>
      </w:r>
      <w:r w:rsidR="00B46050" w:rsidRPr="00F87E3F">
        <w:rPr>
          <w:rFonts w:ascii="Arial Narrow" w:hAnsi="Arial Narrow" w:cs="Arial"/>
        </w:rPr>
        <w:t>ul. Powstańców Warszawy</w:t>
      </w:r>
      <w:r w:rsidRPr="00F87E3F">
        <w:rPr>
          <w:rFonts w:ascii="Arial Narrow" w:hAnsi="Arial Narrow" w:cs="Arial"/>
        </w:rPr>
        <w:t xml:space="preserve"> </w:t>
      </w:r>
      <w:r w:rsidR="00B46050" w:rsidRPr="00F87E3F">
        <w:rPr>
          <w:rFonts w:ascii="Arial Narrow" w:hAnsi="Arial Narrow" w:cs="Arial"/>
        </w:rPr>
        <w:t>5</w:t>
      </w:r>
      <w:r w:rsidRPr="00F87E3F">
        <w:rPr>
          <w:rFonts w:ascii="Arial Narrow" w:hAnsi="Arial Narrow" w:cs="Arial"/>
        </w:rPr>
        <w:t xml:space="preserve"> </w:t>
      </w:r>
    </w:p>
    <w:p w14:paraId="58ABAB67" w14:textId="77777777" w:rsidR="00F90CD1" w:rsidRPr="00F87E3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7E3F">
        <w:rPr>
          <w:rFonts w:ascii="Arial Narrow" w:hAnsi="Arial Narrow" w:cs="Arial"/>
        </w:rPr>
        <w:t xml:space="preserve"> </w:t>
      </w:r>
      <w:r w:rsidR="00B46050" w:rsidRPr="00F87E3F">
        <w:rPr>
          <w:rFonts w:ascii="Arial Narrow" w:hAnsi="Arial Narrow" w:cs="Arial"/>
        </w:rPr>
        <w:t>85-681</w:t>
      </w:r>
      <w:r w:rsidRPr="00F87E3F">
        <w:rPr>
          <w:rFonts w:ascii="Arial Narrow" w:hAnsi="Arial Narrow" w:cs="Arial"/>
        </w:rPr>
        <w:t xml:space="preserve"> </w:t>
      </w:r>
      <w:r w:rsidR="00B46050" w:rsidRPr="00F87E3F">
        <w:rPr>
          <w:rFonts w:ascii="Arial Narrow" w:hAnsi="Arial Narrow" w:cs="Arial"/>
        </w:rPr>
        <w:t>Bydgoszcz</w:t>
      </w:r>
    </w:p>
    <w:p w14:paraId="4CDB7871" w14:textId="77777777" w:rsidR="009169D4" w:rsidRPr="00F87E3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87E3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AA861B7" w14:textId="77777777" w:rsidR="009169D4" w:rsidRPr="00F87E3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7E3F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48B97B14" w14:textId="77777777" w:rsidR="00C4103F" w:rsidRPr="00F87E3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87E3F">
        <w:rPr>
          <w:rFonts w:ascii="Arial Narrow" w:hAnsi="Arial Narrow" w:cs="Arial"/>
          <w:i/>
        </w:rPr>
        <w:t xml:space="preserve"> </w:t>
      </w:r>
    </w:p>
    <w:p w14:paraId="0EB380B1" w14:textId="77777777" w:rsidR="00C4103F" w:rsidRPr="00F87E3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87E3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87E3F">
        <w:rPr>
          <w:rFonts w:ascii="Arial Narrow" w:hAnsi="Arial Narrow" w:cs="Arial"/>
          <w:b/>
          <w:sz w:val="24"/>
          <w:szCs w:val="24"/>
        </w:rPr>
        <w:t>:</w:t>
      </w:r>
    </w:p>
    <w:p w14:paraId="175CB249" w14:textId="77777777" w:rsidR="00757EFB" w:rsidRPr="00F87E3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87E3F">
        <w:rPr>
          <w:rFonts w:ascii="Arial Narrow" w:hAnsi="Arial Narrow" w:cs="Arial"/>
        </w:rPr>
        <w:t>………………………………………</w:t>
      </w:r>
      <w:r w:rsidR="00650D6C" w:rsidRPr="00F87E3F">
        <w:rPr>
          <w:rFonts w:ascii="Arial Narrow" w:hAnsi="Arial Narrow" w:cs="Arial"/>
        </w:rPr>
        <w:t>…………………………</w:t>
      </w:r>
      <w:r w:rsidRPr="00F87E3F">
        <w:rPr>
          <w:rFonts w:ascii="Arial Narrow" w:hAnsi="Arial Narrow" w:cs="Arial"/>
        </w:rPr>
        <w:t>…</w:t>
      </w:r>
    </w:p>
    <w:p w14:paraId="5A3065E5" w14:textId="77777777" w:rsidR="007118F0" w:rsidRPr="00F87E3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87E3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87E3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87E3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87E3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87E3F">
        <w:rPr>
          <w:rFonts w:ascii="Arial Narrow" w:hAnsi="Arial Narrow" w:cs="Arial"/>
          <w:i/>
          <w:sz w:val="16"/>
          <w:szCs w:val="16"/>
        </w:rPr>
        <w:t>KRS/CEiDG)</w:t>
      </w:r>
    </w:p>
    <w:p w14:paraId="0DC1F80F" w14:textId="77777777" w:rsidR="00C4103F" w:rsidRPr="00F87E3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87E3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65560035" w14:textId="77777777" w:rsidR="00757EFB" w:rsidRPr="00F87E3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87E3F">
        <w:rPr>
          <w:rFonts w:ascii="Arial Narrow" w:hAnsi="Arial Narrow" w:cs="Arial"/>
        </w:rPr>
        <w:t>………………………………………</w:t>
      </w:r>
      <w:r w:rsidR="00650D6C" w:rsidRPr="00F87E3F">
        <w:rPr>
          <w:rFonts w:ascii="Arial Narrow" w:hAnsi="Arial Narrow" w:cs="Arial"/>
        </w:rPr>
        <w:t>……</w:t>
      </w:r>
      <w:r w:rsidRPr="00F87E3F">
        <w:rPr>
          <w:rFonts w:ascii="Arial Narrow" w:hAnsi="Arial Narrow" w:cs="Arial"/>
        </w:rPr>
        <w:t>…</w:t>
      </w:r>
    </w:p>
    <w:p w14:paraId="2F52EA44" w14:textId="77777777" w:rsidR="00484F88" w:rsidRPr="00F87E3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87E3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87E3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87E3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87E3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87E3F">
        <w:rPr>
          <w:rFonts w:ascii="Arial Narrow" w:hAnsi="Arial Narrow" w:cs="Arial"/>
          <w:i/>
          <w:sz w:val="16"/>
          <w:szCs w:val="16"/>
        </w:rPr>
        <w:t>reprezentacji</w:t>
      </w:r>
      <w:r w:rsidRPr="00F87E3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6050" w:rsidRPr="00F87E3F" w14:paraId="351C9DD8" w14:textId="77777777" w:rsidTr="00C979B3">
        <w:tc>
          <w:tcPr>
            <w:tcW w:w="9104" w:type="dxa"/>
            <w:shd w:val="clear" w:color="auto" w:fill="D9D9D9"/>
          </w:tcPr>
          <w:p w14:paraId="1AF1F398" w14:textId="77777777" w:rsidR="00B46050" w:rsidRPr="00F87E3F" w:rsidRDefault="00B46050" w:rsidP="00C979B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87E3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F1ACD3C" w14:textId="77777777" w:rsidR="00B46050" w:rsidRPr="00F87E3F" w:rsidRDefault="00B46050" w:rsidP="00C979B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F87E3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87E3F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F87E3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87E3F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5240476B" w14:textId="77777777" w:rsidR="00B46050" w:rsidRPr="00F87E3F" w:rsidRDefault="00B46050" w:rsidP="00C979B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700BECC" w14:textId="77777777" w:rsidR="00B46050" w:rsidRPr="00F87E3F" w:rsidRDefault="00B46050" w:rsidP="00C979B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42A4534E" w14:textId="77777777" w:rsidR="00B46050" w:rsidRPr="00F87E3F" w:rsidRDefault="00B46050" w:rsidP="00C979B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87E3F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F87E3F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25E03E63" w14:textId="77777777" w:rsidR="00E50194" w:rsidRPr="00F87E3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Na potrzeby postę</w:t>
      </w:r>
      <w:r w:rsidR="008D0487" w:rsidRPr="00F87E3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87E3F">
        <w:rPr>
          <w:rFonts w:ascii="Arial Narrow" w:hAnsi="Arial Narrow" w:cs="Arial"/>
          <w:sz w:val="24"/>
          <w:szCs w:val="24"/>
        </w:rPr>
        <w:t>zamówienia publicznego</w:t>
      </w:r>
      <w:r w:rsidR="00E50194" w:rsidRPr="00F87E3F">
        <w:rPr>
          <w:rFonts w:ascii="Arial Narrow" w:hAnsi="Arial Narrow" w:cs="Arial"/>
          <w:sz w:val="24"/>
          <w:szCs w:val="24"/>
        </w:rPr>
        <w:t xml:space="preserve"> pn.:</w:t>
      </w:r>
    </w:p>
    <w:p w14:paraId="26C62A6B" w14:textId="77777777" w:rsidR="00E50194" w:rsidRPr="00F87E3F" w:rsidRDefault="00B46050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b/>
          <w:sz w:val="24"/>
          <w:szCs w:val="24"/>
        </w:rPr>
        <w:t xml:space="preserve">Dostawa aparatów do znieczuleń - 3 </w:t>
      </w:r>
      <w:proofErr w:type="spellStart"/>
      <w:r w:rsidRPr="00F87E3F">
        <w:rPr>
          <w:rFonts w:ascii="Arial Narrow" w:hAnsi="Arial Narrow" w:cs="Arial"/>
          <w:b/>
          <w:sz w:val="24"/>
          <w:szCs w:val="24"/>
        </w:rPr>
        <w:t>kpl</w:t>
      </w:r>
      <w:proofErr w:type="spellEnd"/>
    </w:p>
    <w:p w14:paraId="1B56052B" w14:textId="77777777" w:rsidR="00F90CD1" w:rsidRPr="00F87E3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 xml:space="preserve">prowadzonego przez </w:t>
      </w:r>
      <w:r w:rsidR="00B46050" w:rsidRPr="00F87E3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87E3F">
        <w:rPr>
          <w:rFonts w:ascii="Arial Narrow" w:hAnsi="Arial Narrow" w:cs="Arial"/>
          <w:b/>
          <w:sz w:val="24"/>
          <w:szCs w:val="24"/>
        </w:rPr>
        <w:t>,</w:t>
      </w:r>
      <w:r w:rsidR="002B2AD9" w:rsidRPr="00F87E3F">
        <w:rPr>
          <w:rFonts w:ascii="Arial Narrow" w:hAnsi="Arial Narrow" w:cs="Arial"/>
          <w:sz w:val="24"/>
          <w:szCs w:val="24"/>
        </w:rPr>
        <w:t xml:space="preserve"> </w:t>
      </w:r>
      <w:r w:rsidR="00E65685" w:rsidRPr="00F87E3F">
        <w:rPr>
          <w:rFonts w:ascii="Arial Narrow" w:hAnsi="Arial Narrow" w:cs="Arial"/>
          <w:sz w:val="24"/>
          <w:szCs w:val="24"/>
        </w:rPr>
        <w:t>oświa</w:t>
      </w:r>
      <w:r w:rsidR="00825A09" w:rsidRPr="00F87E3F">
        <w:rPr>
          <w:rFonts w:ascii="Arial Narrow" w:hAnsi="Arial Narrow" w:cs="Arial"/>
          <w:sz w:val="24"/>
          <w:szCs w:val="24"/>
        </w:rPr>
        <w:t>dczam</w:t>
      </w:r>
      <w:r w:rsidR="00E65685" w:rsidRPr="00F87E3F">
        <w:rPr>
          <w:rFonts w:ascii="Arial Narrow" w:hAnsi="Arial Narrow" w:cs="Arial"/>
          <w:sz w:val="24"/>
          <w:szCs w:val="24"/>
        </w:rPr>
        <w:t>,</w:t>
      </w:r>
      <w:r w:rsidR="002B2AD9" w:rsidRPr="00F87E3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87E3F" w14:paraId="7D8F99CD" w14:textId="77777777" w:rsidTr="00650D6C">
        <w:tc>
          <w:tcPr>
            <w:tcW w:w="9104" w:type="dxa"/>
            <w:shd w:val="clear" w:color="auto" w:fill="D9D9D9"/>
          </w:tcPr>
          <w:p w14:paraId="4E11023C" w14:textId="77777777" w:rsidR="00E50194" w:rsidRPr="00F87E3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87E3F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090C3DCB" w14:textId="77777777" w:rsidR="0032618A" w:rsidRPr="00F87E3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87E3F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87E3F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F87E3F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F87E3F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F87E3F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87E3F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F87E3F">
        <w:rPr>
          <w:rFonts w:ascii="Arial Narrow" w:hAnsi="Arial Narrow" w:cs="Arial"/>
          <w:sz w:val="24"/>
          <w:szCs w:val="24"/>
        </w:rPr>
        <w:t>.</w:t>
      </w:r>
    </w:p>
    <w:p w14:paraId="35AB5303" w14:textId="77777777" w:rsidR="0011306C" w:rsidRPr="00F87E3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87E3F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87E3F">
        <w:rPr>
          <w:rFonts w:ascii="Arial Narrow" w:hAnsi="Arial Narrow" w:cs="Arial"/>
          <w:sz w:val="24"/>
          <w:szCs w:val="24"/>
        </w:rPr>
        <w:t xml:space="preserve"> (</w:t>
      </w:r>
      <w:r w:rsidR="00486223" w:rsidRPr="00F87E3F">
        <w:rPr>
          <w:rFonts w:ascii="Arial Narrow" w:hAnsi="Arial Narrow" w:cs="Arial"/>
          <w:sz w:val="24"/>
          <w:szCs w:val="24"/>
        </w:rPr>
        <w:t>t.j. Dz.U. z 2023r. poz. 1497</w:t>
      </w:r>
      <w:r w:rsidRPr="00F87E3F">
        <w:rPr>
          <w:rFonts w:ascii="Arial Narrow" w:hAnsi="Arial Narrow" w:cs="Arial"/>
          <w:sz w:val="24"/>
          <w:szCs w:val="24"/>
        </w:rPr>
        <w:t>)</w:t>
      </w:r>
      <w:r w:rsidR="0032618A" w:rsidRPr="00F87E3F">
        <w:rPr>
          <w:rFonts w:ascii="Arial Narrow" w:hAnsi="Arial Narrow" w:cs="Arial"/>
          <w:sz w:val="24"/>
          <w:szCs w:val="24"/>
        </w:rPr>
        <w:t xml:space="preserve"> </w:t>
      </w:r>
      <w:r w:rsidR="0011306C" w:rsidRPr="00F87E3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F87E3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87E3F" w14:paraId="74C4E6E1" w14:textId="77777777" w:rsidTr="00CD4DD1">
        <w:tc>
          <w:tcPr>
            <w:tcW w:w="9104" w:type="dxa"/>
            <w:shd w:val="clear" w:color="auto" w:fill="D9D9D9"/>
          </w:tcPr>
          <w:p w14:paraId="089C71C2" w14:textId="77777777" w:rsidR="0011306C" w:rsidRPr="00F87E3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0DA49E9" w14:textId="77777777" w:rsidR="00103D09" w:rsidRPr="00F87E3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152595F" w14:textId="77777777" w:rsidR="00D2702A" w:rsidRPr="00F87E3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87E3F" w14:paraId="1297F60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B504E" w14:textId="77777777" w:rsidR="00D2702A" w:rsidRPr="00F87E3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47C0E" w14:textId="77777777" w:rsidR="00D2702A" w:rsidRPr="00F87E3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46050" w:rsidRPr="00F87E3F" w14:paraId="6D5E6C04" w14:textId="77777777" w:rsidTr="00C979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58B28" w14:textId="77777777" w:rsidR="00B46050" w:rsidRPr="00F87E3F" w:rsidRDefault="00B46050" w:rsidP="00C979B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874F8" w14:textId="77777777" w:rsidR="00B46050" w:rsidRPr="00F87E3F" w:rsidRDefault="00B46050" w:rsidP="00C979B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D47DCC1" w14:textId="77777777" w:rsidR="00B46050" w:rsidRDefault="00B46050" w:rsidP="00C979B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232C1640" w14:textId="5C5586B7" w:rsidR="00587C63" w:rsidRPr="00F87E3F" w:rsidRDefault="00587C63" w:rsidP="00C979B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7C63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4 SWZ) odpowiadających przedmiotowi zamówienia wraz z dokumentami wskazanymi w pkt. 9.2 </w:t>
            </w:r>
            <w:proofErr w:type="spellStart"/>
            <w:r w:rsidRPr="00587C63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587C63">
              <w:rPr>
                <w:rFonts w:ascii="Arial Narrow" w:hAnsi="Arial Narrow" w:cs="Arial"/>
                <w:sz w:val="24"/>
                <w:szCs w:val="24"/>
              </w:rPr>
              <w:t xml:space="preserve">. 1 SWZ, z zastrzeżeniem, że co najmniej jedna </w:t>
            </w:r>
            <w:r w:rsidRPr="00587C63">
              <w:rPr>
                <w:rFonts w:ascii="Arial Narrow" w:hAnsi="Arial Narrow" w:cs="Arial"/>
                <w:sz w:val="24"/>
                <w:szCs w:val="24"/>
              </w:rPr>
              <w:lastRenderedPageBreak/>
              <w:t>ze wskazanych dostaw będzie wynosiła wartość brutto: min. 240 000,00 zł</w:t>
            </w:r>
          </w:p>
        </w:tc>
      </w:tr>
    </w:tbl>
    <w:p w14:paraId="5A62BC54" w14:textId="77777777" w:rsidR="00122954" w:rsidRPr="00F87E3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18DFCB7E" w14:textId="77777777" w:rsidR="00721D87" w:rsidRPr="00F87E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……………</w:t>
      </w:r>
      <w:r w:rsidR="00721D87" w:rsidRPr="00F87E3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C8E669B" w14:textId="77777777" w:rsidR="00721D87" w:rsidRPr="00F87E3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87E3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87E3F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87E3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E032D3C" w14:textId="77777777" w:rsidR="00721D87" w:rsidRPr="00F87E3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AEB4A56" w14:textId="77777777" w:rsidR="00E21BB4" w:rsidRPr="00F87E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……………</w:t>
      </w:r>
      <w:r w:rsidR="00721D87" w:rsidRPr="00F87E3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87E3F">
        <w:rPr>
          <w:rFonts w:ascii="Arial Narrow" w:hAnsi="Arial Narrow" w:cs="Arial"/>
          <w:sz w:val="24"/>
          <w:szCs w:val="24"/>
        </w:rPr>
        <w:t>………………………….</w:t>
      </w:r>
    </w:p>
    <w:p w14:paraId="6F8FA286" w14:textId="77777777" w:rsidR="00E21BB4" w:rsidRPr="00F87E3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87E3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87E3F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87E3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45AF459" w14:textId="77777777" w:rsidR="00334A77" w:rsidRPr="00F87E3F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87E3F" w14:paraId="6A492869" w14:textId="77777777" w:rsidTr="0061040C">
        <w:tc>
          <w:tcPr>
            <w:tcW w:w="9104" w:type="dxa"/>
            <w:shd w:val="clear" w:color="auto" w:fill="D9D9D9"/>
          </w:tcPr>
          <w:p w14:paraId="605CFC55" w14:textId="77777777" w:rsidR="00334A77" w:rsidRPr="00F87E3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3A034B1" w14:textId="77777777" w:rsidR="00334A77" w:rsidRPr="00F87E3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4121709" w14:textId="77777777" w:rsidR="004175AB" w:rsidRPr="00F87E3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50A789B" w14:textId="77777777" w:rsidR="004175AB" w:rsidRPr="00F87E3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DC19EF6" w14:textId="77777777" w:rsidR="004175AB" w:rsidRPr="00F87E3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7FC163D" w14:textId="77777777" w:rsidR="00334A77" w:rsidRPr="00F87E3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87E3F" w14:paraId="404E24A8" w14:textId="77777777" w:rsidTr="0061040C">
        <w:tc>
          <w:tcPr>
            <w:tcW w:w="9104" w:type="dxa"/>
            <w:shd w:val="clear" w:color="auto" w:fill="D9D9D9"/>
          </w:tcPr>
          <w:p w14:paraId="2CEDF7F4" w14:textId="77777777" w:rsidR="00C37715" w:rsidRPr="00F87E3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0E112C8" w14:textId="77777777" w:rsidR="00334A77" w:rsidRPr="00F87E3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87E3F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7E3F">
        <w:rPr>
          <w:rFonts w:ascii="Arial Narrow" w:hAnsi="Arial Narrow" w:cs="Arial"/>
          <w:color w:val="0070C0"/>
          <w:sz w:val="20"/>
          <w:szCs w:val="20"/>
        </w:rPr>
        <w:t>]</w:t>
      </w:r>
    </w:p>
    <w:p w14:paraId="259A3CA7" w14:textId="77777777" w:rsidR="0044648E" w:rsidRPr="00F87E3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87E3F">
        <w:rPr>
          <w:rFonts w:ascii="Arial Narrow" w:hAnsi="Arial Narrow" w:cs="Arial"/>
          <w:sz w:val="24"/>
          <w:szCs w:val="24"/>
        </w:rPr>
        <w:t>:</w:t>
      </w:r>
    </w:p>
    <w:p w14:paraId="29159CC6" w14:textId="77777777" w:rsidR="0044648E" w:rsidRPr="00F87E3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D2C240F" w14:textId="77777777" w:rsidR="0044648E" w:rsidRPr="00F87E3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1701BE7" w14:textId="77777777" w:rsidR="00C62F57" w:rsidRPr="00F87E3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87E3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87E3F" w14:paraId="74BDC757" w14:textId="77777777" w:rsidTr="00CD4DD1">
        <w:tc>
          <w:tcPr>
            <w:tcW w:w="9104" w:type="dxa"/>
            <w:shd w:val="clear" w:color="auto" w:fill="D9D9D9"/>
          </w:tcPr>
          <w:p w14:paraId="24EB5F8F" w14:textId="77777777" w:rsidR="00BE6F04" w:rsidRPr="00F87E3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953F01" w14:textId="77777777" w:rsidR="00FE4E2B" w:rsidRPr="00F87E3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87E3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87E3F" w14:paraId="69179837" w14:textId="77777777" w:rsidTr="00847232">
        <w:tc>
          <w:tcPr>
            <w:tcW w:w="9104" w:type="dxa"/>
            <w:shd w:val="clear" w:color="auto" w:fill="D9D9D9"/>
          </w:tcPr>
          <w:p w14:paraId="0B9EE082" w14:textId="77777777" w:rsidR="00E426EB" w:rsidRPr="00F87E3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87E3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93770A3" w14:textId="77777777" w:rsidR="00E426EB" w:rsidRPr="00F87E3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EE90450" w14:textId="77777777" w:rsidR="00E426EB" w:rsidRPr="00F87E3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576EDD" w14:textId="77777777" w:rsidR="00E426EB" w:rsidRPr="00F87E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451397" w14:textId="77777777" w:rsidR="00E426EB" w:rsidRPr="00F87E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87E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0D52B6" w14:textId="77777777" w:rsidR="00E426EB" w:rsidRPr="00F87E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87E3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42AD534" w14:textId="77777777" w:rsidR="00E426EB" w:rsidRPr="00F87E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87E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A41F180" w14:textId="77777777" w:rsidR="0012157F" w:rsidRPr="00F87E3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EDA8B85" w14:textId="77777777" w:rsidR="008C60E1" w:rsidRPr="00F87E3F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1276D38" w14:textId="77777777" w:rsidR="00524951" w:rsidRPr="00F87E3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87E3F">
        <w:rPr>
          <w:rFonts w:ascii="Arial Narrow" w:hAnsi="Arial Narrow" w:cs="Arial"/>
          <w:sz w:val="20"/>
          <w:szCs w:val="20"/>
        </w:rPr>
        <w:tab/>
      </w:r>
      <w:r w:rsidRPr="00F87E3F">
        <w:rPr>
          <w:rFonts w:ascii="Arial Narrow" w:hAnsi="Arial Narrow" w:cs="Arial"/>
          <w:sz w:val="20"/>
          <w:szCs w:val="20"/>
        </w:rPr>
        <w:tab/>
      </w:r>
      <w:r w:rsidRPr="00F87E3F">
        <w:rPr>
          <w:rFonts w:ascii="Arial Narrow" w:hAnsi="Arial Narrow" w:cs="Arial"/>
          <w:sz w:val="20"/>
          <w:szCs w:val="20"/>
        </w:rPr>
        <w:tab/>
      </w:r>
      <w:r w:rsidRPr="00F87E3F">
        <w:rPr>
          <w:rFonts w:ascii="Arial Narrow" w:hAnsi="Arial Narrow" w:cs="Arial"/>
          <w:sz w:val="20"/>
          <w:szCs w:val="20"/>
        </w:rPr>
        <w:tab/>
      </w:r>
      <w:r w:rsidRPr="00F87E3F">
        <w:rPr>
          <w:rFonts w:ascii="Arial Narrow" w:hAnsi="Arial Narrow" w:cs="Arial"/>
          <w:sz w:val="20"/>
          <w:szCs w:val="20"/>
        </w:rPr>
        <w:tab/>
      </w:r>
      <w:r w:rsidRPr="00F87E3F">
        <w:rPr>
          <w:rFonts w:ascii="Arial Narrow" w:hAnsi="Arial Narrow" w:cs="Arial"/>
          <w:sz w:val="20"/>
          <w:szCs w:val="20"/>
        </w:rPr>
        <w:tab/>
      </w:r>
      <w:r w:rsidRPr="00F87E3F">
        <w:rPr>
          <w:rFonts w:ascii="Arial Narrow" w:hAnsi="Arial Narrow" w:cs="Arial"/>
          <w:sz w:val="20"/>
          <w:szCs w:val="20"/>
        </w:rPr>
        <w:tab/>
      </w:r>
    </w:p>
    <w:p w14:paraId="7095D994" w14:textId="77777777" w:rsidR="00524951" w:rsidRPr="00F87E3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FC8F39C" w14:textId="77777777" w:rsidR="00FE4E2B" w:rsidRPr="00F87E3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87E3F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87E3F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1B36706E" w14:textId="77777777" w:rsidR="00484F88" w:rsidRPr="00F87E3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87E3F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87E3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87E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1CE61" w14:textId="77777777" w:rsidR="00FE45A5" w:rsidRDefault="00FE45A5" w:rsidP="0038231F">
      <w:pPr>
        <w:spacing w:after="0" w:line="240" w:lineRule="auto"/>
      </w:pPr>
      <w:r>
        <w:separator/>
      </w:r>
    </w:p>
  </w:endnote>
  <w:endnote w:type="continuationSeparator" w:id="0">
    <w:p w14:paraId="1998704A" w14:textId="77777777" w:rsidR="00FE45A5" w:rsidRDefault="00FE45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98630" w14:textId="77777777" w:rsidR="00B46050" w:rsidRDefault="00B460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FD6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E5AB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79A83" w14:textId="77777777" w:rsidR="00B46050" w:rsidRDefault="00B460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847C8" w14:textId="77777777" w:rsidR="00FE45A5" w:rsidRDefault="00FE45A5" w:rsidP="0038231F">
      <w:pPr>
        <w:spacing w:after="0" w:line="240" w:lineRule="auto"/>
      </w:pPr>
      <w:r>
        <w:separator/>
      </w:r>
    </w:p>
  </w:footnote>
  <w:footnote w:type="continuationSeparator" w:id="0">
    <w:p w14:paraId="5DFC5E27" w14:textId="77777777" w:rsidR="00FE45A5" w:rsidRDefault="00FE45A5" w:rsidP="0038231F">
      <w:pPr>
        <w:spacing w:after="0" w:line="240" w:lineRule="auto"/>
      </w:pPr>
      <w:r>
        <w:continuationSeparator/>
      </w:r>
    </w:p>
  </w:footnote>
  <w:footnote w:id="1">
    <w:p w14:paraId="24DCE4E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45C2A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448E6D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CBC69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38DEFC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33D711" w14:textId="77777777" w:rsidR="0032618A" w:rsidRDefault="0032618A" w:rsidP="0032618A">
      <w:pPr>
        <w:pStyle w:val="Tekstprzypisudolnego"/>
      </w:pPr>
    </w:p>
  </w:footnote>
  <w:footnote w:id="2">
    <w:p w14:paraId="7ACE8F1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154AFC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E9909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35D868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2E4D1" w14:textId="77777777" w:rsidR="00B46050" w:rsidRDefault="00B46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78C60" w14:textId="77777777" w:rsidR="00B46050" w:rsidRDefault="00B46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D2B62" w14:textId="77777777" w:rsidR="00B46050" w:rsidRDefault="00B460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429501">
    <w:abstractNumId w:val="11"/>
  </w:num>
  <w:num w:numId="2" w16cid:durableId="626935760">
    <w:abstractNumId w:val="0"/>
  </w:num>
  <w:num w:numId="3" w16cid:durableId="996610405">
    <w:abstractNumId w:val="10"/>
  </w:num>
  <w:num w:numId="4" w16cid:durableId="263418737">
    <w:abstractNumId w:val="13"/>
  </w:num>
  <w:num w:numId="5" w16cid:durableId="2017026597">
    <w:abstractNumId w:val="12"/>
  </w:num>
  <w:num w:numId="6" w16cid:durableId="65999735">
    <w:abstractNumId w:val="9"/>
  </w:num>
  <w:num w:numId="7" w16cid:durableId="1822959985">
    <w:abstractNumId w:val="1"/>
  </w:num>
  <w:num w:numId="8" w16cid:durableId="382948781">
    <w:abstractNumId w:val="6"/>
  </w:num>
  <w:num w:numId="9" w16cid:durableId="331875369">
    <w:abstractNumId w:val="4"/>
  </w:num>
  <w:num w:numId="10" w16cid:durableId="1168131132">
    <w:abstractNumId w:val="7"/>
  </w:num>
  <w:num w:numId="11" w16cid:durableId="46415595">
    <w:abstractNumId w:val="5"/>
  </w:num>
  <w:num w:numId="12" w16cid:durableId="2107457220">
    <w:abstractNumId w:val="8"/>
  </w:num>
  <w:num w:numId="13" w16cid:durableId="439447428">
    <w:abstractNumId w:val="3"/>
  </w:num>
  <w:num w:numId="14" w16cid:durableId="2047678398">
    <w:abstractNumId w:val="2"/>
  </w:num>
  <w:num w:numId="15" w16cid:durableId="20286018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5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767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87C63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2892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46050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7E3F"/>
    <w:rsid w:val="00F90CD1"/>
    <w:rsid w:val="00FC0317"/>
    <w:rsid w:val="00FE45A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008216"/>
  <w15:docId w15:val="{8E866270-C854-4E73-B52F-7EBFBDF10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943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2024-09-05T11:19:00Z</dcterms:created>
  <dcterms:modified xsi:type="dcterms:W3CDTF">2024-09-05T11:21:00Z</dcterms:modified>
</cp:coreProperties>
</file>