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C8BD64" w14:textId="5CF0C6CF" w:rsidR="00025386" w:rsidRPr="002D1838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2D183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D1838">
        <w:rPr>
          <w:rFonts w:ascii="Arial Narrow" w:hAnsi="Arial Narrow" w:cs="Arial"/>
          <w:bCs/>
          <w:i w:val="0"/>
          <w:szCs w:val="24"/>
        </w:rPr>
        <w:t>3</w:t>
      </w:r>
      <w:r w:rsidR="007666D6" w:rsidRPr="002D1838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2D1838" w14:paraId="4CE93C35" w14:textId="77777777" w:rsidTr="00467CA2">
        <w:tc>
          <w:tcPr>
            <w:tcW w:w="2800" w:type="dxa"/>
            <w:shd w:val="clear" w:color="auto" w:fill="auto"/>
          </w:tcPr>
          <w:p w14:paraId="2E166F35" w14:textId="77777777" w:rsidR="00D520D3" w:rsidRPr="002D1838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D1838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2D183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DB521D7" w14:textId="77777777" w:rsidR="00D520D3" w:rsidRPr="002D183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8E009ED" w14:textId="77777777" w:rsidR="00D520D3" w:rsidRPr="002D183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D183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E99440" w14:textId="77777777" w:rsidR="00D520D3" w:rsidRPr="002D1838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D183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D183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D183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2D1838" w14:paraId="1ED3D369" w14:textId="77777777" w:rsidTr="00467CA2">
        <w:tc>
          <w:tcPr>
            <w:tcW w:w="2800" w:type="dxa"/>
            <w:shd w:val="clear" w:color="auto" w:fill="auto"/>
          </w:tcPr>
          <w:p w14:paraId="2AB798BE" w14:textId="77777777" w:rsidR="00D520D3" w:rsidRPr="002D1838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D183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06B828B" w14:textId="77777777" w:rsidR="00D520D3" w:rsidRPr="002D183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77C0051" w14:textId="77777777" w:rsidR="00D520D3" w:rsidRPr="002D183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D183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24D389" w14:textId="77777777" w:rsidR="00D520D3" w:rsidRPr="002D1838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D183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D1838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2D183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F62362A" w14:textId="77777777" w:rsidR="00B62AD0" w:rsidRPr="002D1838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D1838" w14:paraId="3A50CA12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5C4CCFD" w14:textId="77777777" w:rsidR="00053927" w:rsidRPr="002D183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D1838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59F8D6AE" w14:textId="77777777" w:rsidR="00053927" w:rsidRPr="002D183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2D1838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2D1838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2D1838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864EDDA" w14:textId="77777777" w:rsidR="0071340C" w:rsidRPr="002D1838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D183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2D18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D1838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2D18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2D1838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2D1838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CD344F" w:rsidRPr="002D1838">
        <w:rPr>
          <w:rFonts w:ascii="Arial Narrow" w:hAnsi="Arial Narrow" w:cs="Arial"/>
          <w:sz w:val="24"/>
          <w:szCs w:val="24"/>
        </w:rPr>
        <w:t>(t.j. Dz. U. z 2023r. poz. 1605)</w:t>
      </w:r>
      <w:r w:rsidR="00E27ABB" w:rsidRPr="002D18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D18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2D183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2D18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2D18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2D1838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2D1838" w14:paraId="093E7A14" w14:textId="77777777" w:rsidTr="00467CA2">
        <w:tc>
          <w:tcPr>
            <w:tcW w:w="2269" w:type="dxa"/>
            <w:shd w:val="clear" w:color="auto" w:fill="auto"/>
          </w:tcPr>
          <w:p w14:paraId="6305B1D0" w14:textId="77777777" w:rsidR="00D520D3" w:rsidRPr="002D1838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D183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C836ECC" w14:textId="77777777" w:rsidR="00D520D3" w:rsidRPr="002D1838" w:rsidRDefault="00CD344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D183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aparatów do znieczuleń - 3 kpl</w:t>
            </w:r>
            <w:r w:rsidR="00D520D3" w:rsidRPr="002D183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D344F" w:rsidRPr="002D1838" w14:paraId="74774886" w14:textId="77777777" w:rsidTr="00C979B3">
        <w:tc>
          <w:tcPr>
            <w:tcW w:w="2269" w:type="dxa"/>
            <w:shd w:val="clear" w:color="auto" w:fill="auto"/>
          </w:tcPr>
          <w:p w14:paraId="3CDE0F62" w14:textId="77777777" w:rsidR="00CD344F" w:rsidRPr="002D1838" w:rsidRDefault="00CD344F" w:rsidP="00C979B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D183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E00EC55" w14:textId="77777777" w:rsidR="00CD344F" w:rsidRPr="002D1838" w:rsidRDefault="00CD344F" w:rsidP="00C979B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D183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118/2024</w:t>
            </w:r>
          </w:p>
        </w:tc>
      </w:tr>
    </w:tbl>
    <w:p w14:paraId="1F26401B" w14:textId="77777777" w:rsidR="00DC652A" w:rsidRPr="002D1838" w:rsidRDefault="00CD344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D18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2D1838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1976165D" w14:textId="77777777" w:rsidR="00DC652A" w:rsidRPr="002D183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D183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244BD5B" w14:textId="77777777" w:rsidR="0071340C" w:rsidRPr="002D183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2D1838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2D1838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2D1838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02214885" w14:textId="77777777" w:rsidR="0071340C" w:rsidRPr="002D183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51E7BE7A" w14:textId="77777777" w:rsidR="0071340C" w:rsidRPr="002D1838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D1838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428335F3" w14:textId="77777777" w:rsidR="0071340C" w:rsidRPr="002D183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D183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EB97DC6" w14:textId="77777777" w:rsidR="0071340C" w:rsidRPr="002D183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2D1838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2D1838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2D1838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6D1AEE3E" w14:textId="77777777" w:rsidR="0071340C" w:rsidRPr="002D183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3D32AE25" w14:textId="77777777" w:rsidR="0071340C" w:rsidRPr="002D183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5C4F9163" w14:textId="77777777" w:rsidR="00DC652A" w:rsidRPr="002D183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D183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2D183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2D1838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73897BE5" w14:textId="77777777" w:rsidR="00DC652A" w:rsidRPr="002D183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D1838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2D1838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2D1838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2D1838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2D1838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2D18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2D1838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7C6306D6" w14:textId="77777777" w:rsidR="0093388F" w:rsidRPr="002D183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2D183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7E0A2950" w14:textId="77777777" w:rsidR="0093388F" w:rsidRPr="002D183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D1838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66DFDFB7" w14:textId="77777777" w:rsidR="0093388F" w:rsidRPr="002D183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2D183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359660D9" w14:textId="77777777" w:rsidR="00CB29AC" w:rsidRPr="002D1838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D1838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650E37DA" w14:textId="77777777" w:rsidR="00CB29AC" w:rsidRPr="002D183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D183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6D8189EC" w14:textId="77777777" w:rsidR="00830970" w:rsidRPr="002D183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D1838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2D18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2D18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2D1838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1D9519DF" w14:textId="77777777" w:rsidR="00E27ABB" w:rsidRPr="002D1838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D183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2D1838" w14:paraId="3DF6A573" w14:textId="77777777" w:rsidTr="00467CA2">
        <w:tc>
          <w:tcPr>
            <w:tcW w:w="2660" w:type="dxa"/>
            <w:shd w:val="clear" w:color="auto" w:fill="auto"/>
          </w:tcPr>
          <w:p w14:paraId="7C0E52A7" w14:textId="77777777" w:rsidR="00D520D3" w:rsidRPr="002D183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C85DE48" w14:textId="77777777" w:rsidR="00D520D3" w:rsidRPr="002D183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D183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6AD55AF" w14:textId="77777777" w:rsidR="00D520D3" w:rsidRPr="002D1838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D183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2BCF923" w14:textId="77777777" w:rsidR="00D520D3" w:rsidRPr="002D183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6AE7009" w14:textId="77777777" w:rsidR="00D520D3" w:rsidRPr="002D183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D183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D0CC538" w14:textId="77777777" w:rsidR="00D520D3" w:rsidRPr="002D1838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D183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D344F" w:rsidRPr="002D183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2D183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2D183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2D183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3A35F7C8" w14:textId="77777777" w:rsidR="00E27ABB" w:rsidRPr="002D183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2D1838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936755" w14:textId="77777777" w:rsidR="00DE6823" w:rsidRDefault="00DE6823" w:rsidP="00025386">
      <w:pPr>
        <w:spacing w:after="0" w:line="240" w:lineRule="auto"/>
      </w:pPr>
      <w:r>
        <w:separator/>
      </w:r>
    </w:p>
  </w:endnote>
  <w:endnote w:type="continuationSeparator" w:id="0">
    <w:p w14:paraId="51DDC8C2" w14:textId="77777777" w:rsidR="00DE6823" w:rsidRDefault="00DE682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0AFB3" w14:textId="77777777" w:rsidR="00CD344F" w:rsidRDefault="00CD34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C88843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227100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32071D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EBD315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65B989" w14:textId="77777777" w:rsidR="00CD344F" w:rsidRDefault="00CD34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864EF6" w14:textId="77777777" w:rsidR="00DE6823" w:rsidRDefault="00DE6823" w:rsidP="00025386">
      <w:pPr>
        <w:spacing w:after="0" w:line="240" w:lineRule="auto"/>
      </w:pPr>
      <w:r>
        <w:separator/>
      </w:r>
    </w:p>
  </w:footnote>
  <w:footnote w:type="continuationSeparator" w:id="0">
    <w:p w14:paraId="39FAD206" w14:textId="77777777" w:rsidR="00DE6823" w:rsidRDefault="00DE682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2B78D6" w14:textId="77777777" w:rsidR="00CD344F" w:rsidRDefault="00CD34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8209AA" w14:textId="77777777" w:rsidR="00CD344F" w:rsidRDefault="00CD34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2E3E7D" w14:textId="77777777" w:rsidR="00CD344F" w:rsidRDefault="00CD34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0642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682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D1838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CD344F"/>
    <w:rsid w:val="00D520D3"/>
    <w:rsid w:val="00D55FC4"/>
    <w:rsid w:val="00D9320D"/>
    <w:rsid w:val="00DC4842"/>
    <w:rsid w:val="00DC587A"/>
    <w:rsid w:val="00DC652A"/>
    <w:rsid w:val="00DE3B21"/>
    <w:rsid w:val="00DE6823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9B0D84"/>
  <w15:chartTrackingRefBased/>
  <w15:docId w15:val="{F851C450-2644-49EF-9CD6-E9C5E02AF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2024-09-05T11:21:00Z</dcterms:created>
  <dcterms:modified xsi:type="dcterms:W3CDTF">2024-09-05T11:21:00Z</dcterms:modified>
</cp:coreProperties>
</file>