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209EBE" w14:textId="08A234B3" w:rsidR="00415918" w:rsidRPr="003226C2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3226C2">
        <w:rPr>
          <w:rFonts w:ascii="Arial Narrow" w:hAnsi="Arial Narrow"/>
          <w:b w:val="0"/>
          <w:bCs/>
          <w:sz w:val="24"/>
        </w:rPr>
        <w:t xml:space="preserve">Załącznik nr </w:t>
      </w:r>
      <w:r w:rsidR="003226C2">
        <w:rPr>
          <w:rFonts w:ascii="Arial Narrow" w:hAnsi="Arial Narrow"/>
          <w:b w:val="0"/>
          <w:bCs/>
          <w:sz w:val="24"/>
        </w:rPr>
        <w:t>4</w:t>
      </w:r>
      <w:r w:rsidR="00C9449E" w:rsidRPr="003226C2">
        <w:rPr>
          <w:rFonts w:ascii="Arial Narrow" w:hAnsi="Arial Narrow"/>
          <w:b w:val="0"/>
          <w:bCs/>
          <w:sz w:val="24"/>
        </w:rPr>
        <w:t xml:space="preserve"> do SWZ</w:t>
      </w:r>
    </w:p>
    <w:p w14:paraId="06769799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0EA28162" w14:textId="3F64147D" w:rsidR="00415918" w:rsidRPr="003226C2" w:rsidRDefault="00761FDF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C7E2C4" wp14:editId="7CDCD854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26926899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0640B6F" w14:textId="77777777" w:rsidR="00415918" w:rsidRDefault="00415918"/>
                          <w:p w14:paraId="691766B5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1CC0F3C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7156B3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317EC11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C81640" w14:textId="77777777"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20A796F" w14:textId="77777777"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C7E2C4"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" filled="f" strokeweight=".25pt">
                <v:textbox inset="1pt,1pt,1pt,1pt">
                  <w:txbxContent>
                    <w:p w14:paraId="10640B6F" w14:textId="77777777" w:rsidR="00415918" w:rsidRDefault="00415918"/>
                    <w:p w14:paraId="691766B5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41CC0F3C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4C7156B3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3317EC11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37C81640" w14:textId="77777777"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20A796F" w14:textId="77777777" w:rsidR="00415918" w:rsidRDefault="00415918"/>
                  </w:txbxContent>
                </v:textbox>
              </v:roundrect>
            </w:pict>
          </mc:Fallback>
        </mc:AlternateContent>
      </w:r>
    </w:p>
    <w:p w14:paraId="0B4A33F1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38B765E4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6ECC9E49" w14:textId="77777777" w:rsidR="00415918" w:rsidRPr="003226C2" w:rsidRDefault="00415918">
      <w:pPr>
        <w:rPr>
          <w:rFonts w:ascii="Arial Narrow" w:hAnsi="Arial Narrow"/>
        </w:rPr>
      </w:pPr>
    </w:p>
    <w:p w14:paraId="3AE15B25" w14:textId="77777777" w:rsidR="00415918" w:rsidRPr="003226C2" w:rsidRDefault="00415918">
      <w:pPr>
        <w:rPr>
          <w:rFonts w:ascii="Arial Narrow" w:hAnsi="Arial Narrow"/>
        </w:rPr>
      </w:pPr>
    </w:p>
    <w:p w14:paraId="72726165" w14:textId="77777777" w:rsidR="00415918" w:rsidRPr="003226C2" w:rsidRDefault="00415918">
      <w:pPr>
        <w:rPr>
          <w:rFonts w:ascii="Arial Narrow" w:hAnsi="Arial Narrow"/>
          <w:b/>
          <w:sz w:val="22"/>
        </w:rPr>
      </w:pPr>
    </w:p>
    <w:p w14:paraId="290F606C" w14:textId="77777777" w:rsidR="00415918" w:rsidRPr="003226C2" w:rsidRDefault="00415918">
      <w:pPr>
        <w:pStyle w:val="Nagwek2"/>
        <w:jc w:val="center"/>
        <w:rPr>
          <w:rFonts w:ascii="Arial Narrow" w:hAnsi="Arial Narrow"/>
          <w:b/>
        </w:rPr>
      </w:pPr>
      <w:r w:rsidRPr="003226C2">
        <w:rPr>
          <w:rFonts w:ascii="Arial Narrow" w:hAnsi="Arial Narrow"/>
          <w:b/>
        </w:rPr>
        <w:t>W Y K A Z   DOSTAW</w:t>
      </w:r>
    </w:p>
    <w:p w14:paraId="4DF2C51B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75808DA6" w14:textId="77777777" w:rsidR="00415918" w:rsidRPr="003226C2" w:rsidRDefault="00415918">
      <w:pPr>
        <w:rPr>
          <w:rFonts w:ascii="Arial Narrow" w:hAnsi="Arial Narrow"/>
          <w:sz w:val="22"/>
        </w:rPr>
      </w:pPr>
    </w:p>
    <w:p w14:paraId="5FC70846" w14:textId="7FAA30BD" w:rsidR="00415918" w:rsidRPr="003226C2" w:rsidRDefault="00415918">
      <w:pPr>
        <w:spacing w:line="360" w:lineRule="auto"/>
        <w:rPr>
          <w:rFonts w:ascii="Arial Narrow" w:hAnsi="Arial Narrow"/>
          <w:sz w:val="24"/>
        </w:rPr>
      </w:pPr>
      <w:r w:rsidRPr="003226C2">
        <w:rPr>
          <w:rFonts w:ascii="Arial Narrow" w:hAnsi="Arial Narrow"/>
          <w:sz w:val="24"/>
        </w:rPr>
        <w:t>Składając ofertę w przetargu „</w:t>
      </w:r>
      <w:r w:rsidR="004E588B" w:rsidRPr="003226C2">
        <w:rPr>
          <w:rFonts w:ascii="Arial Narrow" w:hAnsi="Arial Narrow"/>
          <w:b/>
          <w:sz w:val="24"/>
        </w:rPr>
        <w:t xml:space="preserve">przetarg </w:t>
      </w:r>
      <w:r w:rsidR="00C9449E" w:rsidRPr="003226C2">
        <w:rPr>
          <w:rFonts w:ascii="Arial Narrow" w:hAnsi="Arial Narrow"/>
          <w:b/>
          <w:sz w:val="24"/>
        </w:rPr>
        <w:t>nieograniczony</w:t>
      </w:r>
      <w:r w:rsidR="00C9449E" w:rsidRPr="003226C2">
        <w:rPr>
          <w:rFonts w:ascii="Arial Narrow" w:hAnsi="Arial Narrow"/>
          <w:sz w:val="24"/>
        </w:rPr>
        <w:t xml:space="preserve"> „na:</w:t>
      </w:r>
    </w:p>
    <w:p w14:paraId="71953FB7" w14:textId="2B66D0BF" w:rsidR="00415918" w:rsidRPr="003226C2" w:rsidRDefault="004E588B">
      <w:pPr>
        <w:spacing w:line="360" w:lineRule="auto"/>
        <w:rPr>
          <w:rFonts w:ascii="Arial Narrow" w:hAnsi="Arial Narrow"/>
          <w:sz w:val="24"/>
        </w:rPr>
      </w:pPr>
      <w:r w:rsidRPr="003226C2">
        <w:rPr>
          <w:rFonts w:ascii="Arial Narrow" w:hAnsi="Arial Narrow"/>
          <w:b/>
          <w:sz w:val="24"/>
        </w:rPr>
        <w:t xml:space="preserve">Dostawa </w:t>
      </w:r>
      <w:r w:rsidR="00B16CC2">
        <w:rPr>
          <w:rFonts w:ascii="Arial Narrow" w:hAnsi="Arial Narrow"/>
          <w:b/>
          <w:sz w:val="24"/>
        </w:rPr>
        <w:t>aparatów do znieczuleń – 3 kpl.</w:t>
      </w:r>
    </w:p>
    <w:p w14:paraId="05BA4AF7" w14:textId="77777777" w:rsidR="00415918" w:rsidRPr="003226C2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3226C2">
        <w:rPr>
          <w:rFonts w:ascii="Arial Narrow" w:hAnsi="Arial Narrow"/>
          <w:sz w:val="24"/>
        </w:rPr>
        <w:t>oświadczamy, że:</w:t>
      </w:r>
    </w:p>
    <w:p w14:paraId="11F2DDA8" w14:textId="507D8940" w:rsidR="003279FD" w:rsidRDefault="003279FD" w:rsidP="003279FD">
      <w:pPr>
        <w:pStyle w:val="Tekstpodstawowy"/>
        <w:jc w:val="both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 ciągu ostatnich 3 lat wykonaliśmy następujące prace (min. 2) o charakterze i złożoności odpowiadającej przedmiotowi zamówienia (w tym min. 1 dostawa o wartości min. </w:t>
      </w:r>
      <w:r w:rsidR="00B16CC2">
        <w:rPr>
          <w:rFonts w:ascii="Arial Narrow" w:hAnsi="Arial Narrow"/>
          <w:szCs w:val="22"/>
        </w:rPr>
        <w:t>240 000,00</w:t>
      </w:r>
      <w:r>
        <w:rPr>
          <w:rFonts w:ascii="Arial Narrow" w:hAnsi="Arial Narrow"/>
          <w:szCs w:val="22"/>
        </w:rPr>
        <w:t xml:space="preserve"> PLN brutto), których wykonanie potwierdzamy załączonymi referencjami uprzednich zamawiających.</w:t>
      </w:r>
    </w:p>
    <w:p w14:paraId="1D2E412B" w14:textId="77777777" w:rsidR="00415918" w:rsidRPr="003226C2" w:rsidRDefault="00415918">
      <w:pPr>
        <w:rPr>
          <w:rFonts w:ascii="Arial Narrow" w:hAnsi="Arial Narrow"/>
          <w:sz w:val="24"/>
        </w:rPr>
      </w:pPr>
    </w:p>
    <w:p w14:paraId="1286C53F" w14:textId="77777777" w:rsidR="00415918" w:rsidRPr="003226C2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3226C2" w14:paraId="6D14D32C" w14:textId="77777777">
        <w:tc>
          <w:tcPr>
            <w:tcW w:w="426" w:type="dxa"/>
            <w:vAlign w:val="center"/>
          </w:tcPr>
          <w:p w14:paraId="5749C552" w14:textId="77777777" w:rsidR="00415918" w:rsidRPr="003226C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423C6E9" w14:textId="77777777" w:rsidR="00415918" w:rsidRPr="003226C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2B92B69B" w14:textId="77777777" w:rsidR="00415918" w:rsidRPr="003226C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3674299B" w14:textId="77777777" w:rsidR="00415918" w:rsidRPr="003226C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216CFC39" w14:textId="77777777" w:rsidR="00415918" w:rsidRPr="003226C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226C2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3226C2" w14:paraId="6FC4ABF9" w14:textId="77777777">
        <w:trPr>
          <w:trHeight w:val="765"/>
        </w:trPr>
        <w:tc>
          <w:tcPr>
            <w:tcW w:w="426" w:type="dxa"/>
          </w:tcPr>
          <w:p w14:paraId="52F62F3A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97EA1CE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1A123E98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8F81021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6F8FA3B1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7487B81B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5AED8ED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226C2" w14:paraId="75FC509F" w14:textId="77777777">
        <w:tc>
          <w:tcPr>
            <w:tcW w:w="426" w:type="dxa"/>
          </w:tcPr>
          <w:p w14:paraId="67067248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D5B13B0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A0F377B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4D03CEE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63BE48BB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15F918B6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035AB61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226C2" w14:paraId="31E32D8B" w14:textId="77777777">
        <w:tc>
          <w:tcPr>
            <w:tcW w:w="426" w:type="dxa"/>
          </w:tcPr>
          <w:p w14:paraId="6BADE04A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88272E5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F7E5FFC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E350123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52799D91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1E9E9546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4D170DA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226C2" w14:paraId="4DEC3635" w14:textId="77777777">
        <w:tc>
          <w:tcPr>
            <w:tcW w:w="426" w:type="dxa"/>
          </w:tcPr>
          <w:p w14:paraId="7356F8DF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A9678DF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9A7F893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BF7F905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6318F195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  <w:p w14:paraId="4EF8C6E2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8F29934" w14:textId="77777777" w:rsidR="00415918" w:rsidRPr="003226C2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79E872AE" w14:textId="77777777" w:rsidR="00415918" w:rsidRPr="003226C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3226C2">
        <w:rPr>
          <w:rFonts w:ascii="Arial Narrow" w:hAnsi="Arial Narrow"/>
          <w:sz w:val="24"/>
          <w:u w:val="dotted"/>
        </w:rPr>
        <w:tab/>
      </w:r>
      <w:r w:rsidRPr="003226C2">
        <w:rPr>
          <w:rFonts w:ascii="Arial Narrow" w:hAnsi="Arial Narrow"/>
          <w:sz w:val="24"/>
        </w:rPr>
        <w:t xml:space="preserve"> dnia </w:t>
      </w:r>
      <w:r w:rsidRPr="003226C2">
        <w:rPr>
          <w:rFonts w:ascii="Arial Narrow" w:hAnsi="Arial Narrow"/>
          <w:sz w:val="24"/>
          <w:u w:val="dotted"/>
        </w:rPr>
        <w:tab/>
      </w:r>
      <w:r w:rsidRPr="003226C2">
        <w:rPr>
          <w:rFonts w:ascii="Arial Narrow" w:hAnsi="Arial Narrow"/>
          <w:sz w:val="24"/>
        </w:rPr>
        <w:tab/>
      </w:r>
      <w:r w:rsidRPr="003226C2">
        <w:rPr>
          <w:rFonts w:ascii="Arial Narrow" w:hAnsi="Arial Narrow"/>
          <w:sz w:val="24"/>
          <w:u w:val="dotted"/>
        </w:rPr>
        <w:tab/>
      </w:r>
    </w:p>
    <w:p w14:paraId="65847ED6" w14:textId="77777777" w:rsidR="00415918" w:rsidRPr="003226C2" w:rsidRDefault="00415918">
      <w:pPr>
        <w:ind w:left="5529"/>
        <w:jc w:val="center"/>
        <w:rPr>
          <w:rFonts w:ascii="Arial Narrow" w:hAnsi="Arial Narrow"/>
          <w:sz w:val="24"/>
        </w:rPr>
      </w:pPr>
      <w:r w:rsidRPr="003226C2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2702BAE0" w14:textId="77777777" w:rsidR="00415918" w:rsidRPr="003226C2" w:rsidRDefault="00415918">
      <w:pPr>
        <w:rPr>
          <w:rFonts w:ascii="Arial Narrow" w:hAnsi="Arial Narrow"/>
        </w:rPr>
      </w:pPr>
    </w:p>
    <w:sectPr w:rsidR="00415918" w:rsidRPr="003226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22A5D4" w14:textId="77777777" w:rsidR="001F251B" w:rsidRDefault="001F251B">
      <w:r>
        <w:separator/>
      </w:r>
    </w:p>
  </w:endnote>
  <w:endnote w:type="continuationSeparator" w:id="0">
    <w:p w14:paraId="454BB130" w14:textId="77777777" w:rsidR="001F251B" w:rsidRDefault="001F2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4386E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75C720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780AC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411707" w14:textId="77777777" w:rsidR="00415918" w:rsidRDefault="00415918">
    <w:pPr>
      <w:pStyle w:val="Stopka"/>
      <w:tabs>
        <w:tab w:val="clear" w:pos="4536"/>
      </w:tabs>
      <w:jc w:val="center"/>
    </w:pPr>
  </w:p>
  <w:p w14:paraId="471D58FC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1EF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E5C843" w14:textId="77777777" w:rsidR="00415918" w:rsidRDefault="00415918">
    <w:pPr>
      <w:pStyle w:val="Stopka"/>
      <w:tabs>
        <w:tab w:val="clear" w:pos="4536"/>
      </w:tabs>
      <w:jc w:val="center"/>
    </w:pPr>
  </w:p>
  <w:p w14:paraId="65407B78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E491D6" w14:textId="77777777" w:rsidR="001F251B" w:rsidRDefault="001F251B">
      <w:r>
        <w:separator/>
      </w:r>
    </w:p>
  </w:footnote>
  <w:footnote w:type="continuationSeparator" w:id="0">
    <w:p w14:paraId="3F23EEEE" w14:textId="77777777" w:rsidR="001F251B" w:rsidRDefault="001F2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12B04F" w14:textId="77777777" w:rsidR="004E588B" w:rsidRDefault="004E58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526AD0" w14:textId="77777777" w:rsidR="004E588B" w:rsidRDefault="004E58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D48861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97E"/>
    <w:rsid w:val="001F251B"/>
    <w:rsid w:val="002F1767"/>
    <w:rsid w:val="003226C2"/>
    <w:rsid w:val="003279FD"/>
    <w:rsid w:val="00415918"/>
    <w:rsid w:val="004E588B"/>
    <w:rsid w:val="00761FDF"/>
    <w:rsid w:val="00B16CC2"/>
    <w:rsid w:val="00B17B28"/>
    <w:rsid w:val="00C3397E"/>
    <w:rsid w:val="00C94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18221"/>
  <w15:chartTrackingRefBased/>
  <w15:docId w15:val="{298EC6E9-5D7A-47EB-AE8D-1BF00CBA8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link w:val="TekstpodstawowyZnak"/>
    <w:pPr>
      <w:spacing w:line="360" w:lineRule="auto"/>
    </w:pPr>
    <w:rPr>
      <w:rFonts w:ascii="Arial" w:hAnsi="Arial"/>
      <w:sz w:val="22"/>
    </w:rPr>
  </w:style>
  <w:style w:type="character" w:customStyle="1" w:styleId="TekstpodstawowyZnak">
    <w:name w:val="Tekst podstawowy Znak"/>
    <w:link w:val="Tekstpodstawowy"/>
    <w:rsid w:val="003279FD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4</cp:revision>
  <cp:lastPrinted>2000-12-14T19:24:00Z</cp:lastPrinted>
  <dcterms:created xsi:type="dcterms:W3CDTF">2024-09-05T11:23:00Z</dcterms:created>
  <dcterms:modified xsi:type="dcterms:W3CDTF">2024-09-05T11:24:00Z</dcterms:modified>
</cp:coreProperties>
</file>