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78AD37" w14:textId="2BBAD47D" w:rsidR="00D62E6E" w:rsidRPr="001C27E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C27E4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C27E4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1C27E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C27E4" w14:paraId="7CD7437F" w14:textId="77777777" w:rsidTr="00D62E6E">
        <w:tc>
          <w:tcPr>
            <w:tcW w:w="2800" w:type="dxa"/>
            <w:shd w:val="clear" w:color="auto" w:fill="auto"/>
          </w:tcPr>
          <w:p w14:paraId="4399EF79" w14:textId="77777777" w:rsidR="00D62E6E" w:rsidRPr="001C27E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C27E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C27E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384BC4B" w14:textId="77777777" w:rsidR="00D62E6E" w:rsidRPr="001C27E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63839BA" w14:textId="77777777" w:rsidR="00D62E6E" w:rsidRPr="001C27E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0B5C0E" w14:textId="77777777" w:rsidR="00D62E6E" w:rsidRPr="001C27E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C27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C27E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C27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C27E4" w14:paraId="4A573AA8" w14:textId="77777777" w:rsidTr="00D62E6E">
        <w:tc>
          <w:tcPr>
            <w:tcW w:w="2800" w:type="dxa"/>
            <w:shd w:val="clear" w:color="auto" w:fill="auto"/>
          </w:tcPr>
          <w:p w14:paraId="69456B1A" w14:textId="77777777" w:rsidR="00D62E6E" w:rsidRPr="001C27E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C27E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72AA9FA" w14:textId="77777777" w:rsidR="00D62E6E" w:rsidRPr="001C27E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AC79405" w14:textId="77777777" w:rsidR="00D62E6E" w:rsidRPr="001C27E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864022" w14:textId="77777777" w:rsidR="00D62E6E" w:rsidRPr="001C27E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C27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C27E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C27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F7224DD" w14:textId="77777777" w:rsidR="00BC121E" w:rsidRPr="001C27E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1CD" w:rsidRPr="001C27E4" w14:paraId="3ABC907C" w14:textId="77777777" w:rsidTr="00D602D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8FCDFFE" w14:textId="77777777" w:rsidR="00BE61CD" w:rsidRPr="001C27E4" w:rsidRDefault="00BE61CD" w:rsidP="00D602D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829E579" w14:textId="77777777" w:rsidR="00BE61CD" w:rsidRPr="001C27E4" w:rsidRDefault="00BE61CD" w:rsidP="00D602D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C27E4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1C27E4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4A551066" w14:textId="77777777" w:rsidR="00BE61CD" w:rsidRPr="001C27E4" w:rsidRDefault="00BE61CD" w:rsidP="00D602D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C62F0CC" w14:textId="77777777" w:rsidR="00BE61CD" w:rsidRPr="001C27E4" w:rsidRDefault="00BE61CD" w:rsidP="00D602D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EFFBEBC" w14:textId="77777777" w:rsidR="00BC121E" w:rsidRPr="001C27E4" w:rsidRDefault="00BE61C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C27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C27E4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C27E4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C27E4" w14:paraId="40CDADA1" w14:textId="77777777" w:rsidTr="00D62E6E">
        <w:tc>
          <w:tcPr>
            <w:tcW w:w="2269" w:type="dxa"/>
            <w:shd w:val="clear" w:color="auto" w:fill="auto"/>
          </w:tcPr>
          <w:p w14:paraId="64451C65" w14:textId="77777777" w:rsidR="00D62E6E" w:rsidRPr="001C27E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5F3053" w14:textId="77777777" w:rsidR="00D62E6E" w:rsidRPr="001C27E4" w:rsidRDefault="00BE61C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aparatów do znieczuleń - 3 kpl</w:t>
            </w:r>
            <w:r w:rsidR="00D62E6E" w:rsidRPr="001C27E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E61CD" w:rsidRPr="001C27E4" w14:paraId="67AA9C1A" w14:textId="77777777" w:rsidTr="00D602DB">
        <w:tc>
          <w:tcPr>
            <w:tcW w:w="2269" w:type="dxa"/>
            <w:shd w:val="clear" w:color="auto" w:fill="auto"/>
          </w:tcPr>
          <w:p w14:paraId="2D8ACC49" w14:textId="77777777" w:rsidR="00BE61CD" w:rsidRPr="001C27E4" w:rsidRDefault="00BE61CD" w:rsidP="00D602D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CBDB58" w14:textId="77777777" w:rsidR="00BE61CD" w:rsidRPr="001C27E4" w:rsidRDefault="00BE61CD" w:rsidP="00D602D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118/2024</w:t>
            </w:r>
          </w:p>
        </w:tc>
      </w:tr>
    </w:tbl>
    <w:p w14:paraId="1733892F" w14:textId="77777777" w:rsidR="00BC121E" w:rsidRPr="001C27E4" w:rsidRDefault="00BE61C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C27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C27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C27E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C27E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C27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C27E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F228D97" w14:textId="77777777" w:rsidR="00BC121E" w:rsidRPr="001C27E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C27E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D7D3E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05pt;height:17.3pt" o:ole="">
            <v:imagedata r:id="rId8" o:title=""/>
          </v:shape>
          <w:control r:id="rId9" w:name="OptionButton211" w:shapeid="_x0000_i1029"/>
        </w:object>
      </w:r>
      <w:r w:rsidR="00BC121E" w:rsidRPr="001C27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C27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C27E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C27E4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1C27E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C27E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5B9EB890" w14:textId="77777777" w:rsidR="00BC121E" w:rsidRPr="001C27E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C27E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8CDEB11">
          <v:shape id="_x0000_i1030" type="#_x0000_t75" style="width:453.05pt;height:17.3pt" o:ole="">
            <v:imagedata r:id="rId10" o:title=""/>
          </v:shape>
          <w:control r:id="rId11" w:name="OptionButton21" w:shapeid="_x0000_i1030"/>
        </w:object>
      </w:r>
      <w:r w:rsidRPr="001C27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C27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1C27E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C27E4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1C27E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31B5CED" w14:textId="77777777" w:rsidR="00BF69A4" w:rsidRPr="001C27E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C27E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C27E4" w14:paraId="4EC1B95D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8F085" w14:textId="77777777" w:rsidR="00BC121E" w:rsidRPr="001C27E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02B68" w14:textId="77777777" w:rsidR="00BC121E" w:rsidRPr="001C27E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E0FD1" w14:textId="77777777" w:rsidR="00BC121E" w:rsidRPr="001C27E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C27E4" w14:paraId="2570D0D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1091C" w14:textId="77777777" w:rsidR="00BC121E" w:rsidRPr="001C27E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7FB1" w14:textId="77777777" w:rsidR="00BC121E" w:rsidRPr="001C27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8158" w14:textId="77777777" w:rsidR="00BC121E" w:rsidRPr="001C27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C27E4" w14:paraId="31A787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92AC3" w14:textId="77777777" w:rsidR="00BC121E" w:rsidRPr="001C27E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6670" w14:textId="77777777" w:rsidR="00BC121E" w:rsidRPr="001C27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AA3B" w14:textId="77777777" w:rsidR="00BC121E" w:rsidRPr="001C27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3091335" w14:textId="77777777" w:rsidR="00BC121E" w:rsidRPr="001C27E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C27E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E3294F3" w14:textId="77777777" w:rsidR="00BC121E" w:rsidRPr="001C27E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C27E4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4588E6B3" w14:textId="77777777" w:rsidR="00067B62" w:rsidRPr="001C27E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C27E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C27E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C27E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0074941" w14:textId="77777777" w:rsidR="00067B62" w:rsidRPr="001C27E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C27E4" w14:paraId="4E7434DA" w14:textId="77777777" w:rsidTr="00620E37">
        <w:tc>
          <w:tcPr>
            <w:tcW w:w="2660" w:type="dxa"/>
            <w:shd w:val="clear" w:color="auto" w:fill="auto"/>
          </w:tcPr>
          <w:p w14:paraId="22920F7E" w14:textId="77777777" w:rsidR="00BC121E" w:rsidRPr="001C27E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869162F" w14:textId="77777777" w:rsidR="00BC121E" w:rsidRPr="001C27E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284F8DE" w14:textId="77777777" w:rsidR="00BC121E" w:rsidRPr="001C27E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C27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C27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24C36C9" w14:textId="77777777" w:rsidR="00BC121E" w:rsidRPr="001C27E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0DEAA90" w14:textId="77777777" w:rsidR="00BC121E" w:rsidRPr="001C27E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9424596" w14:textId="77777777" w:rsidR="00BC121E" w:rsidRPr="001C27E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C27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E61CD" w:rsidRPr="001C27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1C27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C27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B1C7339" w14:textId="77777777" w:rsidR="00106AC7" w:rsidRPr="001C27E4" w:rsidRDefault="00106AC7" w:rsidP="00BC121E">
      <w:pPr>
        <w:rPr>
          <w:rFonts w:ascii="Arial Narrow" w:hAnsi="Arial Narrow"/>
        </w:rPr>
      </w:pPr>
    </w:p>
    <w:sectPr w:rsidR="00106AC7" w:rsidRPr="001C27E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241F2F" w14:textId="77777777" w:rsidR="009105C4" w:rsidRDefault="009105C4">
      <w:r>
        <w:separator/>
      </w:r>
    </w:p>
  </w:endnote>
  <w:endnote w:type="continuationSeparator" w:id="0">
    <w:p w14:paraId="0E70A802" w14:textId="77777777" w:rsidR="009105C4" w:rsidRDefault="00910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A4B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11B40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2597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85DE80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533AE65">
        <v:line id="_x0000_s1025" style="position:absolute;left:0;text-align:left;z-index:251657728" from="-3.85pt,8.7pt" to="455.15pt,8.7pt"/>
      </w:pict>
    </w:r>
  </w:p>
  <w:p w14:paraId="759AC27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BFFB48" w14:textId="77777777" w:rsidR="00BE61CD" w:rsidRDefault="00BE61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AB6A8C" w14:textId="77777777" w:rsidR="009105C4" w:rsidRDefault="009105C4">
      <w:r>
        <w:separator/>
      </w:r>
    </w:p>
  </w:footnote>
  <w:footnote w:type="continuationSeparator" w:id="0">
    <w:p w14:paraId="52676AA1" w14:textId="77777777" w:rsidR="009105C4" w:rsidRDefault="00910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A9EBA" w14:textId="77777777" w:rsidR="00BE61CD" w:rsidRDefault="00BE61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EDE44" w14:textId="77777777" w:rsidR="00BE61CD" w:rsidRDefault="00BE61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4AF69" w14:textId="77777777" w:rsidR="00BE61CD" w:rsidRDefault="00BE61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9240448">
    <w:abstractNumId w:val="13"/>
  </w:num>
  <w:num w:numId="2" w16cid:durableId="139153850">
    <w:abstractNumId w:val="0"/>
  </w:num>
  <w:num w:numId="3" w16cid:durableId="218635166">
    <w:abstractNumId w:val="11"/>
  </w:num>
  <w:num w:numId="4" w16cid:durableId="683748777">
    <w:abstractNumId w:val="8"/>
  </w:num>
  <w:num w:numId="5" w16cid:durableId="1492409458">
    <w:abstractNumId w:val="7"/>
  </w:num>
  <w:num w:numId="6" w16cid:durableId="1297024207">
    <w:abstractNumId w:val="1"/>
  </w:num>
  <w:num w:numId="7" w16cid:durableId="642197298">
    <w:abstractNumId w:val="6"/>
  </w:num>
  <w:num w:numId="8" w16cid:durableId="1520192526">
    <w:abstractNumId w:val="3"/>
  </w:num>
  <w:num w:numId="9" w16cid:durableId="157187396">
    <w:abstractNumId w:val="2"/>
  </w:num>
  <w:num w:numId="10" w16cid:durableId="2083598747">
    <w:abstractNumId w:val="5"/>
  </w:num>
  <w:num w:numId="11" w16cid:durableId="1349982829">
    <w:abstractNumId w:val="10"/>
  </w:num>
  <w:num w:numId="12" w16cid:durableId="159976039">
    <w:abstractNumId w:val="4"/>
  </w:num>
  <w:num w:numId="13" w16cid:durableId="1404721813">
    <w:abstractNumId w:val="9"/>
  </w:num>
  <w:num w:numId="14" w16cid:durableId="10696211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5C4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C27E4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05C4"/>
    <w:rsid w:val="00952336"/>
    <w:rsid w:val="009A21D7"/>
    <w:rsid w:val="009A4A2C"/>
    <w:rsid w:val="009A4CD3"/>
    <w:rsid w:val="00A24942"/>
    <w:rsid w:val="00A311C9"/>
    <w:rsid w:val="00A46EFE"/>
    <w:rsid w:val="00A5125B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E61CD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8EFA18"/>
  <w15:chartTrackingRefBased/>
  <w15:docId w15:val="{53942740-0B5B-4DE5-BCD4-632BFCFA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1722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2024-09-05T11:24:00Z</dcterms:created>
  <dcterms:modified xsi:type="dcterms:W3CDTF">2024-09-05T11:24:00Z</dcterms:modified>
</cp:coreProperties>
</file>