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C056443" w14:textId="434708F2" w:rsidR="00B36EDA" w:rsidRPr="00E56171" w:rsidRDefault="00474469" w:rsidP="00B36EDA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bookmarkStart w:id="0" w:name="_Hlk53520193"/>
      <w:r w:rsidRPr="00E56171">
        <w:rPr>
          <w:rFonts w:ascii="Arial Narrow" w:hAnsi="Arial Narrow" w:cs="Arial"/>
          <w:sz w:val="22"/>
          <w:szCs w:val="22"/>
        </w:rPr>
        <w:t>Bydgoszcz</w:t>
      </w:r>
      <w:r w:rsidR="00B36EDA" w:rsidRPr="00E56171">
        <w:rPr>
          <w:rFonts w:ascii="Arial Narrow" w:hAnsi="Arial Narrow" w:cs="Arial"/>
          <w:sz w:val="22"/>
          <w:szCs w:val="22"/>
        </w:rPr>
        <w:t xml:space="preserve"> dnia: </w:t>
      </w:r>
      <w:r w:rsidRPr="00E56171">
        <w:rPr>
          <w:rFonts w:ascii="Arial Narrow" w:hAnsi="Arial Narrow" w:cs="Arial"/>
          <w:sz w:val="22"/>
          <w:szCs w:val="22"/>
        </w:rPr>
        <w:t>2024-09-09</w:t>
      </w:r>
    </w:p>
    <w:p w14:paraId="35E42479" w14:textId="016435A5" w:rsidR="00B36EDA" w:rsidRPr="00E56171" w:rsidRDefault="00474469" w:rsidP="00B36EDA">
      <w:pPr>
        <w:spacing w:line="360" w:lineRule="auto"/>
        <w:ind w:right="3969"/>
        <w:rPr>
          <w:rFonts w:ascii="Arial Narrow" w:hAnsi="Arial Narrow" w:cs="Arial"/>
          <w:b/>
          <w:bCs/>
          <w:sz w:val="22"/>
          <w:szCs w:val="22"/>
        </w:rPr>
      </w:pPr>
      <w:r w:rsidRPr="00E56171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0C581066" w14:textId="36B2BCF6" w:rsidR="00B36EDA" w:rsidRPr="00E56171" w:rsidRDefault="00474469" w:rsidP="00B36EDA">
      <w:pPr>
        <w:spacing w:line="360" w:lineRule="auto"/>
        <w:ind w:right="3969"/>
        <w:rPr>
          <w:rFonts w:ascii="Arial Narrow" w:hAnsi="Arial Narrow" w:cs="Arial"/>
          <w:sz w:val="22"/>
          <w:szCs w:val="22"/>
        </w:rPr>
      </w:pPr>
      <w:r w:rsidRPr="00E56171">
        <w:rPr>
          <w:rFonts w:ascii="Arial Narrow" w:hAnsi="Arial Narrow" w:cs="Arial"/>
          <w:sz w:val="22"/>
          <w:szCs w:val="22"/>
        </w:rPr>
        <w:t>Powstańców Warszawy</w:t>
      </w:r>
      <w:r w:rsidR="00B36EDA" w:rsidRPr="00E56171">
        <w:rPr>
          <w:rFonts w:ascii="Arial Narrow" w:hAnsi="Arial Narrow" w:cs="Arial"/>
          <w:sz w:val="22"/>
          <w:szCs w:val="22"/>
        </w:rPr>
        <w:t xml:space="preserve"> </w:t>
      </w:r>
      <w:r w:rsidRPr="00E56171">
        <w:rPr>
          <w:rFonts w:ascii="Arial Narrow" w:hAnsi="Arial Narrow" w:cs="Arial"/>
          <w:sz w:val="22"/>
          <w:szCs w:val="22"/>
        </w:rPr>
        <w:t>5</w:t>
      </w:r>
    </w:p>
    <w:p w14:paraId="2979D5C0" w14:textId="4AE9DB9B" w:rsidR="00B36EDA" w:rsidRPr="00E56171" w:rsidRDefault="00474469" w:rsidP="00B36EDA">
      <w:pPr>
        <w:ind w:right="3969"/>
        <w:rPr>
          <w:rFonts w:ascii="Arial Narrow" w:hAnsi="Arial Narrow" w:cs="Arial"/>
          <w:sz w:val="22"/>
          <w:szCs w:val="22"/>
        </w:rPr>
      </w:pPr>
      <w:r w:rsidRPr="00E56171">
        <w:rPr>
          <w:rFonts w:ascii="Arial Narrow" w:hAnsi="Arial Narrow" w:cs="Arial"/>
          <w:sz w:val="22"/>
          <w:szCs w:val="22"/>
        </w:rPr>
        <w:t>85-681</w:t>
      </w:r>
      <w:r w:rsidR="00B36EDA" w:rsidRPr="00E56171">
        <w:rPr>
          <w:rFonts w:ascii="Arial Narrow" w:hAnsi="Arial Narrow" w:cs="Arial"/>
          <w:sz w:val="22"/>
          <w:szCs w:val="22"/>
        </w:rPr>
        <w:t xml:space="preserve"> </w:t>
      </w:r>
      <w:r w:rsidRPr="00E56171">
        <w:rPr>
          <w:rFonts w:ascii="Arial Narrow" w:hAnsi="Arial Narrow" w:cs="Arial"/>
          <w:sz w:val="22"/>
          <w:szCs w:val="22"/>
        </w:rPr>
        <w:t>Bydgoszcz</w:t>
      </w:r>
    </w:p>
    <w:p w14:paraId="4209DF2C" w14:textId="77777777" w:rsidR="00B36EDA" w:rsidRPr="00E56171" w:rsidRDefault="00B36EDA" w:rsidP="00B36EDA">
      <w:pPr>
        <w:ind w:right="3969"/>
        <w:jc w:val="both"/>
        <w:rPr>
          <w:rFonts w:ascii="Arial Narrow" w:hAnsi="Arial Narrow" w:cs="Arial"/>
          <w:bCs/>
          <w:sz w:val="16"/>
          <w:szCs w:val="16"/>
        </w:rPr>
      </w:pPr>
      <w:r w:rsidRPr="00E56171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0FC36C36" w14:textId="77777777" w:rsidR="00B36EDA" w:rsidRPr="00E56171" w:rsidRDefault="00B36EDA" w:rsidP="00B36EDA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16"/>
          <w:szCs w:val="16"/>
        </w:rPr>
      </w:pPr>
      <w:r w:rsidRPr="00E56171">
        <w:rPr>
          <w:rFonts w:ascii="Arial Narrow" w:hAnsi="Arial Narrow" w:cs="Arial"/>
          <w:bCs/>
          <w:sz w:val="16"/>
          <w:szCs w:val="16"/>
        </w:rPr>
        <w:t>[nazwa zamawiającego, adres]</w:t>
      </w:r>
    </w:p>
    <w:p w14:paraId="571B0332" w14:textId="77777777" w:rsidR="00B36EDA" w:rsidRPr="00E56171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2"/>
          <w:szCs w:val="22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E56171" w14:paraId="7486D486" w14:textId="77777777" w:rsidTr="00B36EDA">
        <w:tc>
          <w:tcPr>
            <w:tcW w:w="9923" w:type="dxa"/>
            <w:shd w:val="clear" w:color="auto" w:fill="F2F2F2"/>
            <w:hideMark/>
          </w:tcPr>
          <w:p w14:paraId="42567C1E" w14:textId="79925E6C" w:rsidR="00B36EDA" w:rsidRPr="00E56171" w:rsidRDefault="00232BF5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OGŁOSZENIE</w:t>
            </w:r>
          </w:p>
          <w:p w14:paraId="0AE45468" w14:textId="77777777" w:rsidR="00B36EDA" w:rsidRPr="00E56171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E56171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O WYBORZE NAJKORZYSTNIEJSZEJ OFERTY</w:t>
            </w:r>
          </w:p>
        </w:tc>
      </w:tr>
    </w:tbl>
    <w:p w14:paraId="7394021A" w14:textId="77777777" w:rsidR="00B36EDA" w:rsidRPr="00E56171" w:rsidRDefault="00B36EDA" w:rsidP="00B36EDA">
      <w:pPr>
        <w:keepNext/>
        <w:spacing w:after="240"/>
        <w:outlineLvl w:val="0"/>
        <w:rPr>
          <w:rFonts w:ascii="Arial Narrow" w:hAnsi="Arial Narrow" w:cs="Arial"/>
          <w:b/>
          <w:sz w:val="22"/>
          <w:szCs w:val="22"/>
        </w:rPr>
      </w:pPr>
    </w:p>
    <w:p w14:paraId="10218F2B" w14:textId="77777777" w:rsidR="00B36EDA" w:rsidRPr="00E56171" w:rsidRDefault="00B36EDA" w:rsidP="00B36EDA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E56171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E56171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E56171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E56171" w14:paraId="62128746" w14:textId="77777777" w:rsidTr="00B36EDA">
        <w:tc>
          <w:tcPr>
            <w:tcW w:w="2269" w:type="dxa"/>
            <w:shd w:val="clear" w:color="auto" w:fill="auto"/>
          </w:tcPr>
          <w:p w14:paraId="727E1180" w14:textId="77777777" w:rsidR="00B36EDA" w:rsidRPr="00E56171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56171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14:paraId="69725422" w14:textId="2FB0F7A2" w:rsidR="00B36EDA" w:rsidRPr="00E56171" w:rsidRDefault="00474469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56171">
              <w:rPr>
                <w:rFonts w:ascii="Arial Narrow" w:hAnsi="Arial Narrow" w:cs="Arial"/>
                <w:b/>
                <w:sz w:val="22"/>
                <w:szCs w:val="22"/>
              </w:rPr>
              <w:t>Dostawy sukcesywne różnych materiałów biurowych</w:t>
            </w:r>
          </w:p>
        </w:tc>
      </w:tr>
      <w:tr w:rsidR="00474469" w:rsidRPr="00E56171" w14:paraId="5949CD51" w14:textId="77777777" w:rsidTr="00801B2A">
        <w:tc>
          <w:tcPr>
            <w:tcW w:w="2269" w:type="dxa"/>
            <w:shd w:val="clear" w:color="auto" w:fill="auto"/>
          </w:tcPr>
          <w:p w14:paraId="56A1A9B4" w14:textId="77777777" w:rsidR="00474469" w:rsidRPr="00E56171" w:rsidRDefault="00474469" w:rsidP="00801B2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56171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14:paraId="12F843B2" w14:textId="2EAE342F" w:rsidR="00474469" w:rsidRPr="00E56171" w:rsidRDefault="00474469" w:rsidP="00801B2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56171">
              <w:rPr>
                <w:rFonts w:ascii="Arial Narrow" w:hAnsi="Arial Narrow" w:cs="Arial"/>
                <w:b/>
                <w:sz w:val="22"/>
                <w:szCs w:val="22"/>
              </w:rPr>
              <w:t>99/2024</w:t>
            </w:r>
          </w:p>
        </w:tc>
      </w:tr>
    </w:tbl>
    <w:p w14:paraId="7CD733B3" w14:textId="77777777" w:rsidR="00B36EDA" w:rsidRPr="00E56171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  <w:sz w:val="22"/>
          <w:szCs w:val="22"/>
        </w:rPr>
      </w:pPr>
    </w:p>
    <w:p w14:paraId="66E75CED" w14:textId="26F2A721" w:rsidR="00B36EDA" w:rsidRPr="00E56171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 Narrow" w:hAnsi="Arial Narrow" w:cs="Arial"/>
          <w:bCs/>
          <w:sz w:val="22"/>
          <w:szCs w:val="22"/>
        </w:rPr>
      </w:pPr>
      <w:r w:rsidRPr="00E56171">
        <w:rPr>
          <w:rFonts w:ascii="Arial Narrow" w:hAnsi="Arial Narrow" w:cs="Arial"/>
          <w:sz w:val="22"/>
          <w:szCs w:val="22"/>
        </w:rPr>
        <w:t xml:space="preserve">Zamawiający, </w:t>
      </w:r>
      <w:r w:rsidR="00474469" w:rsidRPr="00E56171">
        <w:rPr>
          <w:rFonts w:ascii="Arial Narrow" w:hAnsi="Arial Narrow" w:cs="Arial"/>
          <w:b/>
          <w:sz w:val="22"/>
          <w:szCs w:val="22"/>
        </w:rPr>
        <w:t>10WSzKzP SPZOZ</w:t>
      </w:r>
      <w:r w:rsidRPr="00E56171">
        <w:rPr>
          <w:rFonts w:ascii="Arial Narrow" w:hAnsi="Arial Narrow" w:cs="Arial"/>
          <w:sz w:val="22"/>
          <w:szCs w:val="22"/>
        </w:rPr>
        <w:t xml:space="preserve">, działając na podstawie art. 253 ust. 1 pkt. 1 i ust. 2 ustawy z dnia 11 września 2019r. Prawo zamówień publicznych </w:t>
      </w:r>
      <w:r w:rsidR="00474469" w:rsidRPr="00E56171">
        <w:rPr>
          <w:rFonts w:ascii="Arial Narrow" w:hAnsi="Arial Narrow" w:cs="Arial"/>
          <w:sz w:val="22"/>
          <w:szCs w:val="22"/>
        </w:rPr>
        <w:t>(</w:t>
      </w:r>
      <w:proofErr w:type="spellStart"/>
      <w:r w:rsidR="00474469" w:rsidRPr="00E56171">
        <w:rPr>
          <w:rFonts w:ascii="Arial Narrow" w:hAnsi="Arial Narrow" w:cs="Arial"/>
          <w:sz w:val="22"/>
          <w:szCs w:val="22"/>
        </w:rPr>
        <w:t>t.j</w:t>
      </w:r>
      <w:proofErr w:type="spellEnd"/>
      <w:r w:rsidR="00474469" w:rsidRPr="00E56171">
        <w:rPr>
          <w:rFonts w:ascii="Arial Narrow" w:hAnsi="Arial Narrow" w:cs="Arial"/>
          <w:sz w:val="22"/>
          <w:szCs w:val="22"/>
        </w:rPr>
        <w:t>. Dz. U. z 2023r. poz. 1605)</w:t>
      </w:r>
      <w:r w:rsidRPr="00E56171">
        <w:rPr>
          <w:rFonts w:ascii="Arial Narrow" w:hAnsi="Arial Narrow" w:cs="Arial"/>
          <w:sz w:val="22"/>
          <w:szCs w:val="22"/>
        </w:rPr>
        <w:t xml:space="preserve">, zwanej dalej „ustawą </w:t>
      </w:r>
      <w:proofErr w:type="spellStart"/>
      <w:r w:rsidRPr="00E56171">
        <w:rPr>
          <w:rFonts w:ascii="Arial Narrow" w:hAnsi="Arial Narrow" w:cs="Arial"/>
          <w:sz w:val="22"/>
          <w:szCs w:val="22"/>
        </w:rPr>
        <w:t>Pzp</w:t>
      </w:r>
      <w:proofErr w:type="spellEnd"/>
      <w:r w:rsidRPr="00E56171">
        <w:rPr>
          <w:rFonts w:ascii="Arial Narrow" w:hAnsi="Arial Narrow" w:cs="Arial"/>
          <w:sz w:val="22"/>
          <w:szCs w:val="22"/>
        </w:rPr>
        <w:t>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474469" w:rsidRPr="00E56171" w14:paraId="5F821469" w14:textId="77777777" w:rsidTr="00474469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E77D97" w14:textId="356324AF" w:rsidR="00474469" w:rsidRPr="00E56171" w:rsidRDefault="00474469" w:rsidP="00232BF5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56171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1</w:t>
            </w:r>
            <w:r w:rsidRPr="00E56171">
              <w:rPr>
                <w:rFonts w:ascii="Arial Narrow" w:hAnsi="Arial Narrow" w:cs="Arial"/>
                <w:sz w:val="22"/>
                <w:szCs w:val="22"/>
              </w:rPr>
              <w:t>: Etykiety do zgrzewarki</w:t>
            </w:r>
          </w:p>
          <w:p w14:paraId="47C9DBD4" w14:textId="3AF6BCED" w:rsidR="00474469" w:rsidRPr="00E56171" w:rsidRDefault="00474469" w:rsidP="00232BF5">
            <w:pPr>
              <w:spacing w:before="6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56171">
              <w:rPr>
                <w:rFonts w:ascii="Arial Narrow" w:hAnsi="Arial Narrow" w:cs="Arial"/>
                <w:b/>
                <w:sz w:val="22"/>
                <w:szCs w:val="22"/>
              </w:rPr>
              <w:t>PARTNER PIK SP. Z O.O.</w:t>
            </w:r>
          </w:p>
          <w:p w14:paraId="260322EB" w14:textId="05155E13" w:rsidR="00474469" w:rsidRPr="00E56171" w:rsidRDefault="00474469" w:rsidP="00232BF5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56171">
              <w:rPr>
                <w:rFonts w:ascii="Arial Narrow" w:hAnsi="Arial Narrow" w:cs="Arial"/>
                <w:bCs/>
                <w:sz w:val="22"/>
                <w:szCs w:val="22"/>
              </w:rPr>
              <w:t xml:space="preserve">FORDOŃSKA 246 </w:t>
            </w:r>
          </w:p>
          <w:p w14:paraId="615F4F1C" w14:textId="14A61BE7" w:rsidR="00474469" w:rsidRPr="00E56171" w:rsidRDefault="00474469" w:rsidP="00232BF5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56171">
              <w:rPr>
                <w:rFonts w:ascii="Arial Narrow" w:hAnsi="Arial Narrow" w:cs="Arial"/>
                <w:bCs/>
                <w:sz w:val="22"/>
                <w:szCs w:val="22"/>
              </w:rPr>
              <w:t>85-766 BYDGOSZCZ</w:t>
            </w:r>
          </w:p>
          <w:p w14:paraId="206AD8CA" w14:textId="01B79152" w:rsidR="00474469" w:rsidRPr="00E56171" w:rsidRDefault="00474469" w:rsidP="00232BF5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56171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E56171">
              <w:rPr>
                <w:rFonts w:ascii="Arial Narrow" w:hAnsi="Arial Narrow" w:cs="Arial"/>
                <w:b/>
                <w:sz w:val="22"/>
                <w:szCs w:val="22"/>
              </w:rPr>
              <w:t>14 686.20 zł</w:t>
            </w:r>
            <w:r w:rsidRPr="00E5617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56171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E56171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3E0B7B46" w14:textId="77777777" w:rsidR="00474469" w:rsidRPr="00E56171" w:rsidRDefault="00474469" w:rsidP="00232BF5">
            <w:pPr>
              <w:spacing w:before="120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56171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E56171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5985079E" w14:textId="3631AC87" w:rsidR="00474469" w:rsidRPr="00E56171" w:rsidRDefault="00474469" w:rsidP="00232BF5">
            <w:pPr>
              <w:pStyle w:val="Nagwek"/>
              <w:tabs>
                <w:tab w:val="left" w:pos="708"/>
              </w:tabs>
              <w:spacing w:after="6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56171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proofErr w:type="gramStart"/>
            <w:r w:rsidRPr="00E56171">
              <w:rPr>
                <w:rFonts w:ascii="Arial Narrow" w:hAnsi="Arial Narrow" w:cs="Arial"/>
                <w:sz w:val="22"/>
                <w:szCs w:val="22"/>
              </w:rPr>
              <w:t>wykluczeniu,</w:t>
            </w:r>
            <w:proofErr w:type="gramEnd"/>
            <w:r w:rsidRPr="00E56171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474469" w:rsidRPr="00E56171" w14:paraId="62874F36" w14:textId="77777777" w:rsidTr="00474469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B47828" w14:textId="340DF442" w:rsidR="00474469" w:rsidRPr="00E56171" w:rsidRDefault="00474469" w:rsidP="00232BF5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56171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2</w:t>
            </w:r>
            <w:r w:rsidRPr="00E56171">
              <w:rPr>
                <w:rFonts w:ascii="Arial Narrow" w:hAnsi="Arial Narrow" w:cs="Arial"/>
                <w:sz w:val="22"/>
                <w:szCs w:val="22"/>
              </w:rPr>
              <w:t>: Rolki termiczne</w:t>
            </w:r>
          </w:p>
          <w:p w14:paraId="68726A73" w14:textId="06F20A81" w:rsidR="00474469" w:rsidRPr="00E56171" w:rsidRDefault="00474469" w:rsidP="00232BF5">
            <w:pPr>
              <w:spacing w:before="6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56171">
              <w:rPr>
                <w:rFonts w:ascii="Arial Narrow" w:hAnsi="Arial Narrow" w:cs="Arial"/>
                <w:b/>
                <w:sz w:val="22"/>
                <w:szCs w:val="22"/>
              </w:rPr>
              <w:t>PARTNER PIK SP. Z O.O.</w:t>
            </w:r>
          </w:p>
          <w:p w14:paraId="086AA867" w14:textId="4208339D" w:rsidR="00474469" w:rsidRPr="00E56171" w:rsidRDefault="00474469" w:rsidP="00232BF5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56171">
              <w:rPr>
                <w:rFonts w:ascii="Arial Narrow" w:hAnsi="Arial Narrow" w:cs="Arial"/>
                <w:bCs/>
                <w:sz w:val="22"/>
                <w:szCs w:val="22"/>
              </w:rPr>
              <w:t xml:space="preserve">FORDOŃSKA 246 </w:t>
            </w:r>
          </w:p>
          <w:p w14:paraId="7ECB3D19" w14:textId="65202691" w:rsidR="00474469" w:rsidRPr="00E56171" w:rsidRDefault="00474469" w:rsidP="00232BF5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56171">
              <w:rPr>
                <w:rFonts w:ascii="Arial Narrow" w:hAnsi="Arial Narrow" w:cs="Arial"/>
                <w:bCs/>
                <w:sz w:val="22"/>
                <w:szCs w:val="22"/>
              </w:rPr>
              <w:t>85-766 BYDGOSZCZ</w:t>
            </w:r>
          </w:p>
          <w:p w14:paraId="55F3E570" w14:textId="192FE2DF" w:rsidR="00474469" w:rsidRPr="00E56171" w:rsidRDefault="00474469" w:rsidP="00232BF5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56171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E56171">
              <w:rPr>
                <w:rFonts w:ascii="Arial Narrow" w:hAnsi="Arial Narrow" w:cs="Arial"/>
                <w:b/>
                <w:sz w:val="22"/>
                <w:szCs w:val="22"/>
              </w:rPr>
              <w:t>16 560.72 zł</w:t>
            </w:r>
            <w:r w:rsidRPr="00E5617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56171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E56171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08B5CF2F" w14:textId="77777777" w:rsidR="00474469" w:rsidRPr="00E56171" w:rsidRDefault="00474469" w:rsidP="00232BF5">
            <w:pPr>
              <w:spacing w:before="120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56171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E56171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41D9FB37" w14:textId="149864A0" w:rsidR="00474469" w:rsidRPr="00E56171" w:rsidRDefault="00474469" w:rsidP="00232BF5">
            <w:pPr>
              <w:pStyle w:val="Nagwek"/>
              <w:tabs>
                <w:tab w:val="left" w:pos="708"/>
              </w:tabs>
              <w:spacing w:after="6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56171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proofErr w:type="gramStart"/>
            <w:r w:rsidRPr="00E56171">
              <w:rPr>
                <w:rFonts w:ascii="Arial Narrow" w:hAnsi="Arial Narrow" w:cs="Arial"/>
                <w:sz w:val="22"/>
                <w:szCs w:val="22"/>
              </w:rPr>
              <w:t>wykluczeniu,</w:t>
            </w:r>
            <w:proofErr w:type="gramEnd"/>
            <w:r w:rsidRPr="00E56171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474469" w:rsidRPr="00E56171" w14:paraId="78879D30" w14:textId="77777777" w:rsidTr="00474469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590293" w14:textId="2B31B5A4" w:rsidR="00474469" w:rsidRPr="00E56171" w:rsidRDefault="00474469" w:rsidP="00232BF5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56171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Część nr 3</w:t>
            </w:r>
            <w:r w:rsidRPr="00E56171">
              <w:rPr>
                <w:rFonts w:ascii="Arial Narrow" w:hAnsi="Arial Narrow" w:cs="Arial"/>
                <w:sz w:val="22"/>
                <w:szCs w:val="22"/>
              </w:rPr>
              <w:t>: Etykiety</w:t>
            </w:r>
          </w:p>
          <w:p w14:paraId="32C4A0F0" w14:textId="293042B9" w:rsidR="00474469" w:rsidRPr="00E56171" w:rsidRDefault="00474469" w:rsidP="00232BF5">
            <w:pPr>
              <w:spacing w:before="6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E56171">
              <w:rPr>
                <w:rFonts w:ascii="Arial Narrow" w:hAnsi="Arial Narrow" w:cs="Arial"/>
                <w:b/>
                <w:sz w:val="22"/>
                <w:szCs w:val="22"/>
              </w:rPr>
              <w:t>Enter</w:t>
            </w:r>
            <w:proofErr w:type="spellEnd"/>
            <w:r w:rsidRPr="00E56171">
              <w:rPr>
                <w:rFonts w:ascii="Arial Narrow" w:hAnsi="Arial Narrow" w:cs="Arial"/>
                <w:b/>
                <w:sz w:val="22"/>
                <w:szCs w:val="22"/>
              </w:rPr>
              <w:t xml:space="preserve"> P.H.U. Ewa </w:t>
            </w:r>
            <w:proofErr w:type="spellStart"/>
            <w:r w:rsidRPr="00E56171">
              <w:rPr>
                <w:rFonts w:ascii="Arial Narrow" w:hAnsi="Arial Narrow" w:cs="Arial"/>
                <w:b/>
                <w:sz w:val="22"/>
                <w:szCs w:val="22"/>
              </w:rPr>
              <w:t>Taranto</w:t>
            </w:r>
            <w:proofErr w:type="spellEnd"/>
          </w:p>
          <w:p w14:paraId="3C5EE15E" w14:textId="2E7444C4" w:rsidR="00474469" w:rsidRPr="00E56171" w:rsidRDefault="00474469" w:rsidP="00232BF5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56171">
              <w:rPr>
                <w:rFonts w:ascii="Arial Narrow" w:hAnsi="Arial Narrow" w:cs="Arial"/>
                <w:bCs/>
                <w:sz w:val="22"/>
                <w:szCs w:val="22"/>
              </w:rPr>
              <w:t xml:space="preserve">Biwakowa 26A </w:t>
            </w:r>
          </w:p>
          <w:p w14:paraId="1EF8A63F" w14:textId="41294F8B" w:rsidR="00474469" w:rsidRPr="00E56171" w:rsidRDefault="00474469" w:rsidP="00232BF5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56171">
              <w:rPr>
                <w:rFonts w:ascii="Arial Narrow" w:hAnsi="Arial Narrow" w:cs="Arial"/>
                <w:bCs/>
                <w:sz w:val="22"/>
                <w:szCs w:val="22"/>
              </w:rPr>
              <w:t>93-469 Łódź</w:t>
            </w:r>
          </w:p>
          <w:p w14:paraId="440E8339" w14:textId="1008B0A0" w:rsidR="00474469" w:rsidRPr="00E56171" w:rsidRDefault="00474469" w:rsidP="00232BF5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56171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E56171">
              <w:rPr>
                <w:rFonts w:ascii="Arial Narrow" w:hAnsi="Arial Narrow" w:cs="Arial"/>
                <w:b/>
                <w:sz w:val="22"/>
                <w:szCs w:val="22"/>
              </w:rPr>
              <w:t>3 200.34 zł</w:t>
            </w:r>
            <w:r w:rsidRPr="00E5617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56171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E56171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7BCCEE5B" w14:textId="77777777" w:rsidR="00474469" w:rsidRPr="00E56171" w:rsidRDefault="00474469" w:rsidP="00232BF5">
            <w:pPr>
              <w:spacing w:before="120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56171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E56171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7FE1124A" w14:textId="3968744F" w:rsidR="00474469" w:rsidRPr="00E56171" w:rsidRDefault="00474469" w:rsidP="00232BF5">
            <w:pPr>
              <w:pStyle w:val="Nagwek"/>
              <w:tabs>
                <w:tab w:val="left" w:pos="708"/>
              </w:tabs>
              <w:spacing w:after="6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56171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proofErr w:type="gramStart"/>
            <w:r w:rsidRPr="00E56171">
              <w:rPr>
                <w:rFonts w:ascii="Arial Narrow" w:hAnsi="Arial Narrow" w:cs="Arial"/>
                <w:sz w:val="22"/>
                <w:szCs w:val="22"/>
              </w:rPr>
              <w:t>wykluczeniu,</w:t>
            </w:r>
            <w:proofErr w:type="gramEnd"/>
            <w:r w:rsidRPr="00E56171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474469" w:rsidRPr="00E56171" w14:paraId="521193F4" w14:textId="77777777" w:rsidTr="00474469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42C998" w14:textId="45109AD0" w:rsidR="00474469" w:rsidRPr="00E56171" w:rsidRDefault="00474469" w:rsidP="00232BF5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56171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4</w:t>
            </w:r>
            <w:r w:rsidRPr="00E56171">
              <w:rPr>
                <w:rFonts w:ascii="Arial Narrow" w:hAnsi="Arial Narrow" w:cs="Arial"/>
                <w:sz w:val="22"/>
                <w:szCs w:val="22"/>
              </w:rPr>
              <w:t>: Artykuły różne</w:t>
            </w:r>
          </w:p>
          <w:p w14:paraId="583CD6AF" w14:textId="62D29043" w:rsidR="00474469" w:rsidRPr="00E56171" w:rsidRDefault="00474469" w:rsidP="00232BF5">
            <w:pPr>
              <w:spacing w:before="6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56171">
              <w:rPr>
                <w:rFonts w:ascii="Arial Narrow" w:hAnsi="Arial Narrow" w:cs="Arial"/>
                <w:b/>
                <w:sz w:val="22"/>
                <w:szCs w:val="22"/>
              </w:rPr>
              <w:t>PARTNER PIK SP. Z O.O.</w:t>
            </w:r>
          </w:p>
          <w:p w14:paraId="3104EB31" w14:textId="4343C935" w:rsidR="00474469" w:rsidRPr="00E56171" w:rsidRDefault="00474469" w:rsidP="00232BF5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56171">
              <w:rPr>
                <w:rFonts w:ascii="Arial Narrow" w:hAnsi="Arial Narrow" w:cs="Arial"/>
                <w:bCs/>
                <w:sz w:val="22"/>
                <w:szCs w:val="22"/>
              </w:rPr>
              <w:t xml:space="preserve">FORDOŃSKA 246 </w:t>
            </w:r>
          </w:p>
          <w:p w14:paraId="24BF74B2" w14:textId="7EE44C1F" w:rsidR="00474469" w:rsidRPr="00E56171" w:rsidRDefault="00474469" w:rsidP="00232BF5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56171">
              <w:rPr>
                <w:rFonts w:ascii="Arial Narrow" w:hAnsi="Arial Narrow" w:cs="Arial"/>
                <w:bCs/>
                <w:sz w:val="22"/>
                <w:szCs w:val="22"/>
              </w:rPr>
              <w:t>85-766 BYDGOSZCZ</w:t>
            </w:r>
          </w:p>
          <w:p w14:paraId="5FEC857D" w14:textId="6FAF0BFE" w:rsidR="00474469" w:rsidRPr="00E56171" w:rsidRDefault="00474469" w:rsidP="00232BF5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56171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E56171">
              <w:rPr>
                <w:rFonts w:ascii="Arial Narrow" w:hAnsi="Arial Narrow" w:cs="Arial"/>
                <w:b/>
                <w:sz w:val="22"/>
                <w:szCs w:val="22"/>
              </w:rPr>
              <w:t>12 627.18 zł</w:t>
            </w:r>
            <w:r w:rsidRPr="00E5617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56171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E56171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0FC9E86D" w14:textId="77777777" w:rsidR="00474469" w:rsidRPr="00E56171" w:rsidRDefault="00474469" w:rsidP="00232BF5">
            <w:pPr>
              <w:spacing w:before="120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56171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E56171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4FE6532C" w14:textId="30A0783F" w:rsidR="00474469" w:rsidRPr="00E56171" w:rsidRDefault="00474469" w:rsidP="00232BF5">
            <w:pPr>
              <w:pStyle w:val="Nagwek"/>
              <w:tabs>
                <w:tab w:val="left" w:pos="708"/>
              </w:tabs>
              <w:spacing w:after="6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56171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proofErr w:type="gramStart"/>
            <w:r w:rsidRPr="00E56171">
              <w:rPr>
                <w:rFonts w:ascii="Arial Narrow" w:hAnsi="Arial Narrow" w:cs="Arial"/>
                <w:sz w:val="22"/>
                <w:szCs w:val="22"/>
              </w:rPr>
              <w:t>wykluczeniu,</w:t>
            </w:r>
            <w:proofErr w:type="gramEnd"/>
            <w:r w:rsidRPr="00E56171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474469" w:rsidRPr="00E56171" w14:paraId="2DAD898A" w14:textId="77777777" w:rsidTr="00474469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31C92E" w14:textId="3AAD19EC" w:rsidR="00474469" w:rsidRPr="00E56171" w:rsidRDefault="00474469" w:rsidP="00232BF5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56171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5</w:t>
            </w:r>
            <w:r w:rsidRPr="00E56171">
              <w:rPr>
                <w:rFonts w:ascii="Arial Narrow" w:hAnsi="Arial Narrow" w:cs="Arial"/>
                <w:sz w:val="22"/>
                <w:szCs w:val="22"/>
              </w:rPr>
              <w:t>: Etykiety samoprzylepne do znakowania materiału laboratoryjnego</w:t>
            </w:r>
          </w:p>
          <w:p w14:paraId="6BFF9757" w14:textId="25881399" w:rsidR="00474469" w:rsidRPr="00E56171" w:rsidRDefault="00474469" w:rsidP="00232BF5">
            <w:pPr>
              <w:spacing w:before="6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56171">
              <w:rPr>
                <w:rFonts w:ascii="Arial Narrow" w:hAnsi="Arial Narrow" w:cs="Arial"/>
                <w:b/>
                <w:sz w:val="22"/>
                <w:szCs w:val="22"/>
              </w:rPr>
              <w:t xml:space="preserve">LIBELI Janusz </w:t>
            </w:r>
            <w:proofErr w:type="spellStart"/>
            <w:r w:rsidRPr="00E56171">
              <w:rPr>
                <w:rFonts w:ascii="Arial Narrow" w:hAnsi="Arial Narrow" w:cs="Arial"/>
                <w:b/>
                <w:sz w:val="22"/>
                <w:szCs w:val="22"/>
              </w:rPr>
              <w:t>Biś</w:t>
            </w:r>
            <w:proofErr w:type="spellEnd"/>
          </w:p>
          <w:p w14:paraId="475DD632" w14:textId="47D7CE26" w:rsidR="00474469" w:rsidRPr="00E56171" w:rsidRDefault="00474469" w:rsidP="00232BF5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56171">
              <w:rPr>
                <w:rFonts w:ascii="Arial Narrow" w:hAnsi="Arial Narrow" w:cs="Arial"/>
                <w:bCs/>
                <w:sz w:val="22"/>
                <w:szCs w:val="22"/>
              </w:rPr>
              <w:t xml:space="preserve">Nasienna 3 </w:t>
            </w:r>
          </w:p>
          <w:p w14:paraId="75EF2416" w14:textId="1D6C2EAF" w:rsidR="00474469" w:rsidRPr="00E56171" w:rsidRDefault="00474469" w:rsidP="00232BF5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56171">
              <w:rPr>
                <w:rFonts w:ascii="Arial Narrow" w:hAnsi="Arial Narrow" w:cs="Arial"/>
                <w:bCs/>
                <w:sz w:val="22"/>
                <w:szCs w:val="22"/>
              </w:rPr>
              <w:t>44-120 Pyskowice</w:t>
            </w:r>
          </w:p>
          <w:p w14:paraId="72485DB8" w14:textId="09D3D510" w:rsidR="00474469" w:rsidRPr="00E56171" w:rsidRDefault="00474469" w:rsidP="00232BF5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56171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E56171">
              <w:rPr>
                <w:rFonts w:ascii="Arial Narrow" w:hAnsi="Arial Narrow" w:cs="Arial"/>
                <w:b/>
                <w:sz w:val="22"/>
                <w:szCs w:val="22"/>
              </w:rPr>
              <w:t>51 123.92 zł</w:t>
            </w:r>
            <w:r w:rsidRPr="00E5617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56171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E56171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5D405441" w14:textId="77777777" w:rsidR="00474469" w:rsidRPr="00E56171" w:rsidRDefault="00474469" w:rsidP="00232BF5">
            <w:pPr>
              <w:spacing w:before="120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56171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E56171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07ED178F" w14:textId="3247ECCA" w:rsidR="00474469" w:rsidRPr="00E56171" w:rsidRDefault="00474469" w:rsidP="00232BF5">
            <w:pPr>
              <w:pStyle w:val="Nagwek"/>
              <w:tabs>
                <w:tab w:val="left" w:pos="708"/>
              </w:tabs>
              <w:spacing w:after="6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56171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proofErr w:type="gramStart"/>
            <w:r w:rsidRPr="00E56171">
              <w:rPr>
                <w:rFonts w:ascii="Arial Narrow" w:hAnsi="Arial Narrow" w:cs="Arial"/>
                <w:sz w:val="22"/>
                <w:szCs w:val="22"/>
              </w:rPr>
              <w:t>wykluczeniu,</w:t>
            </w:r>
            <w:proofErr w:type="gramEnd"/>
            <w:r w:rsidRPr="00E56171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</w:tbl>
    <w:p w14:paraId="1DB71266" w14:textId="77777777" w:rsidR="00B36EDA" w:rsidRPr="00E56171" w:rsidRDefault="00B36EDA" w:rsidP="00B36EDA">
      <w:pPr>
        <w:spacing w:before="360" w:after="120" w:line="276" w:lineRule="auto"/>
        <w:ind w:right="-425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E56171">
        <w:rPr>
          <w:rFonts w:ascii="Arial Narrow" w:hAnsi="Arial Narrow" w:cs="Arial"/>
          <w:b/>
          <w:bCs/>
          <w:color w:val="000000"/>
          <w:sz w:val="22"/>
          <w:szCs w:val="22"/>
        </w:rPr>
        <w:t>Punktacja przyznana ofertom w każdym kryterium oceny ofert wraz z łączną punktacją</w:t>
      </w:r>
      <w:r w:rsidRPr="00E56171">
        <w:rPr>
          <w:rFonts w:ascii="Arial Narrow" w:hAnsi="Arial Narrow" w:cs="Arial"/>
          <w:color w:val="000000"/>
          <w:sz w:val="22"/>
          <w:szCs w:val="22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B36EDA" w:rsidRPr="00E56171" w14:paraId="266B97FE" w14:textId="77777777" w:rsidTr="0047446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3499EBC" w14:textId="77777777" w:rsidR="00B36EDA" w:rsidRPr="00E56171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E56171">
              <w:rPr>
                <w:rFonts w:ascii="Arial Narrow" w:hAnsi="Arial Narrow" w:cs="Arial"/>
                <w:bCs/>
                <w:sz w:val="22"/>
                <w:szCs w:val="22"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A5B574F" w14:textId="77777777" w:rsidR="00B36EDA" w:rsidRPr="00E56171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56171">
              <w:rPr>
                <w:rFonts w:ascii="Arial Narrow" w:hAnsi="Arial Narrow" w:cs="Arial"/>
                <w:bCs/>
                <w:sz w:val="22"/>
                <w:szCs w:val="22"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D313056" w14:textId="77777777" w:rsidR="00B36EDA" w:rsidRPr="00E56171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E56171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3184DC1" w14:textId="77777777" w:rsidR="00B36EDA" w:rsidRPr="00E56171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E56171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Razem</w:t>
            </w:r>
          </w:p>
        </w:tc>
      </w:tr>
      <w:tr w:rsidR="00474469" w:rsidRPr="00E56171" w14:paraId="3F9B4DE8" w14:textId="77777777" w:rsidTr="0047446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C8911C" w14:textId="3B8CDD70" w:rsidR="00474469" w:rsidRPr="00E56171" w:rsidRDefault="00474469" w:rsidP="00801B2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56171">
              <w:rPr>
                <w:rFonts w:ascii="Arial Narrow" w:hAnsi="Arial Narrow" w:cs="Arial"/>
                <w:sz w:val="20"/>
                <w:szCs w:val="20"/>
              </w:rPr>
              <w:t>1 - Etykiety do zgrzewarki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73B81D" w14:textId="7C12C9F9" w:rsidR="00474469" w:rsidRPr="00E56171" w:rsidRDefault="00474469" w:rsidP="00801B2A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E56171">
              <w:rPr>
                <w:rFonts w:ascii="Arial Narrow" w:hAnsi="Arial Narrow" w:cs="Arial"/>
                <w:b/>
                <w:bCs/>
                <w:sz w:val="20"/>
                <w:szCs w:val="20"/>
              </w:rPr>
              <w:t>PARTNER PIK SP. Z O.O.</w:t>
            </w:r>
          </w:p>
          <w:p w14:paraId="3F6AFB50" w14:textId="3544CE61" w:rsidR="00474469" w:rsidRPr="00E56171" w:rsidRDefault="00474469" w:rsidP="00801B2A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E56171">
              <w:rPr>
                <w:rFonts w:ascii="Arial Narrow" w:hAnsi="Arial Narrow" w:cs="Arial"/>
                <w:sz w:val="20"/>
                <w:szCs w:val="20"/>
              </w:rPr>
              <w:t>FORDOŃSKA 246</w:t>
            </w:r>
          </w:p>
          <w:p w14:paraId="0638108C" w14:textId="7B611BD8" w:rsidR="00474469" w:rsidRPr="00E56171" w:rsidRDefault="00474469" w:rsidP="00801B2A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56171">
              <w:rPr>
                <w:rFonts w:ascii="Arial Narrow" w:hAnsi="Arial Narrow" w:cs="Arial"/>
                <w:sz w:val="20"/>
                <w:szCs w:val="20"/>
              </w:rPr>
              <w:t>85-766 BYDGOSZCZ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24A990" w14:textId="77777777" w:rsidR="00474469" w:rsidRPr="00E56171" w:rsidRDefault="00474469" w:rsidP="00801B2A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E56171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047EC4F2" w14:textId="77777777" w:rsidR="00474469" w:rsidRPr="00E56171" w:rsidRDefault="00474469" w:rsidP="00801B2A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E56171">
              <w:rPr>
                <w:rFonts w:ascii="Arial Narrow" w:hAnsi="Arial Narrow" w:cs="Arial"/>
                <w:sz w:val="20"/>
                <w:szCs w:val="20"/>
              </w:rPr>
              <w:t>2 - Termin realizacji - 25.00</w:t>
            </w:r>
          </w:p>
          <w:p w14:paraId="2FDF6E3A" w14:textId="0E562F70" w:rsidR="00474469" w:rsidRPr="00E56171" w:rsidRDefault="00474469" w:rsidP="00801B2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56171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9476B9" w14:textId="4BFBC87C" w:rsidR="00474469" w:rsidRPr="00E56171" w:rsidRDefault="00474469" w:rsidP="00801B2A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56171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474469" w:rsidRPr="00E56171" w14:paraId="149E062E" w14:textId="77777777" w:rsidTr="0047446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471F81" w14:textId="095E22A7" w:rsidR="00474469" w:rsidRPr="00E56171" w:rsidRDefault="00474469" w:rsidP="00801B2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56171">
              <w:rPr>
                <w:rFonts w:ascii="Arial Narrow" w:hAnsi="Arial Narrow" w:cs="Arial"/>
                <w:sz w:val="20"/>
                <w:szCs w:val="20"/>
              </w:rPr>
              <w:t>1 - Etykiety do zgrzewarki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906543" w14:textId="492C23B3" w:rsidR="00474469" w:rsidRPr="00E56171" w:rsidRDefault="00474469" w:rsidP="00801B2A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E56171">
              <w:rPr>
                <w:rFonts w:ascii="Arial Narrow" w:hAnsi="Arial Narrow" w:cs="Arial"/>
                <w:b/>
                <w:bCs/>
                <w:sz w:val="20"/>
                <w:szCs w:val="20"/>
              </w:rPr>
              <w:t>Enter</w:t>
            </w:r>
            <w:proofErr w:type="spellEnd"/>
            <w:r w:rsidRPr="00E56171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P.H.U. Ewa </w:t>
            </w:r>
            <w:proofErr w:type="spellStart"/>
            <w:r w:rsidRPr="00E56171">
              <w:rPr>
                <w:rFonts w:ascii="Arial Narrow" w:hAnsi="Arial Narrow" w:cs="Arial"/>
                <w:b/>
                <w:bCs/>
                <w:sz w:val="20"/>
                <w:szCs w:val="20"/>
              </w:rPr>
              <w:t>Taranto</w:t>
            </w:r>
            <w:proofErr w:type="spellEnd"/>
          </w:p>
          <w:p w14:paraId="1289AD89" w14:textId="6BD2BB81" w:rsidR="00474469" w:rsidRPr="00E56171" w:rsidRDefault="00474469" w:rsidP="00801B2A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E56171">
              <w:rPr>
                <w:rFonts w:ascii="Arial Narrow" w:hAnsi="Arial Narrow" w:cs="Arial"/>
                <w:sz w:val="20"/>
                <w:szCs w:val="20"/>
              </w:rPr>
              <w:t>Biwakowa 26A</w:t>
            </w:r>
          </w:p>
          <w:p w14:paraId="46D30D5A" w14:textId="5E0A5844" w:rsidR="00474469" w:rsidRPr="00E56171" w:rsidRDefault="00474469" w:rsidP="00801B2A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56171">
              <w:rPr>
                <w:rFonts w:ascii="Arial Narrow" w:hAnsi="Arial Narrow" w:cs="Arial"/>
                <w:sz w:val="20"/>
                <w:szCs w:val="20"/>
              </w:rPr>
              <w:t>93-469 Łódź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584118" w14:textId="77777777" w:rsidR="00474469" w:rsidRPr="00E56171" w:rsidRDefault="00474469" w:rsidP="00801B2A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E56171">
              <w:rPr>
                <w:rFonts w:ascii="Arial Narrow" w:hAnsi="Arial Narrow" w:cs="Arial"/>
                <w:sz w:val="20"/>
                <w:szCs w:val="20"/>
              </w:rPr>
              <w:t>1 - Cena - 47.78</w:t>
            </w:r>
          </w:p>
          <w:p w14:paraId="6CF110C4" w14:textId="77777777" w:rsidR="00474469" w:rsidRPr="00E56171" w:rsidRDefault="00474469" w:rsidP="00801B2A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E56171">
              <w:rPr>
                <w:rFonts w:ascii="Arial Narrow" w:hAnsi="Arial Narrow" w:cs="Arial"/>
                <w:sz w:val="20"/>
                <w:szCs w:val="20"/>
              </w:rPr>
              <w:t>2 - Termin realizacji - 25.00</w:t>
            </w:r>
          </w:p>
          <w:p w14:paraId="29B41275" w14:textId="771D0FB5" w:rsidR="00474469" w:rsidRPr="00E56171" w:rsidRDefault="00474469" w:rsidP="00801B2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56171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34E765" w14:textId="17FD95DB" w:rsidR="00474469" w:rsidRPr="00E56171" w:rsidRDefault="00474469" w:rsidP="00801B2A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56171">
              <w:rPr>
                <w:rFonts w:ascii="Arial Narrow" w:hAnsi="Arial Narrow" w:cs="Arial"/>
                <w:sz w:val="20"/>
                <w:szCs w:val="20"/>
              </w:rPr>
              <w:t xml:space="preserve">  87,78</w:t>
            </w:r>
          </w:p>
        </w:tc>
      </w:tr>
      <w:tr w:rsidR="00474469" w:rsidRPr="00E56171" w14:paraId="7FCA31DA" w14:textId="77777777" w:rsidTr="0047446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6AC2BB" w14:textId="25D9157E" w:rsidR="00474469" w:rsidRPr="00E56171" w:rsidRDefault="00474469" w:rsidP="00801B2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56171">
              <w:rPr>
                <w:rFonts w:ascii="Arial Narrow" w:hAnsi="Arial Narrow" w:cs="Arial"/>
                <w:sz w:val="20"/>
                <w:szCs w:val="20"/>
              </w:rPr>
              <w:t>2 - Rolki termiczne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BD6768" w14:textId="51C76B8F" w:rsidR="00474469" w:rsidRPr="00E56171" w:rsidRDefault="00474469" w:rsidP="00801B2A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E56171">
              <w:rPr>
                <w:rFonts w:ascii="Arial Narrow" w:hAnsi="Arial Narrow" w:cs="Arial"/>
                <w:b/>
                <w:bCs/>
                <w:sz w:val="20"/>
                <w:szCs w:val="20"/>
              </w:rPr>
              <w:t>PARTNER PIK SP. Z O.O.</w:t>
            </w:r>
          </w:p>
          <w:p w14:paraId="1534FB24" w14:textId="4BEADB64" w:rsidR="00474469" w:rsidRPr="00E56171" w:rsidRDefault="00474469" w:rsidP="00801B2A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E56171">
              <w:rPr>
                <w:rFonts w:ascii="Arial Narrow" w:hAnsi="Arial Narrow" w:cs="Arial"/>
                <w:sz w:val="20"/>
                <w:szCs w:val="20"/>
              </w:rPr>
              <w:t>FORDOŃSKA 246</w:t>
            </w:r>
          </w:p>
          <w:p w14:paraId="2C935F62" w14:textId="3BF2E0FB" w:rsidR="00474469" w:rsidRPr="00E56171" w:rsidRDefault="00474469" w:rsidP="00801B2A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56171">
              <w:rPr>
                <w:rFonts w:ascii="Arial Narrow" w:hAnsi="Arial Narrow" w:cs="Arial"/>
                <w:sz w:val="20"/>
                <w:szCs w:val="20"/>
              </w:rPr>
              <w:t>85-766 BYDGOSZCZ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D2388D" w14:textId="77777777" w:rsidR="00474469" w:rsidRPr="00E56171" w:rsidRDefault="00474469" w:rsidP="00801B2A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E56171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276E65BA" w14:textId="77777777" w:rsidR="00474469" w:rsidRPr="00E56171" w:rsidRDefault="00474469" w:rsidP="00801B2A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E56171">
              <w:rPr>
                <w:rFonts w:ascii="Arial Narrow" w:hAnsi="Arial Narrow" w:cs="Arial"/>
                <w:sz w:val="20"/>
                <w:szCs w:val="20"/>
              </w:rPr>
              <w:t>2 - Termin realizacji - 25.00</w:t>
            </w:r>
          </w:p>
          <w:p w14:paraId="2CBEFB22" w14:textId="51416A8F" w:rsidR="00474469" w:rsidRPr="00E56171" w:rsidRDefault="00474469" w:rsidP="00801B2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56171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B51A99" w14:textId="3BA47219" w:rsidR="00474469" w:rsidRPr="00E56171" w:rsidRDefault="00474469" w:rsidP="00801B2A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56171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474469" w:rsidRPr="00E56171" w14:paraId="3C383AE6" w14:textId="77777777" w:rsidTr="0047446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B9F80F" w14:textId="53BF17BE" w:rsidR="00474469" w:rsidRPr="00E56171" w:rsidRDefault="00474469" w:rsidP="00801B2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56171">
              <w:rPr>
                <w:rFonts w:ascii="Arial Narrow" w:hAnsi="Arial Narrow" w:cs="Arial"/>
                <w:sz w:val="20"/>
                <w:szCs w:val="20"/>
              </w:rPr>
              <w:t>2 - Rolki termiczne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6E1C29" w14:textId="1A5DBD94" w:rsidR="00474469" w:rsidRPr="00E56171" w:rsidRDefault="00474469" w:rsidP="00801B2A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E56171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Firma Usługowo- Handlowa "ANNA" Anna </w:t>
            </w:r>
            <w:proofErr w:type="spellStart"/>
            <w:r w:rsidRPr="00E56171">
              <w:rPr>
                <w:rFonts w:ascii="Arial Narrow" w:hAnsi="Arial Narrow" w:cs="Arial"/>
                <w:b/>
                <w:bCs/>
                <w:sz w:val="20"/>
                <w:szCs w:val="20"/>
              </w:rPr>
              <w:t>Białobrzycka</w:t>
            </w:r>
            <w:proofErr w:type="spellEnd"/>
          </w:p>
          <w:p w14:paraId="2E3B1A07" w14:textId="34E8A06C" w:rsidR="00474469" w:rsidRPr="00E56171" w:rsidRDefault="00474469" w:rsidP="00801B2A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E56171">
              <w:rPr>
                <w:rFonts w:ascii="Arial Narrow" w:hAnsi="Arial Narrow" w:cs="Arial"/>
                <w:sz w:val="20"/>
                <w:szCs w:val="20"/>
              </w:rPr>
              <w:t>Wodna 18</w:t>
            </w:r>
          </w:p>
          <w:p w14:paraId="2C623CCF" w14:textId="37FFFA06" w:rsidR="00474469" w:rsidRPr="00E56171" w:rsidRDefault="00474469" w:rsidP="00801B2A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56171">
              <w:rPr>
                <w:rFonts w:ascii="Arial Narrow" w:hAnsi="Arial Narrow" w:cs="Arial"/>
                <w:sz w:val="20"/>
                <w:szCs w:val="20"/>
              </w:rPr>
              <w:t>62-200 Gniezno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651152" w14:textId="77777777" w:rsidR="00474469" w:rsidRPr="00E56171" w:rsidRDefault="00474469" w:rsidP="00801B2A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E56171">
              <w:rPr>
                <w:rFonts w:ascii="Arial Narrow" w:hAnsi="Arial Narrow" w:cs="Arial"/>
                <w:sz w:val="20"/>
                <w:szCs w:val="20"/>
              </w:rPr>
              <w:t>1 - Cena - 53.32</w:t>
            </w:r>
          </w:p>
          <w:p w14:paraId="6818A7EC" w14:textId="77777777" w:rsidR="00474469" w:rsidRPr="00E56171" w:rsidRDefault="00474469" w:rsidP="00801B2A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E56171">
              <w:rPr>
                <w:rFonts w:ascii="Arial Narrow" w:hAnsi="Arial Narrow" w:cs="Arial"/>
                <w:sz w:val="20"/>
                <w:szCs w:val="20"/>
              </w:rPr>
              <w:t>2 - Termin realizacji - 25.00</w:t>
            </w:r>
          </w:p>
          <w:p w14:paraId="4FC3A8DD" w14:textId="14EEF037" w:rsidR="00474469" w:rsidRPr="00E56171" w:rsidRDefault="00474469" w:rsidP="00801B2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56171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32140F" w14:textId="73674164" w:rsidR="00474469" w:rsidRPr="00E56171" w:rsidRDefault="00474469" w:rsidP="00801B2A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56171">
              <w:rPr>
                <w:rFonts w:ascii="Arial Narrow" w:hAnsi="Arial Narrow" w:cs="Arial"/>
                <w:sz w:val="20"/>
                <w:szCs w:val="20"/>
              </w:rPr>
              <w:t xml:space="preserve">  93,32</w:t>
            </w:r>
          </w:p>
        </w:tc>
      </w:tr>
      <w:tr w:rsidR="00474469" w:rsidRPr="00E56171" w14:paraId="26CA2D17" w14:textId="77777777" w:rsidTr="0047446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448560" w14:textId="66BDB62A" w:rsidR="00474469" w:rsidRPr="00E56171" w:rsidRDefault="00474469" w:rsidP="00801B2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56171">
              <w:rPr>
                <w:rFonts w:ascii="Arial Narrow" w:hAnsi="Arial Narrow" w:cs="Arial"/>
                <w:sz w:val="20"/>
                <w:szCs w:val="20"/>
              </w:rPr>
              <w:t>3 - Etykiety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BD8B04" w14:textId="5055CDCA" w:rsidR="00474469" w:rsidRPr="00E56171" w:rsidRDefault="00474469" w:rsidP="00801B2A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E56171">
              <w:rPr>
                <w:rFonts w:ascii="Arial Narrow" w:hAnsi="Arial Narrow" w:cs="Arial"/>
                <w:b/>
                <w:bCs/>
                <w:sz w:val="20"/>
                <w:szCs w:val="20"/>
              </w:rPr>
              <w:t>Enter</w:t>
            </w:r>
            <w:proofErr w:type="spellEnd"/>
            <w:r w:rsidRPr="00E56171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P.H.U. Ewa </w:t>
            </w:r>
            <w:proofErr w:type="spellStart"/>
            <w:r w:rsidRPr="00E56171">
              <w:rPr>
                <w:rFonts w:ascii="Arial Narrow" w:hAnsi="Arial Narrow" w:cs="Arial"/>
                <w:b/>
                <w:bCs/>
                <w:sz w:val="20"/>
                <w:szCs w:val="20"/>
              </w:rPr>
              <w:t>Taranto</w:t>
            </w:r>
            <w:proofErr w:type="spellEnd"/>
          </w:p>
          <w:p w14:paraId="788AFBCE" w14:textId="578943EA" w:rsidR="00474469" w:rsidRPr="00E56171" w:rsidRDefault="00474469" w:rsidP="00801B2A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E56171">
              <w:rPr>
                <w:rFonts w:ascii="Arial Narrow" w:hAnsi="Arial Narrow" w:cs="Arial"/>
                <w:sz w:val="20"/>
                <w:szCs w:val="20"/>
              </w:rPr>
              <w:t>Biwakowa 26A</w:t>
            </w:r>
          </w:p>
          <w:p w14:paraId="06EB08A6" w14:textId="56D3B07D" w:rsidR="00474469" w:rsidRPr="00E56171" w:rsidRDefault="00474469" w:rsidP="00801B2A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56171">
              <w:rPr>
                <w:rFonts w:ascii="Arial Narrow" w:hAnsi="Arial Narrow" w:cs="Arial"/>
                <w:sz w:val="20"/>
                <w:szCs w:val="20"/>
              </w:rPr>
              <w:t>93-469 Łódź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001D00" w14:textId="77777777" w:rsidR="00474469" w:rsidRPr="00E56171" w:rsidRDefault="00474469" w:rsidP="00801B2A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E56171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045D1D00" w14:textId="77777777" w:rsidR="00474469" w:rsidRPr="00E56171" w:rsidRDefault="00474469" w:rsidP="00801B2A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E56171">
              <w:rPr>
                <w:rFonts w:ascii="Arial Narrow" w:hAnsi="Arial Narrow" w:cs="Arial"/>
                <w:sz w:val="20"/>
                <w:szCs w:val="20"/>
              </w:rPr>
              <w:t>2 - Termin realizacji - 25.00</w:t>
            </w:r>
          </w:p>
          <w:p w14:paraId="01B770B2" w14:textId="032E3A02" w:rsidR="00474469" w:rsidRPr="00E56171" w:rsidRDefault="00474469" w:rsidP="00801B2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56171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6B0C77" w14:textId="452C9096" w:rsidR="00474469" w:rsidRPr="00E56171" w:rsidRDefault="00474469" w:rsidP="00801B2A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56171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474469" w:rsidRPr="00E56171" w14:paraId="2CA3EF35" w14:textId="77777777" w:rsidTr="0047446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B3A980" w14:textId="129D5E20" w:rsidR="00474469" w:rsidRPr="00E56171" w:rsidRDefault="00474469" w:rsidP="00801B2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56171">
              <w:rPr>
                <w:rFonts w:ascii="Arial Narrow" w:hAnsi="Arial Narrow" w:cs="Arial"/>
                <w:sz w:val="20"/>
                <w:szCs w:val="20"/>
              </w:rPr>
              <w:t>3 - Etykiety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7A79A0" w14:textId="7AE3BDF4" w:rsidR="00474469" w:rsidRPr="00E56171" w:rsidRDefault="00474469" w:rsidP="00801B2A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E56171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Firma Usługowo- Handlowa </w:t>
            </w:r>
            <w:r w:rsidRPr="00E56171">
              <w:rPr>
                <w:rFonts w:ascii="Arial Narrow" w:hAnsi="Arial Narrow" w:cs="Arial"/>
                <w:b/>
                <w:bCs/>
                <w:sz w:val="20"/>
                <w:szCs w:val="20"/>
              </w:rPr>
              <w:lastRenderedPageBreak/>
              <w:t xml:space="preserve">"ANNA" Anna </w:t>
            </w:r>
            <w:proofErr w:type="spellStart"/>
            <w:r w:rsidRPr="00E56171">
              <w:rPr>
                <w:rFonts w:ascii="Arial Narrow" w:hAnsi="Arial Narrow" w:cs="Arial"/>
                <w:b/>
                <w:bCs/>
                <w:sz w:val="20"/>
                <w:szCs w:val="20"/>
              </w:rPr>
              <w:t>Białobrzycka</w:t>
            </w:r>
            <w:proofErr w:type="spellEnd"/>
          </w:p>
          <w:p w14:paraId="6198DF11" w14:textId="1EF90A16" w:rsidR="00474469" w:rsidRPr="00E56171" w:rsidRDefault="00474469" w:rsidP="00E56171">
            <w:pPr>
              <w:spacing w:line="276" w:lineRule="auto"/>
              <w:ind w:left="-2380"/>
              <w:rPr>
                <w:rFonts w:ascii="Arial Narrow" w:hAnsi="Arial Narrow" w:cs="Arial"/>
                <w:sz w:val="20"/>
                <w:szCs w:val="20"/>
              </w:rPr>
            </w:pPr>
            <w:r w:rsidRPr="00E56171">
              <w:rPr>
                <w:rFonts w:ascii="Arial Narrow" w:hAnsi="Arial Narrow" w:cs="Arial"/>
                <w:sz w:val="20"/>
                <w:szCs w:val="20"/>
              </w:rPr>
              <w:t>Wodna 18</w:t>
            </w:r>
          </w:p>
          <w:p w14:paraId="40B27740" w14:textId="4BFE3B50" w:rsidR="00474469" w:rsidRPr="00E56171" w:rsidRDefault="00474469" w:rsidP="00801B2A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56171">
              <w:rPr>
                <w:rFonts w:ascii="Arial Narrow" w:hAnsi="Arial Narrow" w:cs="Arial"/>
                <w:sz w:val="20"/>
                <w:szCs w:val="20"/>
              </w:rPr>
              <w:t>62-200 Gniezno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08175F" w14:textId="77777777" w:rsidR="00474469" w:rsidRPr="00E56171" w:rsidRDefault="00474469" w:rsidP="00801B2A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E56171">
              <w:rPr>
                <w:rFonts w:ascii="Arial Narrow" w:hAnsi="Arial Narrow" w:cs="Arial"/>
                <w:sz w:val="20"/>
                <w:szCs w:val="20"/>
              </w:rPr>
              <w:lastRenderedPageBreak/>
              <w:t>1 - Cena - 42.82</w:t>
            </w:r>
          </w:p>
          <w:p w14:paraId="4FCC215F" w14:textId="77777777" w:rsidR="00474469" w:rsidRPr="00E56171" w:rsidRDefault="00474469" w:rsidP="00801B2A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E56171">
              <w:rPr>
                <w:rFonts w:ascii="Arial Narrow" w:hAnsi="Arial Narrow" w:cs="Arial"/>
                <w:sz w:val="20"/>
                <w:szCs w:val="20"/>
              </w:rPr>
              <w:lastRenderedPageBreak/>
              <w:t>2 - Termin realizacji - 25.00</w:t>
            </w:r>
          </w:p>
          <w:p w14:paraId="1995B78E" w14:textId="652922A2" w:rsidR="00474469" w:rsidRPr="00E56171" w:rsidRDefault="00474469" w:rsidP="00801B2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56171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AF8C3E" w14:textId="28A0923C" w:rsidR="00474469" w:rsidRPr="00E56171" w:rsidRDefault="00474469" w:rsidP="00801B2A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56171">
              <w:rPr>
                <w:rFonts w:ascii="Arial Narrow" w:hAnsi="Arial Narrow" w:cs="Arial"/>
                <w:sz w:val="20"/>
                <w:szCs w:val="20"/>
              </w:rPr>
              <w:lastRenderedPageBreak/>
              <w:t xml:space="preserve">  82,82</w:t>
            </w:r>
          </w:p>
        </w:tc>
      </w:tr>
      <w:tr w:rsidR="00474469" w:rsidRPr="00E56171" w14:paraId="6743E8C2" w14:textId="77777777" w:rsidTr="0047446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16D5CC" w14:textId="554AA0B9" w:rsidR="00474469" w:rsidRPr="00E56171" w:rsidRDefault="00474469" w:rsidP="00801B2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56171">
              <w:rPr>
                <w:rFonts w:ascii="Arial Narrow" w:hAnsi="Arial Narrow" w:cs="Arial"/>
                <w:sz w:val="20"/>
                <w:szCs w:val="20"/>
              </w:rPr>
              <w:t>3 - Etykiety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14D053" w14:textId="703E4F0B" w:rsidR="00474469" w:rsidRPr="00E56171" w:rsidRDefault="00474469" w:rsidP="00801B2A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E56171">
              <w:rPr>
                <w:rFonts w:ascii="Arial Narrow" w:hAnsi="Arial Narrow" w:cs="Arial"/>
                <w:b/>
                <w:bCs/>
                <w:sz w:val="20"/>
                <w:szCs w:val="20"/>
              </w:rPr>
              <w:t>PARTNER PIK SP. Z O.O.</w:t>
            </w:r>
          </w:p>
          <w:p w14:paraId="4F88B221" w14:textId="05122EE2" w:rsidR="00474469" w:rsidRPr="00E56171" w:rsidRDefault="00474469" w:rsidP="00801B2A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E56171">
              <w:rPr>
                <w:rFonts w:ascii="Arial Narrow" w:hAnsi="Arial Narrow" w:cs="Arial"/>
                <w:sz w:val="20"/>
                <w:szCs w:val="20"/>
              </w:rPr>
              <w:t>FORDOŃSKA 246</w:t>
            </w:r>
          </w:p>
          <w:p w14:paraId="4A267BBF" w14:textId="2DCDE6BA" w:rsidR="00474469" w:rsidRPr="00E56171" w:rsidRDefault="00474469" w:rsidP="00801B2A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56171">
              <w:rPr>
                <w:rFonts w:ascii="Arial Narrow" w:hAnsi="Arial Narrow" w:cs="Arial"/>
                <w:sz w:val="20"/>
                <w:szCs w:val="20"/>
              </w:rPr>
              <w:t>85-766 BYDGOSZCZ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88314F" w14:textId="77777777" w:rsidR="00474469" w:rsidRPr="00E56171" w:rsidRDefault="00474469" w:rsidP="00801B2A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E56171">
              <w:rPr>
                <w:rFonts w:ascii="Arial Narrow" w:hAnsi="Arial Narrow" w:cs="Arial"/>
                <w:sz w:val="20"/>
                <w:szCs w:val="20"/>
              </w:rPr>
              <w:t>1 - Cena - 38.98</w:t>
            </w:r>
          </w:p>
          <w:p w14:paraId="08E72B31" w14:textId="77777777" w:rsidR="00474469" w:rsidRPr="00E56171" w:rsidRDefault="00474469" w:rsidP="00801B2A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E56171">
              <w:rPr>
                <w:rFonts w:ascii="Arial Narrow" w:hAnsi="Arial Narrow" w:cs="Arial"/>
                <w:sz w:val="20"/>
                <w:szCs w:val="20"/>
              </w:rPr>
              <w:t>2 - Termin realizacji - 25.00</w:t>
            </w:r>
          </w:p>
          <w:p w14:paraId="41662D79" w14:textId="2770B930" w:rsidR="00474469" w:rsidRPr="00E56171" w:rsidRDefault="00474469" w:rsidP="00801B2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56171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EB41B1" w14:textId="21B5F9DD" w:rsidR="00474469" w:rsidRPr="00E56171" w:rsidRDefault="00474469" w:rsidP="00801B2A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56171">
              <w:rPr>
                <w:rFonts w:ascii="Arial Narrow" w:hAnsi="Arial Narrow" w:cs="Arial"/>
                <w:sz w:val="20"/>
                <w:szCs w:val="20"/>
              </w:rPr>
              <w:t xml:space="preserve">  78,98</w:t>
            </w:r>
          </w:p>
        </w:tc>
      </w:tr>
      <w:tr w:rsidR="00474469" w:rsidRPr="00E56171" w14:paraId="0A6493F4" w14:textId="77777777" w:rsidTr="0047446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3F5F56" w14:textId="4E5473D5" w:rsidR="00474469" w:rsidRPr="00E56171" w:rsidRDefault="00474469" w:rsidP="00801B2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56171">
              <w:rPr>
                <w:rFonts w:ascii="Arial Narrow" w:hAnsi="Arial Narrow" w:cs="Arial"/>
                <w:sz w:val="20"/>
                <w:szCs w:val="20"/>
              </w:rPr>
              <w:t>4 - Artykuły różne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394E17" w14:textId="44F47BB7" w:rsidR="00474469" w:rsidRPr="00E56171" w:rsidRDefault="00474469" w:rsidP="00801B2A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E56171">
              <w:rPr>
                <w:rFonts w:ascii="Arial Narrow" w:hAnsi="Arial Narrow" w:cs="Arial"/>
                <w:b/>
                <w:bCs/>
                <w:sz w:val="20"/>
                <w:szCs w:val="20"/>
              </w:rPr>
              <w:t>PARTNER PIK SP. Z O.O.</w:t>
            </w:r>
          </w:p>
          <w:p w14:paraId="2875BF1E" w14:textId="25245806" w:rsidR="00474469" w:rsidRPr="00E56171" w:rsidRDefault="00474469" w:rsidP="00801B2A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E56171">
              <w:rPr>
                <w:rFonts w:ascii="Arial Narrow" w:hAnsi="Arial Narrow" w:cs="Arial"/>
                <w:sz w:val="20"/>
                <w:szCs w:val="20"/>
              </w:rPr>
              <w:t>FORDOŃSKA 246</w:t>
            </w:r>
          </w:p>
          <w:p w14:paraId="4831B7EA" w14:textId="6A5DB271" w:rsidR="00474469" w:rsidRPr="00E56171" w:rsidRDefault="00474469" w:rsidP="00801B2A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56171">
              <w:rPr>
                <w:rFonts w:ascii="Arial Narrow" w:hAnsi="Arial Narrow" w:cs="Arial"/>
                <w:sz w:val="20"/>
                <w:szCs w:val="20"/>
              </w:rPr>
              <w:t>85-766 BYDGOSZCZ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FE87DD" w14:textId="77777777" w:rsidR="00474469" w:rsidRPr="00E56171" w:rsidRDefault="00474469" w:rsidP="00801B2A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E56171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1AF710D0" w14:textId="77777777" w:rsidR="00474469" w:rsidRPr="00E56171" w:rsidRDefault="00474469" w:rsidP="00801B2A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E56171">
              <w:rPr>
                <w:rFonts w:ascii="Arial Narrow" w:hAnsi="Arial Narrow" w:cs="Arial"/>
                <w:sz w:val="20"/>
                <w:szCs w:val="20"/>
              </w:rPr>
              <w:t>2 - Termin realizacji - 25.00</w:t>
            </w:r>
          </w:p>
          <w:p w14:paraId="366979EE" w14:textId="134CB58F" w:rsidR="00474469" w:rsidRPr="00E56171" w:rsidRDefault="00474469" w:rsidP="00801B2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56171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7764D9" w14:textId="5EA85A36" w:rsidR="00474469" w:rsidRPr="00E56171" w:rsidRDefault="00474469" w:rsidP="00801B2A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56171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474469" w:rsidRPr="00E56171" w14:paraId="24DD197A" w14:textId="77777777" w:rsidTr="0047446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99B86F" w14:textId="759D6C27" w:rsidR="00474469" w:rsidRPr="00E56171" w:rsidRDefault="00474469" w:rsidP="00801B2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56171">
              <w:rPr>
                <w:rFonts w:ascii="Arial Narrow" w:hAnsi="Arial Narrow" w:cs="Arial"/>
                <w:sz w:val="20"/>
                <w:szCs w:val="20"/>
              </w:rPr>
              <w:t>5 - Etykiety samoprzylepne do znakowania materiału laboratoryjnego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45786D" w14:textId="6261F1F2" w:rsidR="00474469" w:rsidRPr="00E56171" w:rsidRDefault="00474469" w:rsidP="00801B2A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E56171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LIBELI Janusz </w:t>
            </w:r>
            <w:proofErr w:type="spellStart"/>
            <w:r w:rsidRPr="00E56171">
              <w:rPr>
                <w:rFonts w:ascii="Arial Narrow" w:hAnsi="Arial Narrow" w:cs="Arial"/>
                <w:b/>
                <w:bCs/>
                <w:sz w:val="20"/>
                <w:szCs w:val="20"/>
              </w:rPr>
              <w:t>Biś</w:t>
            </w:r>
            <w:proofErr w:type="spellEnd"/>
          </w:p>
          <w:p w14:paraId="2B29E26A" w14:textId="7A1AFBDF" w:rsidR="00474469" w:rsidRPr="00E56171" w:rsidRDefault="00474469" w:rsidP="00801B2A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E56171">
              <w:rPr>
                <w:rFonts w:ascii="Arial Narrow" w:hAnsi="Arial Narrow" w:cs="Arial"/>
                <w:sz w:val="20"/>
                <w:szCs w:val="20"/>
              </w:rPr>
              <w:t>Nasienna 3</w:t>
            </w:r>
          </w:p>
          <w:p w14:paraId="00DFB6CE" w14:textId="4CAF01DE" w:rsidR="00474469" w:rsidRPr="00E56171" w:rsidRDefault="00474469" w:rsidP="00801B2A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56171">
              <w:rPr>
                <w:rFonts w:ascii="Arial Narrow" w:hAnsi="Arial Narrow" w:cs="Arial"/>
                <w:sz w:val="20"/>
                <w:szCs w:val="20"/>
              </w:rPr>
              <w:t>44-120 Pyskowice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A1A263" w14:textId="77777777" w:rsidR="00474469" w:rsidRPr="00E56171" w:rsidRDefault="00474469" w:rsidP="00801B2A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E56171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11013226" w14:textId="77777777" w:rsidR="00474469" w:rsidRPr="00E56171" w:rsidRDefault="00474469" w:rsidP="00801B2A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E56171">
              <w:rPr>
                <w:rFonts w:ascii="Arial Narrow" w:hAnsi="Arial Narrow" w:cs="Arial"/>
                <w:sz w:val="20"/>
                <w:szCs w:val="20"/>
              </w:rPr>
              <w:t>2 - Termin realizacji - 25.00</w:t>
            </w:r>
          </w:p>
          <w:p w14:paraId="2174BC74" w14:textId="75ED96C5" w:rsidR="00474469" w:rsidRPr="00E56171" w:rsidRDefault="00474469" w:rsidP="00801B2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56171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6E69CA" w14:textId="325B919F" w:rsidR="00474469" w:rsidRPr="00E56171" w:rsidRDefault="00474469" w:rsidP="00801B2A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56171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</w:tbl>
    <w:p w14:paraId="730CF501" w14:textId="5B2FDD30" w:rsidR="00B464D3" w:rsidRDefault="00E56171" w:rsidP="00B36EDA">
      <w:pPr>
        <w:spacing w:before="720" w:after="480" w:line="360" w:lineRule="auto"/>
        <w:ind w:left="3119" w:right="-425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E56171">
        <w:rPr>
          <w:rFonts w:ascii="Arial Narrow" w:hAnsi="Arial Narrow" w:cs="Arial"/>
          <w:i/>
          <w:sz w:val="22"/>
          <w:szCs w:val="22"/>
        </w:rPr>
        <w:t>ZAMAWIAJĄCY</w:t>
      </w:r>
    </w:p>
    <w:p w14:paraId="3E3A7F66" w14:textId="77777777" w:rsidR="00E56171" w:rsidRDefault="00E56171" w:rsidP="00B36EDA">
      <w:pPr>
        <w:spacing w:before="720" w:after="480" w:line="360" w:lineRule="auto"/>
        <w:ind w:left="3119" w:right="-425" w:firstLine="425"/>
        <w:jc w:val="right"/>
        <w:rPr>
          <w:rFonts w:ascii="Arial Narrow" w:hAnsi="Arial Narrow" w:cs="Arial"/>
          <w:i/>
          <w:sz w:val="22"/>
          <w:szCs w:val="22"/>
        </w:rPr>
      </w:pPr>
    </w:p>
    <w:p w14:paraId="41D628BB" w14:textId="77777777" w:rsidR="00E56171" w:rsidRDefault="00E56171" w:rsidP="00E56171">
      <w:pPr>
        <w:ind w:right="-425"/>
        <w:rPr>
          <w:rFonts w:ascii="Arial Narrow" w:hAnsi="Arial Narrow" w:cs="Arial"/>
          <w:i/>
          <w:iCs/>
          <w:sz w:val="18"/>
          <w:szCs w:val="18"/>
        </w:rPr>
      </w:pPr>
      <w:bookmarkStart w:id="1" w:name="_Hlk162946029"/>
      <w:bookmarkStart w:id="2" w:name="_Hlk170297812"/>
      <w:bookmarkStart w:id="3" w:name="_Hlk150849539"/>
      <w:bookmarkEnd w:id="0"/>
      <w:bookmarkEnd w:id="1"/>
      <w:bookmarkEnd w:id="2"/>
    </w:p>
    <w:p w14:paraId="2F57C244" w14:textId="77777777" w:rsidR="00E56171" w:rsidRDefault="00E56171" w:rsidP="00E56171">
      <w:pPr>
        <w:ind w:right="-425"/>
        <w:rPr>
          <w:rFonts w:ascii="Arial Narrow" w:hAnsi="Arial Narrow" w:cs="Arial"/>
          <w:i/>
          <w:iCs/>
          <w:sz w:val="18"/>
          <w:szCs w:val="18"/>
        </w:rPr>
      </w:pPr>
    </w:p>
    <w:p w14:paraId="10884C68" w14:textId="77777777" w:rsidR="00E56171" w:rsidRDefault="00E56171" w:rsidP="00E56171">
      <w:pPr>
        <w:ind w:right="-425"/>
        <w:rPr>
          <w:rFonts w:ascii="Arial Narrow" w:hAnsi="Arial Narrow" w:cs="Arial"/>
          <w:i/>
          <w:iCs/>
          <w:sz w:val="18"/>
          <w:szCs w:val="18"/>
        </w:rPr>
      </w:pPr>
    </w:p>
    <w:p w14:paraId="77193DB9" w14:textId="77777777" w:rsidR="00E56171" w:rsidRDefault="00E56171" w:rsidP="00E56171">
      <w:pPr>
        <w:ind w:right="-425"/>
        <w:rPr>
          <w:rFonts w:ascii="Arial Narrow" w:hAnsi="Arial Narrow" w:cs="Arial"/>
          <w:i/>
          <w:iCs/>
          <w:sz w:val="18"/>
          <w:szCs w:val="18"/>
        </w:rPr>
      </w:pPr>
    </w:p>
    <w:p w14:paraId="29C7E408" w14:textId="77777777" w:rsidR="00E56171" w:rsidRDefault="00E56171" w:rsidP="00E56171">
      <w:pPr>
        <w:ind w:right="-425"/>
        <w:rPr>
          <w:rFonts w:ascii="Arial Narrow" w:hAnsi="Arial Narrow" w:cs="Arial"/>
          <w:i/>
          <w:iCs/>
          <w:sz w:val="18"/>
          <w:szCs w:val="18"/>
        </w:rPr>
      </w:pPr>
    </w:p>
    <w:p w14:paraId="00608770" w14:textId="77777777" w:rsidR="00E56171" w:rsidRDefault="00E56171" w:rsidP="00E56171">
      <w:pPr>
        <w:ind w:right="-425"/>
        <w:rPr>
          <w:rFonts w:ascii="Arial Narrow" w:hAnsi="Arial Narrow" w:cs="Arial"/>
          <w:i/>
          <w:iCs/>
          <w:sz w:val="18"/>
          <w:szCs w:val="18"/>
        </w:rPr>
      </w:pPr>
    </w:p>
    <w:p w14:paraId="658F2F27" w14:textId="77777777" w:rsidR="00232BF5" w:rsidRDefault="00232BF5" w:rsidP="00E56171">
      <w:pPr>
        <w:ind w:right="-425"/>
        <w:rPr>
          <w:rFonts w:ascii="Arial Narrow" w:hAnsi="Arial Narrow" w:cs="Arial"/>
          <w:i/>
          <w:iCs/>
          <w:sz w:val="18"/>
          <w:szCs w:val="18"/>
        </w:rPr>
      </w:pPr>
    </w:p>
    <w:p w14:paraId="3C26269B" w14:textId="77777777" w:rsidR="00232BF5" w:rsidRDefault="00232BF5" w:rsidP="00E56171">
      <w:pPr>
        <w:ind w:right="-425"/>
        <w:rPr>
          <w:rFonts w:ascii="Arial Narrow" w:hAnsi="Arial Narrow" w:cs="Arial"/>
          <w:i/>
          <w:iCs/>
          <w:sz w:val="18"/>
          <w:szCs w:val="18"/>
        </w:rPr>
      </w:pPr>
    </w:p>
    <w:p w14:paraId="0E55F26E" w14:textId="77777777" w:rsidR="00232BF5" w:rsidRDefault="00232BF5" w:rsidP="00E56171">
      <w:pPr>
        <w:ind w:right="-425"/>
        <w:rPr>
          <w:rFonts w:ascii="Arial Narrow" w:hAnsi="Arial Narrow" w:cs="Arial"/>
          <w:i/>
          <w:iCs/>
          <w:sz w:val="18"/>
          <w:szCs w:val="18"/>
        </w:rPr>
      </w:pPr>
    </w:p>
    <w:p w14:paraId="0F15957F" w14:textId="77777777" w:rsidR="00232BF5" w:rsidRDefault="00232BF5" w:rsidP="00E56171">
      <w:pPr>
        <w:ind w:right="-425"/>
        <w:rPr>
          <w:rFonts w:ascii="Arial Narrow" w:hAnsi="Arial Narrow" w:cs="Arial"/>
          <w:i/>
          <w:iCs/>
          <w:sz w:val="18"/>
          <w:szCs w:val="18"/>
        </w:rPr>
      </w:pPr>
    </w:p>
    <w:p w14:paraId="2045E358" w14:textId="77777777" w:rsidR="00232BF5" w:rsidRDefault="00232BF5" w:rsidP="00E56171">
      <w:pPr>
        <w:ind w:right="-425"/>
        <w:rPr>
          <w:rFonts w:ascii="Arial Narrow" w:hAnsi="Arial Narrow" w:cs="Arial"/>
          <w:i/>
          <w:iCs/>
          <w:sz w:val="18"/>
          <w:szCs w:val="18"/>
        </w:rPr>
      </w:pPr>
    </w:p>
    <w:p w14:paraId="194006FC" w14:textId="77777777" w:rsidR="00232BF5" w:rsidRDefault="00232BF5" w:rsidP="00E56171">
      <w:pPr>
        <w:ind w:right="-425"/>
        <w:rPr>
          <w:rFonts w:ascii="Arial Narrow" w:hAnsi="Arial Narrow" w:cs="Arial"/>
          <w:i/>
          <w:iCs/>
          <w:sz w:val="18"/>
          <w:szCs w:val="18"/>
        </w:rPr>
      </w:pPr>
    </w:p>
    <w:p w14:paraId="0B74EC38" w14:textId="77777777" w:rsidR="00232BF5" w:rsidRDefault="00232BF5" w:rsidP="00E56171">
      <w:pPr>
        <w:ind w:right="-425"/>
        <w:rPr>
          <w:rFonts w:ascii="Arial Narrow" w:hAnsi="Arial Narrow" w:cs="Arial"/>
          <w:i/>
          <w:iCs/>
          <w:sz w:val="18"/>
          <w:szCs w:val="18"/>
        </w:rPr>
      </w:pPr>
    </w:p>
    <w:p w14:paraId="7706FF71" w14:textId="77777777" w:rsidR="00232BF5" w:rsidRDefault="00232BF5" w:rsidP="00E56171">
      <w:pPr>
        <w:ind w:right="-425"/>
        <w:rPr>
          <w:rFonts w:ascii="Arial Narrow" w:hAnsi="Arial Narrow" w:cs="Arial"/>
          <w:i/>
          <w:iCs/>
          <w:sz w:val="18"/>
          <w:szCs w:val="18"/>
        </w:rPr>
      </w:pPr>
    </w:p>
    <w:p w14:paraId="464E5811" w14:textId="77777777" w:rsidR="00232BF5" w:rsidRDefault="00232BF5" w:rsidP="00E56171">
      <w:pPr>
        <w:ind w:right="-425"/>
        <w:rPr>
          <w:rFonts w:ascii="Arial Narrow" w:hAnsi="Arial Narrow" w:cs="Arial"/>
          <w:i/>
          <w:iCs/>
          <w:sz w:val="18"/>
          <w:szCs w:val="18"/>
        </w:rPr>
      </w:pPr>
    </w:p>
    <w:p w14:paraId="6BD16AC9" w14:textId="77777777" w:rsidR="00232BF5" w:rsidRDefault="00232BF5" w:rsidP="00E56171">
      <w:pPr>
        <w:ind w:right="-425"/>
        <w:rPr>
          <w:rFonts w:ascii="Arial Narrow" w:hAnsi="Arial Narrow" w:cs="Arial"/>
          <w:i/>
          <w:iCs/>
          <w:sz w:val="18"/>
          <w:szCs w:val="18"/>
        </w:rPr>
      </w:pPr>
    </w:p>
    <w:p w14:paraId="37728BC4" w14:textId="77777777" w:rsidR="00232BF5" w:rsidRDefault="00232BF5" w:rsidP="00E56171">
      <w:pPr>
        <w:ind w:right="-425"/>
        <w:rPr>
          <w:rFonts w:ascii="Arial Narrow" w:hAnsi="Arial Narrow" w:cs="Arial"/>
          <w:i/>
          <w:iCs/>
          <w:sz w:val="18"/>
          <w:szCs w:val="18"/>
        </w:rPr>
      </w:pPr>
    </w:p>
    <w:p w14:paraId="098690E9" w14:textId="77777777" w:rsidR="00232BF5" w:rsidRDefault="00232BF5" w:rsidP="00E56171">
      <w:pPr>
        <w:ind w:right="-425"/>
        <w:rPr>
          <w:rFonts w:ascii="Arial Narrow" w:hAnsi="Arial Narrow" w:cs="Arial"/>
          <w:i/>
          <w:iCs/>
          <w:sz w:val="18"/>
          <w:szCs w:val="18"/>
        </w:rPr>
      </w:pPr>
    </w:p>
    <w:p w14:paraId="4D75E7B4" w14:textId="77777777" w:rsidR="00232BF5" w:rsidRDefault="00232BF5" w:rsidP="00E56171">
      <w:pPr>
        <w:ind w:right="-425"/>
        <w:rPr>
          <w:rFonts w:ascii="Arial Narrow" w:hAnsi="Arial Narrow" w:cs="Arial"/>
          <w:i/>
          <w:iCs/>
          <w:sz w:val="18"/>
          <w:szCs w:val="18"/>
        </w:rPr>
      </w:pPr>
    </w:p>
    <w:p w14:paraId="1947403C" w14:textId="77777777" w:rsidR="00232BF5" w:rsidRDefault="00232BF5" w:rsidP="00E56171">
      <w:pPr>
        <w:ind w:right="-425"/>
        <w:rPr>
          <w:rFonts w:ascii="Arial Narrow" w:hAnsi="Arial Narrow" w:cs="Arial"/>
          <w:i/>
          <w:iCs/>
          <w:sz w:val="18"/>
          <w:szCs w:val="18"/>
        </w:rPr>
      </w:pPr>
    </w:p>
    <w:p w14:paraId="61161212" w14:textId="77777777" w:rsidR="00232BF5" w:rsidRDefault="00232BF5" w:rsidP="00E56171">
      <w:pPr>
        <w:ind w:right="-425"/>
        <w:rPr>
          <w:rFonts w:ascii="Arial Narrow" w:hAnsi="Arial Narrow" w:cs="Arial"/>
          <w:i/>
          <w:iCs/>
          <w:sz w:val="18"/>
          <w:szCs w:val="18"/>
        </w:rPr>
      </w:pPr>
    </w:p>
    <w:p w14:paraId="329773DE" w14:textId="77777777" w:rsidR="00232BF5" w:rsidRDefault="00232BF5" w:rsidP="00E56171">
      <w:pPr>
        <w:ind w:right="-425"/>
        <w:rPr>
          <w:rFonts w:ascii="Arial Narrow" w:hAnsi="Arial Narrow" w:cs="Arial"/>
          <w:i/>
          <w:iCs/>
          <w:sz w:val="18"/>
          <w:szCs w:val="18"/>
        </w:rPr>
      </w:pPr>
    </w:p>
    <w:p w14:paraId="27FCAB68" w14:textId="77777777" w:rsidR="00232BF5" w:rsidRDefault="00232BF5" w:rsidP="00E56171">
      <w:pPr>
        <w:ind w:right="-425"/>
        <w:rPr>
          <w:rFonts w:ascii="Arial Narrow" w:hAnsi="Arial Narrow" w:cs="Arial"/>
          <w:i/>
          <w:iCs/>
          <w:sz w:val="18"/>
          <w:szCs w:val="18"/>
        </w:rPr>
      </w:pPr>
    </w:p>
    <w:p w14:paraId="2C24FA07" w14:textId="77777777" w:rsidR="00232BF5" w:rsidRDefault="00232BF5" w:rsidP="00E56171">
      <w:pPr>
        <w:ind w:right="-425"/>
        <w:rPr>
          <w:rFonts w:ascii="Arial Narrow" w:hAnsi="Arial Narrow" w:cs="Arial"/>
          <w:i/>
          <w:iCs/>
          <w:sz w:val="18"/>
          <w:szCs w:val="18"/>
        </w:rPr>
      </w:pPr>
    </w:p>
    <w:p w14:paraId="7AC99A90" w14:textId="77777777" w:rsidR="00232BF5" w:rsidRDefault="00232BF5" w:rsidP="00E56171">
      <w:pPr>
        <w:ind w:right="-425"/>
        <w:rPr>
          <w:rFonts w:ascii="Arial Narrow" w:hAnsi="Arial Narrow" w:cs="Arial"/>
          <w:i/>
          <w:iCs/>
          <w:sz w:val="18"/>
          <w:szCs w:val="18"/>
        </w:rPr>
      </w:pPr>
    </w:p>
    <w:p w14:paraId="3E004390" w14:textId="77777777" w:rsidR="00232BF5" w:rsidRDefault="00232BF5" w:rsidP="00E56171">
      <w:pPr>
        <w:ind w:right="-425"/>
        <w:rPr>
          <w:rFonts w:ascii="Arial Narrow" w:hAnsi="Arial Narrow" w:cs="Arial"/>
          <w:i/>
          <w:iCs/>
          <w:sz w:val="18"/>
          <w:szCs w:val="18"/>
        </w:rPr>
      </w:pPr>
    </w:p>
    <w:p w14:paraId="6E0A6C8E" w14:textId="77777777" w:rsidR="00232BF5" w:rsidRDefault="00232BF5" w:rsidP="00E56171">
      <w:pPr>
        <w:ind w:right="-425"/>
        <w:rPr>
          <w:rFonts w:ascii="Arial Narrow" w:hAnsi="Arial Narrow" w:cs="Arial"/>
          <w:i/>
          <w:iCs/>
          <w:sz w:val="18"/>
          <w:szCs w:val="18"/>
        </w:rPr>
      </w:pPr>
    </w:p>
    <w:p w14:paraId="3761A195" w14:textId="77777777" w:rsidR="00232BF5" w:rsidRDefault="00232BF5" w:rsidP="00E56171">
      <w:pPr>
        <w:ind w:right="-425"/>
        <w:rPr>
          <w:rFonts w:ascii="Arial Narrow" w:hAnsi="Arial Narrow" w:cs="Arial"/>
          <w:i/>
          <w:iCs/>
          <w:sz w:val="18"/>
          <w:szCs w:val="18"/>
        </w:rPr>
      </w:pPr>
    </w:p>
    <w:p w14:paraId="5F5F4FED" w14:textId="77777777" w:rsidR="00232BF5" w:rsidRDefault="00232BF5" w:rsidP="00E56171">
      <w:pPr>
        <w:ind w:right="-425"/>
        <w:rPr>
          <w:rFonts w:ascii="Arial Narrow" w:hAnsi="Arial Narrow" w:cs="Arial"/>
          <w:i/>
          <w:iCs/>
          <w:sz w:val="18"/>
          <w:szCs w:val="18"/>
        </w:rPr>
      </w:pPr>
    </w:p>
    <w:p w14:paraId="5C8FD823" w14:textId="77777777" w:rsidR="00232BF5" w:rsidRDefault="00232BF5" w:rsidP="00E56171">
      <w:pPr>
        <w:ind w:right="-425"/>
        <w:rPr>
          <w:rFonts w:ascii="Arial Narrow" w:hAnsi="Arial Narrow" w:cs="Arial"/>
          <w:i/>
          <w:iCs/>
          <w:sz w:val="18"/>
          <w:szCs w:val="18"/>
        </w:rPr>
      </w:pPr>
    </w:p>
    <w:p w14:paraId="2C565397" w14:textId="77777777" w:rsidR="00232BF5" w:rsidRDefault="00232BF5" w:rsidP="00E56171">
      <w:pPr>
        <w:ind w:right="-425"/>
        <w:rPr>
          <w:rFonts w:ascii="Arial Narrow" w:hAnsi="Arial Narrow" w:cs="Arial"/>
          <w:i/>
          <w:iCs/>
          <w:sz w:val="18"/>
          <w:szCs w:val="18"/>
        </w:rPr>
      </w:pPr>
    </w:p>
    <w:p w14:paraId="2FCE0286" w14:textId="77777777" w:rsidR="00232BF5" w:rsidRDefault="00232BF5" w:rsidP="00E56171">
      <w:pPr>
        <w:ind w:right="-425"/>
        <w:rPr>
          <w:rFonts w:ascii="Arial Narrow" w:hAnsi="Arial Narrow" w:cs="Arial"/>
          <w:i/>
          <w:iCs/>
          <w:sz w:val="18"/>
          <w:szCs w:val="18"/>
        </w:rPr>
      </w:pPr>
    </w:p>
    <w:p w14:paraId="74FB86A3" w14:textId="77777777" w:rsidR="00232BF5" w:rsidRDefault="00232BF5" w:rsidP="00E56171">
      <w:pPr>
        <w:ind w:right="-425"/>
        <w:rPr>
          <w:rFonts w:ascii="Arial Narrow" w:hAnsi="Arial Narrow" w:cs="Arial"/>
          <w:i/>
          <w:iCs/>
          <w:sz w:val="18"/>
          <w:szCs w:val="18"/>
        </w:rPr>
      </w:pPr>
    </w:p>
    <w:p w14:paraId="08202E25" w14:textId="77777777" w:rsidR="00232BF5" w:rsidRDefault="00232BF5" w:rsidP="00E56171">
      <w:pPr>
        <w:ind w:right="-425"/>
        <w:rPr>
          <w:rFonts w:ascii="Arial Narrow" w:hAnsi="Arial Narrow" w:cs="Arial"/>
          <w:i/>
          <w:iCs/>
          <w:sz w:val="18"/>
          <w:szCs w:val="18"/>
        </w:rPr>
      </w:pPr>
    </w:p>
    <w:p w14:paraId="6DAADAB5" w14:textId="67B43197" w:rsidR="00E56171" w:rsidRPr="00E56171" w:rsidRDefault="00E56171" w:rsidP="00E56171">
      <w:pPr>
        <w:ind w:right="-425"/>
        <w:rPr>
          <w:rFonts w:ascii="Arial Narrow" w:hAnsi="Arial Narrow" w:cs="Arial"/>
          <w:i/>
          <w:iCs/>
          <w:sz w:val="18"/>
          <w:szCs w:val="18"/>
        </w:rPr>
      </w:pPr>
      <w:r w:rsidRPr="00E56171">
        <w:rPr>
          <w:rFonts w:ascii="Arial Narrow" w:hAnsi="Arial Narrow" w:cs="Arial"/>
          <w:i/>
          <w:iCs/>
          <w:sz w:val="18"/>
          <w:szCs w:val="18"/>
        </w:rPr>
        <w:t xml:space="preserve">Wykonano w 1 egz. na </w:t>
      </w:r>
      <w:r w:rsidR="007C07DC">
        <w:rPr>
          <w:rFonts w:ascii="Arial Narrow" w:hAnsi="Arial Narrow" w:cs="Arial"/>
          <w:i/>
          <w:iCs/>
          <w:sz w:val="18"/>
          <w:szCs w:val="18"/>
        </w:rPr>
        <w:t>2</w:t>
      </w:r>
      <w:r>
        <w:rPr>
          <w:rFonts w:ascii="Arial Narrow" w:hAnsi="Arial Narrow" w:cs="Arial"/>
          <w:i/>
          <w:iCs/>
          <w:sz w:val="18"/>
          <w:szCs w:val="18"/>
        </w:rPr>
        <w:t xml:space="preserve"> </w:t>
      </w:r>
      <w:r w:rsidRPr="00E56171">
        <w:rPr>
          <w:rFonts w:ascii="Arial Narrow" w:hAnsi="Arial Narrow" w:cs="Arial"/>
          <w:i/>
          <w:iCs/>
          <w:sz w:val="18"/>
          <w:szCs w:val="18"/>
        </w:rPr>
        <w:t>ark</w:t>
      </w:r>
    </w:p>
    <w:p w14:paraId="4E95419F" w14:textId="77777777" w:rsidR="00E56171" w:rsidRPr="00E56171" w:rsidRDefault="00E56171" w:rsidP="00E56171">
      <w:pPr>
        <w:ind w:right="-425"/>
        <w:rPr>
          <w:rFonts w:ascii="Arial Narrow" w:hAnsi="Arial Narrow" w:cs="Arial"/>
          <w:i/>
          <w:iCs/>
          <w:sz w:val="18"/>
          <w:szCs w:val="18"/>
        </w:rPr>
      </w:pPr>
      <w:r w:rsidRPr="00E56171">
        <w:rPr>
          <w:rFonts w:ascii="Arial Narrow" w:hAnsi="Arial Narrow" w:cs="Arial"/>
          <w:i/>
          <w:iCs/>
          <w:sz w:val="18"/>
          <w:szCs w:val="18"/>
        </w:rPr>
        <w:t xml:space="preserve">Egz. 1-str. </w:t>
      </w:r>
      <w:proofErr w:type="spellStart"/>
      <w:r w:rsidRPr="00E56171">
        <w:rPr>
          <w:rFonts w:ascii="Arial Narrow" w:hAnsi="Arial Narrow" w:cs="Arial"/>
          <w:i/>
          <w:iCs/>
          <w:sz w:val="18"/>
          <w:szCs w:val="18"/>
        </w:rPr>
        <w:t>int</w:t>
      </w:r>
      <w:proofErr w:type="spellEnd"/>
      <w:r w:rsidRPr="00E56171">
        <w:rPr>
          <w:rFonts w:ascii="Arial Narrow" w:hAnsi="Arial Narrow" w:cs="Arial"/>
          <w:i/>
          <w:iCs/>
          <w:sz w:val="18"/>
          <w:szCs w:val="18"/>
        </w:rPr>
        <w:t xml:space="preserve">. Zamawiającego, platforma e-propublico.pl, </w:t>
      </w:r>
      <w:r w:rsidRPr="00232BF5">
        <w:rPr>
          <w:rFonts w:ascii="Arial Narrow" w:hAnsi="Arial Narrow" w:cs="Arial"/>
          <w:b/>
          <w:bCs/>
          <w:i/>
          <w:iCs/>
          <w:sz w:val="18"/>
          <w:szCs w:val="18"/>
        </w:rPr>
        <w:t>biuro przepustek</w:t>
      </w:r>
      <w:r w:rsidRPr="00E56171">
        <w:rPr>
          <w:rFonts w:ascii="Arial Narrow" w:hAnsi="Arial Narrow" w:cs="Arial"/>
          <w:i/>
          <w:iCs/>
          <w:sz w:val="18"/>
          <w:szCs w:val="18"/>
        </w:rPr>
        <w:t>, SZPubl.  T</w:t>
      </w:r>
      <w:proofErr w:type="gramStart"/>
      <w:r w:rsidRPr="00E56171">
        <w:rPr>
          <w:rFonts w:ascii="Arial Narrow" w:hAnsi="Arial Narrow" w:cs="Arial"/>
          <w:i/>
          <w:iCs/>
          <w:sz w:val="18"/>
          <w:szCs w:val="18"/>
        </w:rPr>
        <w:t>2612  B</w:t>
      </w:r>
      <w:proofErr w:type="gramEnd"/>
      <w:r w:rsidRPr="00E56171">
        <w:rPr>
          <w:rFonts w:ascii="Arial Narrow" w:hAnsi="Arial Narrow" w:cs="Arial"/>
          <w:i/>
          <w:iCs/>
          <w:sz w:val="18"/>
          <w:szCs w:val="18"/>
        </w:rPr>
        <w:t>5</w:t>
      </w:r>
    </w:p>
    <w:p w14:paraId="4F0351F1" w14:textId="77777777" w:rsidR="00E56171" w:rsidRPr="00E56171" w:rsidRDefault="00E56171" w:rsidP="00E56171">
      <w:pPr>
        <w:ind w:right="-425"/>
        <w:rPr>
          <w:rFonts w:ascii="Arial Narrow" w:hAnsi="Arial Narrow" w:cs="Arial"/>
          <w:i/>
          <w:iCs/>
          <w:sz w:val="18"/>
          <w:szCs w:val="18"/>
        </w:rPr>
      </w:pPr>
      <w:r w:rsidRPr="00E56171">
        <w:rPr>
          <w:rFonts w:ascii="Arial Narrow" w:hAnsi="Arial Narrow" w:cs="Arial"/>
          <w:i/>
          <w:iCs/>
          <w:sz w:val="18"/>
          <w:szCs w:val="18"/>
        </w:rPr>
        <w:t xml:space="preserve">Wyk. Barbara </w:t>
      </w:r>
      <w:proofErr w:type="spellStart"/>
      <w:r w:rsidRPr="00E56171">
        <w:rPr>
          <w:rFonts w:ascii="Arial Narrow" w:hAnsi="Arial Narrow" w:cs="Arial"/>
          <w:i/>
          <w:iCs/>
          <w:sz w:val="18"/>
          <w:szCs w:val="18"/>
        </w:rPr>
        <w:t>Choroszyńska</w:t>
      </w:r>
      <w:proofErr w:type="spellEnd"/>
      <w:r w:rsidRPr="00E56171">
        <w:rPr>
          <w:rFonts w:ascii="Arial Narrow" w:hAnsi="Arial Narrow" w:cs="Arial"/>
          <w:i/>
          <w:iCs/>
          <w:sz w:val="18"/>
          <w:szCs w:val="18"/>
        </w:rPr>
        <w:t xml:space="preserve"> – tel. 261 417 449, e-mail: </w:t>
      </w:r>
      <w:hyperlink r:id="rId6" w:history="1">
        <w:r w:rsidRPr="00E56171">
          <w:rPr>
            <w:rStyle w:val="Hipercze"/>
            <w:rFonts w:ascii="Arial Narrow" w:hAnsi="Arial Narrow" w:cs="Arial"/>
            <w:i/>
            <w:iCs/>
            <w:sz w:val="18"/>
            <w:szCs w:val="18"/>
          </w:rPr>
          <w:t>barbara.choroszynska@10wsk.mil.pl</w:t>
        </w:r>
      </w:hyperlink>
      <w:r w:rsidRPr="00E56171">
        <w:rPr>
          <w:rFonts w:ascii="Arial Narrow" w:hAnsi="Arial Narrow" w:cs="Arial"/>
          <w:i/>
          <w:iCs/>
          <w:sz w:val="18"/>
          <w:szCs w:val="18"/>
        </w:rPr>
        <w:t xml:space="preserve"> </w:t>
      </w:r>
    </w:p>
    <w:p w14:paraId="2BBE4A8D" w14:textId="7936FAD0" w:rsidR="00E56171" w:rsidRDefault="00E56171" w:rsidP="00E56171">
      <w:pPr>
        <w:ind w:right="-425"/>
        <w:rPr>
          <w:rFonts w:ascii="Arial Narrow" w:hAnsi="Arial Narrow" w:cs="Arial"/>
          <w:i/>
          <w:iCs/>
          <w:sz w:val="18"/>
          <w:szCs w:val="18"/>
        </w:rPr>
      </w:pPr>
      <w:r w:rsidRPr="00E56171">
        <w:rPr>
          <w:rFonts w:ascii="Arial Narrow" w:hAnsi="Arial Narrow" w:cs="Arial"/>
          <w:i/>
          <w:iCs/>
          <w:sz w:val="18"/>
          <w:szCs w:val="18"/>
        </w:rPr>
        <w:t>Data</w:t>
      </w:r>
      <w:bookmarkEnd w:id="3"/>
      <w:r>
        <w:rPr>
          <w:rFonts w:ascii="Arial Narrow" w:hAnsi="Arial Narrow" w:cs="Arial"/>
          <w:i/>
          <w:iCs/>
          <w:sz w:val="18"/>
          <w:szCs w:val="18"/>
        </w:rPr>
        <w:t>: 09.09.2024 r.</w:t>
      </w:r>
    </w:p>
    <w:sectPr w:rsidR="00E56171" w:rsidSect="00211A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5DACFE9" w14:textId="77777777" w:rsidR="00004EDE" w:rsidRDefault="00004EDE">
      <w:r>
        <w:separator/>
      </w:r>
    </w:p>
  </w:endnote>
  <w:endnote w:type="continuationSeparator" w:id="0">
    <w:p w14:paraId="7A7B5BD3" w14:textId="77777777" w:rsidR="00004EDE" w:rsidRDefault="00004E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6F737A7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B1A41C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09F17096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0E78D6A1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BDDC02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F34EA23" w14:textId="77777777" w:rsidR="00004EDE" w:rsidRDefault="00004EDE">
      <w:r>
        <w:separator/>
      </w:r>
    </w:p>
  </w:footnote>
  <w:footnote w:type="continuationSeparator" w:id="0">
    <w:p w14:paraId="44E38A2B" w14:textId="77777777" w:rsidR="00004EDE" w:rsidRDefault="00004E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14BC95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4D8A2C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AE634F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04EDE"/>
    <w:rsid w:val="00004EDE"/>
    <w:rsid w:val="00022322"/>
    <w:rsid w:val="00042497"/>
    <w:rsid w:val="000C1E6F"/>
    <w:rsid w:val="000E4E56"/>
    <w:rsid w:val="001A1468"/>
    <w:rsid w:val="001B7815"/>
    <w:rsid w:val="00211A34"/>
    <w:rsid w:val="00232BF5"/>
    <w:rsid w:val="002B1E4F"/>
    <w:rsid w:val="002B6761"/>
    <w:rsid w:val="003445A0"/>
    <w:rsid w:val="003A0AFC"/>
    <w:rsid w:val="003D611C"/>
    <w:rsid w:val="00431C0B"/>
    <w:rsid w:val="00437CAD"/>
    <w:rsid w:val="004657DA"/>
    <w:rsid w:val="00474469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C07DC"/>
    <w:rsid w:val="007E2ACC"/>
    <w:rsid w:val="007E68C5"/>
    <w:rsid w:val="00832144"/>
    <w:rsid w:val="00836DAF"/>
    <w:rsid w:val="008567C7"/>
    <w:rsid w:val="008642B3"/>
    <w:rsid w:val="008A6C10"/>
    <w:rsid w:val="008E5102"/>
    <w:rsid w:val="00902AB6"/>
    <w:rsid w:val="00915B9E"/>
    <w:rsid w:val="00952256"/>
    <w:rsid w:val="00967BF4"/>
    <w:rsid w:val="0097748A"/>
    <w:rsid w:val="009F0E5C"/>
    <w:rsid w:val="00A029B8"/>
    <w:rsid w:val="00A91321"/>
    <w:rsid w:val="00AA02AC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56171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471B02F"/>
  <w15:chartTrackingRefBased/>
  <w15:docId w15:val="{BC926B0E-791F-41AB-A364-10A4A3ADA8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  <w:style w:type="character" w:styleId="Hipercze">
    <w:name w:val="Hyperlink"/>
    <w:basedOn w:val="Domylnaczcionkaakapitu"/>
    <w:rsid w:val="00E56171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5617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0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2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53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arbara.choroszyn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709</Words>
  <Characters>4053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5</cp:revision>
  <cp:lastPrinted>2024-09-09T12:17:00Z</cp:lastPrinted>
  <dcterms:created xsi:type="dcterms:W3CDTF">2024-09-09T11:49:00Z</dcterms:created>
  <dcterms:modified xsi:type="dcterms:W3CDTF">2024-09-09T12:18:00Z</dcterms:modified>
</cp:coreProperties>
</file>