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33826" w14:textId="77777777" w:rsidR="005103B9" w:rsidRPr="005D3E4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D3E4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0300B" w:rsidRPr="005D3E4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5D3E4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97DE2AB" w14:textId="77777777" w:rsidR="00C4103F" w:rsidRPr="005D3E4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D3E4D">
        <w:rPr>
          <w:rFonts w:ascii="Arial Narrow" w:hAnsi="Arial Narrow" w:cs="Arial"/>
          <w:b/>
        </w:rPr>
        <w:t>Zamawiający</w:t>
      </w:r>
      <w:r w:rsidR="007936D6" w:rsidRPr="005D3E4D">
        <w:rPr>
          <w:rFonts w:ascii="Arial Narrow" w:hAnsi="Arial Narrow" w:cs="Arial"/>
          <w:b/>
        </w:rPr>
        <w:t>:</w:t>
      </w:r>
    </w:p>
    <w:p w14:paraId="4D6DA44B" w14:textId="77777777" w:rsidR="006676AE" w:rsidRPr="005D3E4D" w:rsidRDefault="0010300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D3E4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244B9DA" w14:textId="77777777" w:rsidR="006676AE" w:rsidRPr="005D3E4D" w:rsidRDefault="0010300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D3E4D">
        <w:rPr>
          <w:rFonts w:ascii="Arial Narrow" w:hAnsi="Arial Narrow" w:cs="Arial"/>
          <w:sz w:val="22"/>
          <w:szCs w:val="22"/>
        </w:rPr>
        <w:t>ul. Powstańców Warszawy</w:t>
      </w:r>
      <w:r w:rsidR="006676AE" w:rsidRPr="005D3E4D">
        <w:rPr>
          <w:rFonts w:ascii="Arial Narrow" w:hAnsi="Arial Narrow" w:cs="Arial"/>
          <w:sz w:val="22"/>
          <w:szCs w:val="22"/>
        </w:rPr>
        <w:t xml:space="preserve"> </w:t>
      </w:r>
      <w:r w:rsidRPr="005D3E4D">
        <w:rPr>
          <w:rFonts w:ascii="Arial Narrow" w:hAnsi="Arial Narrow" w:cs="Arial"/>
          <w:sz w:val="22"/>
          <w:szCs w:val="22"/>
        </w:rPr>
        <w:t>5</w:t>
      </w:r>
      <w:r w:rsidR="006676AE" w:rsidRPr="005D3E4D">
        <w:rPr>
          <w:rFonts w:ascii="Arial Narrow" w:hAnsi="Arial Narrow" w:cs="Arial"/>
          <w:sz w:val="22"/>
          <w:szCs w:val="22"/>
        </w:rPr>
        <w:t xml:space="preserve"> </w:t>
      </w:r>
    </w:p>
    <w:p w14:paraId="219A8330" w14:textId="77777777" w:rsidR="00F90CD1" w:rsidRPr="005D3E4D" w:rsidRDefault="0010300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D3E4D">
        <w:rPr>
          <w:rFonts w:ascii="Arial Narrow" w:hAnsi="Arial Narrow" w:cs="Arial"/>
          <w:sz w:val="22"/>
          <w:szCs w:val="22"/>
        </w:rPr>
        <w:t>85-681</w:t>
      </w:r>
      <w:r w:rsidR="006676AE" w:rsidRPr="005D3E4D">
        <w:rPr>
          <w:rFonts w:ascii="Arial Narrow" w:hAnsi="Arial Narrow" w:cs="Arial"/>
          <w:sz w:val="22"/>
          <w:szCs w:val="22"/>
        </w:rPr>
        <w:t xml:space="preserve"> </w:t>
      </w:r>
      <w:r w:rsidRPr="005D3E4D">
        <w:rPr>
          <w:rFonts w:ascii="Arial Narrow" w:hAnsi="Arial Narrow" w:cs="Arial"/>
          <w:sz w:val="22"/>
          <w:szCs w:val="22"/>
        </w:rPr>
        <w:t>Bydgoszcz</w:t>
      </w:r>
    </w:p>
    <w:p w14:paraId="3FA79B9C" w14:textId="77777777" w:rsidR="009169D4" w:rsidRPr="005D3E4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D3E4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C0991FB" w14:textId="77777777" w:rsidR="00C4103F" w:rsidRPr="005D3E4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D3E4D">
        <w:rPr>
          <w:rFonts w:ascii="Arial Narrow" w:hAnsi="Arial Narrow" w:cs="Arial"/>
          <w:iCs/>
          <w:sz w:val="14"/>
          <w:szCs w:val="14"/>
        </w:rPr>
        <w:t>[</w:t>
      </w:r>
      <w:r w:rsidR="009169D4" w:rsidRPr="005D3E4D">
        <w:rPr>
          <w:rFonts w:ascii="Arial Narrow" w:hAnsi="Arial Narrow" w:cs="Arial"/>
          <w:iCs/>
          <w:sz w:val="14"/>
          <w:szCs w:val="14"/>
        </w:rPr>
        <w:t>pełna nazwa, adres</w:t>
      </w:r>
      <w:r w:rsidRPr="005D3E4D">
        <w:rPr>
          <w:rFonts w:ascii="Arial Narrow" w:hAnsi="Arial Narrow" w:cs="Arial"/>
          <w:iCs/>
          <w:sz w:val="14"/>
          <w:szCs w:val="14"/>
        </w:rPr>
        <w:t>]</w:t>
      </w:r>
    </w:p>
    <w:p w14:paraId="363209A6" w14:textId="77777777" w:rsidR="002578E4" w:rsidRPr="005D3E4D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D3E4D" w14:paraId="51B3B77E" w14:textId="77777777" w:rsidTr="0018769E">
        <w:tc>
          <w:tcPr>
            <w:tcW w:w="2800" w:type="dxa"/>
            <w:shd w:val="clear" w:color="auto" w:fill="auto"/>
          </w:tcPr>
          <w:p w14:paraId="38A8F960" w14:textId="77777777" w:rsidR="002578E4" w:rsidRPr="005D3E4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3E4D">
              <w:rPr>
                <w:rFonts w:ascii="Arial Narrow" w:hAnsi="Arial Narrow" w:cs="Arial"/>
                <w:b/>
              </w:rPr>
              <w:t>Wykonawca</w:t>
            </w:r>
            <w:r w:rsidRPr="005D3E4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73AA12" w14:textId="77777777" w:rsidR="002578E4" w:rsidRPr="005D3E4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1505859" w14:textId="77777777" w:rsidR="002578E4" w:rsidRPr="005D3E4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3E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FFB7" w14:textId="77777777" w:rsidR="002578E4" w:rsidRPr="005D3E4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D3E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D3E4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D3E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5D3E4D" w14:paraId="2B34E805" w14:textId="77777777" w:rsidTr="0018769E">
        <w:tc>
          <w:tcPr>
            <w:tcW w:w="2800" w:type="dxa"/>
            <w:shd w:val="clear" w:color="auto" w:fill="auto"/>
          </w:tcPr>
          <w:p w14:paraId="769341F5" w14:textId="77777777" w:rsidR="002578E4" w:rsidRPr="005D3E4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D3E4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565C27" w14:textId="77777777" w:rsidR="002578E4" w:rsidRPr="005D3E4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E19F94B" w14:textId="77777777" w:rsidR="002578E4" w:rsidRPr="005D3E4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D3E4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7D83C5" w14:textId="77777777" w:rsidR="002578E4" w:rsidRPr="005D3E4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D3E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D3E4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D3E4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7B5DE49" w14:textId="77777777" w:rsidR="002578E4" w:rsidRPr="005D3E4D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300B" w:rsidRPr="005D3E4D" w14:paraId="4D968A71" w14:textId="77777777" w:rsidTr="00A17DE9">
        <w:tc>
          <w:tcPr>
            <w:tcW w:w="9104" w:type="dxa"/>
            <w:shd w:val="clear" w:color="auto" w:fill="D9D9D9"/>
          </w:tcPr>
          <w:p w14:paraId="071D6187" w14:textId="77777777" w:rsidR="0010300B" w:rsidRPr="005D3E4D" w:rsidRDefault="0010300B" w:rsidP="00A17DE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D3E4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D3324B4" w14:textId="77777777" w:rsidR="0010300B" w:rsidRPr="005D3E4D" w:rsidRDefault="0010300B" w:rsidP="00A17DE9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5D3E4D">
              <w:rPr>
                <w:rFonts w:ascii="Arial Narrow" w:hAnsi="Arial Narrow" w:cs="Arial"/>
              </w:rPr>
              <w:t>(</w:t>
            </w:r>
            <w:proofErr w:type="spellStart"/>
            <w:r w:rsidRPr="005D3E4D">
              <w:rPr>
                <w:rFonts w:ascii="Arial Narrow" w:hAnsi="Arial Narrow" w:cs="Arial"/>
              </w:rPr>
              <w:t>t.j</w:t>
            </w:r>
            <w:proofErr w:type="spellEnd"/>
            <w:r w:rsidRPr="005D3E4D">
              <w:rPr>
                <w:rFonts w:ascii="Arial Narrow" w:hAnsi="Arial Narrow" w:cs="Arial"/>
              </w:rPr>
              <w:t>. Dz. U. z 2023r. poz. 1605)</w:t>
            </w:r>
            <w:r w:rsidRPr="005D3E4D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5D3E4D">
              <w:rPr>
                <w:rFonts w:ascii="Arial Narrow" w:hAnsi="Arial Narrow" w:cs="Arial"/>
              </w:rPr>
              <w:t>Pzp</w:t>
            </w:r>
            <w:proofErr w:type="spellEnd"/>
            <w:r w:rsidRPr="005D3E4D">
              <w:rPr>
                <w:rFonts w:ascii="Arial Narrow" w:hAnsi="Arial Narrow" w:cs="Arial"/>
              </w:rPr>
              <w:t>), dotyczące:</w:t>
            </w:r>
          </w:p>
          <w:p w14:paraId="7E13CAC1" w14:textId="77777777" w:rsidR="0010300B" w:rsidRPr="005D3E4D" w:rsidRDefault="0010300B" w:rsidP="00A17DE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D3E4D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8564540" w14:textId="77777777" w:rsidR="0010300B" w:rsidRPr="005D3E4D" w:rsidRDefault="0010300B" w:rsidP="00A17DE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D3E4D">
              <w:rPr>
                <w:rFonts w:ascii="Arial Narrow" w:hAnsi="Arial Narrow" w:cs="Arial"/>
                <w:b/>
              </w:rPr>
              <w:t>ORAZ</w:t>
            </w:r>
          </w:p>
          <w:p w14:paraId="00AB7AE6" w14:textId="77777777" w:rsidR="0010300B" w:rsidRPr="005D3E4D" w:rsidRDefault="0010300B" w:rsidP="00A17DE9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D3E4D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349F66F" w14:textId="77777777" w:rsidR="00E50194" w:rsidRPr="005D3E4D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Na potrzeby postę</w:t>
      </w:r>
      <w:r w:rsidR="008D0487" w:rsidRPr="005D3E4D">
        <w:rPr>
          <w:rFonts w:ascii="Arial Narrow" w:hAnsi="Arial Narrow" w:cs="Arial"/>
        </w:rPr>
        <w:t xml:space="preserve">powania o udzielenie </w:t>
      </w:r>
      <w:r w:rsidR="007936D6" w:rsidRPr="005D3E4D">
        <w:rPr>
          <w:rFonts w:ascii="Arial Narrow" w:hAnsi="Arial Narrow" w:cs="Arial"/>
        </w:rPr>
        <w:t>zamówienia publicznego</w:t>
      </w:r>
      <w:r w:rsidR="00E50194" w:rsidRPr="005D3E4D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D3E4D" w14:paraId="740A7A8C" w14:textId="77777777" w:rsidTr="0018769E">
        <w:tc>
          <w:tcPr>
            <w:tcW w:w="2269" w:type="dxa"/>
            <w:shd w:val="clear" w:color="auto" w:fill="auto"/>
          </w:tcPr>
          <w:p w14:paraId="677FB60C" w14:textId="77777777" w:rsidR="002578E4" w:rsidRPr="005D3E4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3E4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77CD44" w14:textId="77777777" w:rsidR="002578E4" w:rsidRPr="005D3E4D" w:rsidRDefault="0010300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3E4D">
              <w:rPr>
                <w:rFonts w:ascii="Arial Narrow" w:eastAsia="Times New Roman" w:hAnsi="Arial Narrow" w:cs="Arial"/>
                <w:bCs/>
                <w:lang w:eastAsia="pl-PL"/>
              </w:rPr>
              <w:t>Wykonanie koncepcji budynku dla potrzeb Kliniki Psychiatrii z Centrum Zdrowia Psychicznego</w:t>
            </w:r>
            <w:r w:rsidR="002578E4" w:rsidRPr="005D3E4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0300B" w:rsidRPr="005D3E4D" w14:paraId="34F78CBA" w14:textId="77777777" w:rsidTr="00A17DE9">
        <w:tc>
          <w:tcPr>
            <w:tcW w:w="2269" w:type="dxa"/>
            <w:shd w:val="clear" w:color="auto" w:fill="auto"/>
          </w:tcPr>
          <w:p w14:paraId="510C4CB0" w14:textId="77777777" w:rsidR="0010300B" w:rsidRPr="005D3E4D" w:rsidRDefault="0010300B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D3E4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E6D147" w14:textId="77777777" w:rsidR="0010300B" w:rsidRPr="005D3E4D" w:rsidRDefault="0010300B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D3E4D">
              <w:rPr>
                <w:rFonts w:ascii="Arial Narrow" w:eastAsia="Times New Roman" w:hAnsi="Arial Narrow" w:cs="Arial"/>
                <w:bCs/>
                <w:lang w:eastAsia="pl-PL"/>
              </w:rPr>
              <w:t>120/2024</w:t>
            </w:r>
          </w:p>
        </w:tc>
      </w:tr>
    </w:tbl>
    <w:p w14:paraId="17DE7FAF" w14:textId="77777777" w:rsidR="002578E4" w:rsidRPr="005D3E4D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DD51452" w14:textId="77777777" w:rsidR="00F90CD1" w:rsidRPr="005D3E4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 xml:space="preserve">prowadzonego przez </w:t>
      </w:r>
      <w:r w:rsidR="0010300B" w:rsidRPr="005D3E4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D3E4D">
        <w:rPr>
          <w:rFonts w:ascii="Arial Narrow" w:hAnsi="Arial Narrow" w:cs="Arial"/>
          <w:b/>
        </w:rPr>
        <w:t>,</w:t>
      </w:r>
      <w:r w:rsidR="002B2AD9" w:rsidRPr="005D3E4D">
        <w:rPr>
          <w:rFonts w:ascii="Arial Narrow" w:hAnsi="Arial Narrow" w:cs="Arial"/>
        </w:rPr>
        <w:t xml:space="preserve"> </w:t>
      </w:r>
      <w:r w:rsidR="00E65685" w:rsidRPr="005D3E4D">
        <w:rPr>
          <w:rFonts w:ascii="Arial Narrow" w:hAnsi="Arial Narrow" w:cs="Arial"/>
        </w:rPr>
        <w:t>oświa</w:t>
      </w:r>
      <w:r w:rsidR="00825A09" w:rsidRPr="005D3E4D">
        <w:rPr>
          <w:rFonts w:ascii="Arial Narrow" w:hAnsi="Arial Narrow" w:cs="Arial"/>
        </w:rPr>
        <w:t>dczam</w:t>
      </w:r>
      <w:r w:rsidR="00E65685" w:rsidRPr="005D3E4D">
        <w:rPr>
          <w:rFonts w:ascii="Arial Narrow" w:hAnsi="Arial Narrow" w:cs="Arial"/>
        </w:rPr>
        <w:t>,</w:t>
      </w:r>
      <w:r w:rsidR="002B2AD9" w:rsidRPr="005D3E4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D3E4D" w14:paraId="075853DA" w14:textId="77777777" w:rsidTr="00650D6C">
        <w:tc>
          <w:tcPr>
            <w:tcW w:w="9104" w:type="dxa"/>
            <w:shd w:val="clear" w:color="auto" w:fill="D9D9D9"/>
          </w:tcPr>
          <w:p w14:paraId="02796D07" w14:textId="77777777" w:rsidR="00E50194" w:rsidRPr="005D3E4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2958F6A" w14:textId="77777777" w:rsidR="00C113BF" w:rsidRPr="005D3E4D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Oświadczam, że nie podlegam wykluczeniu z postępowania na po</w:t>
      </w:r>
      <w:r w:rsidR="002C4137" w:rsidRPr="005D3E4D">
        <w:rPr>
          <w:rFonts w:ascii="Arial Narrow" w:hAnsi="Arial Narrow" w:cs="Arial"/>
        </w:rPr>
        <w:t xml:space="preserve">dstawie </w:t>
      </w:r>
      <w:r w:rsidR="002C4137" w:rsidRPr="005D3E4D">
        <w:rPr>
          <w:rFonts w:ascii="Arial Narrow" w:hAnsi="Arial Narrow" w:cs="Arial"/>
        </w:rPr>
        <w:br/>
        <w:t xml:space="preserve">art. </w:t>
      </w:r>
      <w:r w:rsidR="00232DF0" w:rsidRPr="005D3E4D">
        <w:rPr>
          <w:rFonts w:ascii="Arial Narrow" w:hAnsi="Arial Narrow" w:cs="Arial"/>
        </w:rPr>
        <w:t>108</w:t>
      </w:r>
      <w:r w:rsidR="002C4137" w:rsidRPr="005D3E4D">
        <w:rPr>
          <w:rFonts w:ascii="Arial Narrow" w:hAnsi="Arial Narrow" w:cs="Arial"/>
        </w:rPr>
        <w:t xml:space="preserve"> ust 1 </w:t>
      </w:r>
      <w:r w:rsidRPr="005D3E4D">
        <w:rPr>
          <w:rFonts w:ascii="Arial Narrow" w:hAnsi="Arial Narrow" w:cs="Arial"/>
        </w:rPr>
        <w:t>ustawy Pzp</w:t>
      </w:r>
      <w:r w:rsidR="00641874" w:rsidRPr="005D3E4D">
        <w:rPr>
          <w:rFonts w:ascii="Arial Narrow" w:hAnsi="Arial Narrow" w:cs="Arial"/>
        </w:rPr>
        <w:t>.</w:t>
      </w:r>
    </w:p>
    <w:p w14:paraId="1EABAF57" w14:textId="77777777" w:rsidR="0010300B" w:rsidRPr="005D3E4D" w:rsidRDefault="0010300B" w:rsidP="0010300B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3B725EFE" w14:textId="77777777" w:rsidR="002426FF" w:rsidRPr="005D3E4D" w:rsidRDefault="0010300B" w:rsidP="0010300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5D3E4D">
        <w:rPr>
          <w:rFonts w:ascii="Arial Narrow" w:hAnsi="Arial Narrow" w:cs="Arial"/>
        </w:rPr>
        <w:t xml:space="preserve">Oświadczam, że nie podlegam wykluczeniu z postępowania na podstawie </w:t>
      </w:r>
      <w:r w:rsidRPr="005D3E4D">
        <w:rPr>
          <w:rFonts w:ascii="Arial Narrow" w:hAnsi="Arial Narrow" w:cs="Arial"/>
        </w:rPr>
        <w:br/>
        <w:t xml:space="preserve">art. 109 ust. 1 ustawy </w:t>
      </w:r>
      <w:proofErr w:type="spellStart"/>
      <w:r w:rsidRPr="005D3E4D">
        <w:rPr>
          <w:rFonts w:ascii="Arial Narrow" w:hAnsi="Arial Narrow" w:cs="Arial"/>
        </w:rPr>
        <w:t>Pzp</w:t>
      </w:r>
      <w:proofErr w:type="spellEnd"/>
      <w:r w:rsidRPr="005D3E4D">
        <w:rPr>
          <w:rFonts w:ascii="Arial Narrow" w:hAnsi="Arial Narrow" w:cs="Arial"/>
        </w:rPr>
        <w:t>, w zakresie:</w:t>
      </w:r>
    </w:p>
    <w:p w14:paraId="2DB30D91" w14:textId="77777777" w:rsidR="0010300B" w:rsidRPr="005D3E4D" w:rsidRDefault="0010300B" w:rsidP="0010300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91C3E9B" w14:textId="77777777" w:rsidR="0010300B" w:rsidRPr="005D3E4D" w:rsidRDefault="0010300B" w:rsidP="0010300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D3E4D">
        <w:rPr>
          <w:rFonts w:ascii="Arial Narrow" w:hAnsi="Arial Narrow" w:cs="Arial"/>
          <w:b/>
        </w:rPr>
        <w:t>Art. 109 ust. 1 pkt 1</w:t>
      </w:r>
    </w:p>
    <w:p w14:paraId="5B9A8C5C" w14:textId="77777777" w:rsidR="0010300B" w:rsidRPr="005D3E4D" w:rsidRDefault="0010300B" w:rsidP="0010300B">
      <w:pPr>
        <w:spacing w:after="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3078D46" w14:textId="77777777" w:rsidR="0010300B" w:rsidRPr="005D3E4D" w:rsidRDefault="0010300B" w:rsidP="0010300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3C386D3" w14:textId="77777777" w:rsidR="0010300B" w:rsidRPr="005D3E4D" w:rsidRDefault="0010300B" w:rsidP="0010300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D3E4D">
        <w:rPr>
          <w:rFonts w:ascii="Arial Narrow" w:hAnsi="Arial Narrow" w:cs="Arial"/>
          <w:b/>
        </w:rPr>
        <w:t>Art. 109 ust. 1 pkt 4</w:t>
      </w:r>
    </w:p>
    <w:p w14:paraId="5F184908" w14:textId="77777777" w:rsidR="0010300B" w:rsidRPr="005D3E4D" w:rsidRDefault="0010300B" w:rsidP="001030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D3E4D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1B6A5D4" w14:textId="77777777" w:rsidR="0010300B" w:rsidRPr="005D3E4D" w:rsidRDefault="0010300B" w:rsidP="0010300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7047B67" w14:textId="77777777" w:rsidR="0010300B" w:rsidRPr="005D3E4D" w:rsidRDefault="0010300B" w:rsidP="0010300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D3E4D">
        <w:rPr>
          <w:rFonts w:ascii="Arial Narrow" w:hAnsi="Arial Narrow" w:cs="Arial"/>
          <w:b/>
        </w:rPr>
        <w:t>Art. 109 ust. 1 pkt 8</w:t>
      </w:r>
    </w:p>
    <w:p w14:paraId="21FED98A" w14:textId="77777777" w:rsidR="0010300B" w:rsidRPr="005D3E4D" w:rsidRDefault="0010300B" w:rsidP="001030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D3E4D">
        <w:rPr>
          <w:rFonts w:ascii="Arial Narrow" w:hAnsi="Arial Narrow" w:cs="Arial"/>
          <w:color w:val="auto"/>
          <w:sz w:val="22"/>
          <w:szCs w:val="22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48EC42AC" w14:textId="77777777" w:rsidR="0010300B" w:rsidRPr="005D3E4D" w:rsidRDefault="0010300B" w:rsidP="0010300B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2AC69B86" w14:textId="77777777" w:rsidR="0010300B" w:rsidRPr="005D3E4D" w:rsidRDefault="0010300B" w:rsidP="0010300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D3E4D">
        <w:rPr>
          <w:rFonts w:ascii="Arial Narrow" w:hAnsi="Arial Narrow" w:cs="Arial"/>
          <w:b/>
        </w:rPr>
        <w:t>Art. 109 ust. 1 pkt 10</w:t>
      </w:r>
    </w:p>
    <w:p w14:paraId="204931C2" w14:textId="77777777" w:rsidR="0010300B" w:rsidRPr="005D3E4D" w:rsidRDefault="0010300B" w:rsidP="001030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D3E4D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33069D4B" w14:textId="77777777" w:rsidR="00023477" w:rsidRPr="005D3E4D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1FCD1A78" w14:textId="77777777" w:rsidR="00023477" w:rsidRPr="005D3E4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___________________________________________________________________</w:t>
      </w:r>
    </w:p>
    <w:p w14:paraId="1A7D275E" w14:textId="77777777" w:rsidR="00992BD8" w:rsidRPr="005D3E4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D3E4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5D3E4D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5D3E4D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E5BF659" w14:textId="77777777" w:rsidR="00023477" w:rsidRPr="005D3E4D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5D3E4D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5D3E4D">
        <w:rPr>
          <w:rFonts w:ascii="Arial Narrow" w:hAnsi="Arial Narrow" w:cs="Arial"/>
          <w:i/>
        </w:rPr>
        <w:t>.</w:t>
      </w:r>
      <w:r w:rsidRPr="005D3E4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5D3E4D">
        <w:rPr>
          <w:rFonts w:ascii="Arial Narrow" w:hAnsi="Arial Narrow" w:cs="Arial"/>
        </w:rPr>
        <w:t>110</w:t>
      </w:r>
      <w:r w:rsidRPr="005D3E4D">
        <w:rPr>
          <w:rFonts w:ascii="Arial Narrow" w:hAnsi="Arial Narrow" w:cs="Arial"/>
        </w:rPr>
        <w:t xml:space="preserve"> ust. </w:t>
      </w:r>
      <w:r w:rsidR="00710937" w:rsidRPr="005D3E4D">
        <w:rPr>
          <w:rFonts w:ascii="Arial Narrow" w:hAnsi="Arial Narrow" w:cs="Arial"/>
        </w:rPr>
        <w:t>2</w:t>
      </w:r>
      <w:r w:rsidRPr="005D3E4D">
        <w:rPr>
          <w:rFonts w:ascii="Arial Narrow" w:hAnsi="Arial Narrow" w:cs="Arial"/>
        </w:rPr>
        <w:t xml:space="preserve"> ustawy Pzp podjąłem następujące środki naprawcze</w:t>
      </w:r>
      <w:r w:rsidR="007A2BCB" w:rsidRPr="005D3E4D">
        <w:rPr>
          <w:rFonts w:ascii="Arial Narrow" w:hAnsi="Arial Narrow" w:cs="Arial"/>
        </w:rPr>
        <w:t xml:space="preserve"> i zapobiegawcze</w:t>
      </w:r>
      <w:r w:rsidRPr="005D3E4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5D3E4D">
        <w:rPr>
          <w:rFonts w:ascii="Arial Narrow" w:hAnsi="Arial Narrow" w:cs="Arial"/>
        </w:rPr>
        <w:t>..</w:t>
      </w:r>
      <w:r w:rsidRPr="005D3E4D">
        <w:rPr>
          <w:rFonts w:ascii="Arial Narrow" w:hAnsi="Arial Narrow" w:cs="Arial"/>
        </w:rPr>
        <w:t>……………</w:t>
      </w:r>
      <w:r w:rsidR="00023477" w:rsidRPr="005D3E4D">
        <w:rPr>
          <w:rFonts w:ascii="Arial Narrow" w:hAnsi="Arial Narrow" w:cs="Arial"/>
        </w:rPr>
        <w:t>…</w:t>
      </w:r>
      <w:r w:rsidRPr="005D3E4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5D3E4D">
        <w:rPr>
          <w:rFonts w:ascii="Arial Narrow" w:hAnsi="Arial Narrow" w:cs="Arial"/>
        </w:rPr>
        <w:t>.</w:t>
      </w:r>
      <w:r w:rsidRPr="005D3E4D">
        <w:rPr>
          <w:rFonts w:ascii="Arial Narrow" w:hAnsi="Arial Narrow" w:cs="Arial"/>
        </w:rPr>
        <w:t>…</w:t>
      </w:r>
      <w:r w:rsidR="007A2BCB" w:rsidRPr="005D3E4D">
        <w:rPr>
          <w:rFonts w:ascii="Arial Narrow" w:hAnsi="Arial Narrow" w:cs="Arial"/>
        </w:rPr>
        <w:t>.</w:t>
      </w:r>
    </w:p>
    <w:p w14:paraId="39068CD3" w14:textId="77777777" w:rsidR="007A2BCB" w:rsidRPr="005D3E4D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___________________________________________________________________</w:t>
      </w:r>
    </w:p>
    <w:p w14:paraId="4B5541FC" w14:textId="77777777" w:rsidR="0011306C" w:rsidRPr="005D3E4D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D3E4D">
        <w:rPr>
          <w:rFonts w:ascii="Arial Narrow" w:hAnsi="Arial Narrow" w:cs="Arial"/>
        </w:rPr>
        <w:t xml:space="preserve">t.j. </w:t>
      </w:r>
      <w:r w:rsidRPr="005D3E4D">
        <w:rPr>
          <w:rFonts w:ascii="Arial Narrow" w:hAnsi="Arial Narrow" w:cs="Arial"/>
        </w:rPr>
        <w:t xml:space="preserve">Dz. U. </w:t>
      </w:r>
      <w:r w:rsidR="000C2F90" w:rsidRPr="005D3E4D">
        <w:rPr>
          <w:rFonts w:ascii="Arial Narrow" w:hAnsi="Arial Narrow" w:cs="Arial"/>
        </w:rPr>
        <w:t xml:space="preserve">z 2023r. </w:t>
      </w:r>
      <w:r w:rsidRPr="005D3E4D">
        <w:rPr>
          <w:rFonts w:ascii="Arial Narrow" w:hAnsi="Arial Narrow" w:cs="Arial"/>
        </w:rPr>
        <w:t xml:space="preserve">poz. </w:t>
      </w:r>
      <w:r w:rsidR="007020E3" w:rsidRPr="005D3E4D">
        <w:rPr>
          <w:rFonts w:ascii="Arial Narrow" w:hAnsi="Arial Narrow" w:cs="Arial"/>
        </w:rPr>
        <w:t>1497</w:t>
      </w:r>
      <w:r w:rsidRPr="005D3E4D">
        <w:rPr>
          <w:rFonts w:ascii="Arial Narrow" w:hAnsi="Arial Narrow" w:cs="Arial"/>
        </w:rPr>
        <w:t>)</w:t>
      </w:r>
      <w:r w:rsidR="0011306C" w:rsidRPr="005D3E4D">
        <w:rPr>
          <w:rStyle w:val="Odwoanieprzypisudolnego"/>
          <w:rFonts w:ascii="Arial Narrow" w:hAnsi="Arial Narrow" w:cs="Arial"/>
        </w:rPr>
        <w:footnoteReference w:id="1"/>
      </w:r>
      <w:r w:rsidRPr="005D3E4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D3E4D" w14:paraId="1546BED0" w14:textId="77777777" w:rsidTr="00CD4DD1">
        <w:tc>
          <w:tcPr>
            <w:tcW w:w="9104" w:type="dxa"/>
            <w:shd w:val="clear" w:color="auto" w:fill="D9D9D9"/>
          </w:tcPr>
          <w:p w14:paraId="20D13764" w14:textId="77777777" w:rsidR="0011306C" w:rsidRPr="005D3E4D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5D3E4D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612EFFA" w14:textId="77777777" w:rsidR="00D2702A" w:rsidRPr="005D3E4D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Oświadczam,</w:t>
      </w:r>
      <w:r w:rsidR="00313417" w:rsidRPr="005D3E4D">
        <w:rPr>
          <w:rFonts w:ascii="Arial Narrow" w:hAnsi="Arial Narrow" w:cs="Arial"/>
        </w:rPr>
        <w:t xml:space="preserve"> że spełniam</w:t>
      </w:r>
      <w:r w:rsidR="004541F9" w:rsidRPr="005D3E4D">
        <w:rPr>
          <w:rFonts w:ascii="Arial Narrow" w:hAnsi="Arial Narrow" w:cs="Arial"/>
        </w:rPr>
        <w:t>, określone przez Zamawiającego,</w:t>
      </w:r>
      <w:r w:rsidR="00313417" w:rsidRPr="005D3E4D">
        <w:rPr>
          <w:rFonts w:ascii="Arial Narrow" w:hAnsi="Arial Narrow" w:cs="Arial"/>
        </w:rPr>
        <w:t xml:space="preserve"> warunki udziału </w:t>
      </w:r>
      <w:r w:rsidR="004541F9" w:rsidRPr="005D3E4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3E4D" w14:paraId="683F42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2F6D" w14:textId="77777777" w:rsidR="00D2702A" w:rsidRPr="005D3E4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D3E4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27C3" w14:textId="77777777" w:rsidR="00D2702A" w:rsidRPr="005D3E4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0300B" w:rsidRPr="005D3E4D" w14:paraId="6416577E" w14:textId="77777777" w:rsidTr="00A17D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25BC" w14:textId="77777777" w:rsidR="0010300B" w:rsidRPr="005D3E4D" w:rsidRDefault="0010300B" w:rsidP="00A17DE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7F9A" w14:textId="77777777" w:rsidR="0010300B" w:rsidRPr="005D3E4D" w:rsidRDefault="0010300B" w:rsidP="00A17DE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D3E4D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15CB1CC7" w14:textId="77777777" w:rsidR="0010300B" w:rsidRPr="005D3E4D" w:rsidRDefault="0010300B" w:rsidP="00A17DE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2C1BAC13" w14:textId="77777777" w:rsidR="0010300B" w:rsidRPr="005D3E4D" w:rsidRDefault="0010300B" w:rsidP="00A17DE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3CA52E11" w14:textId="77777777" w:rsidR="0010300B" w:rsidRPr="005D3E4D" w:rsidRDefault="0010300B" w:rsidP="00A17DE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</w:rPr>
              <w:t>1. Przedstawienie zrealizowanych co najmniej 2 usług o wartości co najmniej 66 000,00 zł brutto o charakterze i złożoności odpowiednich do przedmiotu zamówienia, tj. wykonanie koncepcji budynku, w tym 1 w placówkach służby zdrowia wraz z załączeniem dokumentów potwierdzających ich należyte wykonanie.</w:t>
            </w:r>
          </w:p>
          <w:p w14:paraId="27E521DC" w14:textId="77777777" w:rsidR="0010300B" w:rsidRPr="005D3E4D" w:rsidRDefault="0010300B" w:rsidP="00A17DE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1C50CD0A" w14:textId="77777777" w:rsidR="0010300B" w:rsidRPr="005D3E4D" w:rsidRDefault="0010300B" w:rsidP="00A17DE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</w:rPr>
              <w:t xml:space="preserve">2. Wykonawca dysponuje zatrudnioną kadrą techniczną w zakresie prac projektowych posiadających wymagane uprawnienia wynikające z ustawy Prawo budowlane i ze stosownymi rozporządzeniami do prawa budowlanego oraz przynależnością do właściwej Izby Inżynierów. </w:t>
            </w:r>
          </w:p>
          <w:p w14:paraId="62D6C37C" w14:textId="77777777" w:rsidR="0010300B" w:rsidRPr="005D3E4D" w:rsidRDefault="0010300B" w:rsidP="00A17DE9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</w:rPr>
              <w:t xml:space="preserve">Przedstawienie 1 osoby posiadającej uprawnienia budowlane w specjalności architektonicznej do projektowania bez ograniczeń, z co najmniej 3-letnim doświadczeniem i </w:t>
            </w:r>
            <w:proofErr w:type="spellStart"/>
            <w:r w:rsidRPr="005D3E4D">
              <w:rPr>
                <w:rFonts w:ascii="Arial Narrow" w:hAnsi="Arial Narrow" w:cs="Arial"/>
              </w:rPr>
              <w:t>wykoanania</w:t>
            </w:r>
            <w:proofErr w:type="spellEnd"/>
            <w:r w:rsidRPr="005D3E4D">
              <w:rPr>
                <w:rFonts w:ascii="Arial Narrow" w:hAnsi="Arial Narrow" w:cs="Arial"/>
              </w:rPr>
              <w:t xml:space="preserve"> co najmniej 1 projektu w obiektach służby zdrowia.</w:t>
            </w:r>
          </w:p>
        </w:tc>
      </w:tr>
    </w:tbl>
    <w:p w14:paraId="482768BF" w14:textId="77777777" w:rsidR="00E21BB4" w:rsidRPr="005D3E4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D3E4D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AEA3769" w14:textId="77777777" w:rsidR="00E21BB4" w:rsidRPr="005D3E4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D3E4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5D3E4D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5D3E4D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5D3E4D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5D3E4D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65C90AE" w14:textId="77777777" w:rsidR="00C62F57" w:rsidRPr="005D3E4D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582765BC" w14:textId="77777777" w:rsidR="00C62F57" w:rsidRPr="005D3E4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A76C751" w14:textId="77777777" w:rsidR="00721D87" w:rsidRPr="005D3E4D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D3E4D">
        <w:rPr>
          <w:rFonts w:ascii="Arial Narrow" w:hAnsi="Arial Narrow" w:cs="Arial"/>
        </w:rPr>
        <w:t>ego/</w:t>
      </w:r>
      <w:r w:rsidRPr="005D3E4D">
        <w:rPr>
          <w:rFonts w:ascii="Arial Narrow" w:hAnsi="Arial Narrow" w:cs="Arial"/>
        </w:rPr>
        <w:t xml:space="preserve">ych zasoby: </w:t>
      </w:r>
    </w:p>
    <w:p w14:paraId="39C96F74" w14:textId="77777777" w:rsidR="00721D87" w:rsidRPr="005D3E4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……………</w:t>
      </w:r>
      <w:r w:rsidR="00721D87" w:rsidRPr="005D3E4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FC586E2" w14:textId="77777777" w:rsidR="00721D87" w:rsidRPr="005D3E4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D3E4D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7D492D2" w14:textId="77777777" w:rsidR="00721D87" w:rsidRPr="005D3E4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 xml:space="preserve">w następującym zakresie: </w:t>
      </w:r>
    </w:p>
    <w:p w14:paraId="111172E9" w14:textId="77777777" w:rsidR="00E21BB4" w:rsidRPr="005D3E4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……………</w:t>
      </w:r>
      <w:r w:rsidR="00721D87" w:rsidRPr="005D3E4D">
        <w:rPr>
          <w:rFonts w:ascii="Arial Narrow" w:hAnsi="Arial Narrow" w:cs="Arial"/>
        </w:rPr>
        <w:t>………………………………………………………….</w:t>
      </w:r>
      <w:r w:rsidRPr="005D3E4D">
        <w:rPr>
          <w:rFonts w:ascii="Arial Narrow" w:hAnsi="Arial Narrow" w:cs="Arial"/>
        </w:rPr>
        <w:t>………………………….</w:t>
      </w:r>
    </w:p>
    <w:p w14:paraId="65720858" w14:textId="77777777" w:rsidR="00E21BB4" w:rsidRPr="005D3E4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D3E4D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62B6FE8B" w14:textId="77777777" w:rsidR="00C62F57" w:rsidRPr="005D3E4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D3E4D" w14:paraId="17318CD1" w14:textId="77777777" w:rsidTr="00CD4DD1">
        <w:tc>
          <w:tcPr>
            <w:tcW w:w="9104" w:type="dxa"/>
            <w:shd w:val="clear" w:color="auto" w:fill="D9D9D9"/>
          </w:tcPr>
          <w:p w14:paraId="21500DE3" w14:textId="77777777" w:rsidR="00BE6F04" w:rsidRPr="005D3E4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2F3EF1D" w14:textId="77777777" w:rsidR="00FE4E2B" w:rsidRPr="005D3E4D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D3E4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D3E4D" w14:paraId="17E843BD" w14:textId="77777777" w:rsidTr="00847232">
        <w:tc>
          <w:tcPr>
            <w:tcW w:w="9104" w:type="dxa"/>
            <w:shd w:val="clear" w:color="auto" w:fill="D9D9D9"/>
          </w:tcPr>
          <w:p w14:paraId="4329066C" w14:textId="77777777" w:rsidR="00E426EB" w:rsidRPr="005D3E4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D3E4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47B6FB8" w14:textId="77777777" w:rsidR="00E426EB" w:rsidRPr="005D3E4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E79B950" w14:textId="77777777" w:rsidR="00E426EB" w:rsidRPr="005D3E4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EC7193D" w14:textId="77777777" w:rsidR="00E426EB" w:rsidRPr="005D3E4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7201792" w14:textId="77777777" w:rsidR="00E426EB" w:rsidRPr="005D3E4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D3E4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53510C9" w14:textId="77777777" w:rsidR="00E426EB" w:rsidRPr="005D3E4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D3E4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FD1B335" w14:textId="77777777" w:rsidR="00E426EB" w:rsidRPr="005D3E4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D3E4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AD4B6F9" w14:textId="77777777" w:rsidR="00E426EB" w:rsidRPr="005D3E4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D7C2334" w14:textId="77777777" w:rsidR="0012157F" w:rsidRPr="005D3E4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E5F7D4C" w14:textId="77777777" w:rsidR="00524951" w:rsidRPr="005D3E4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D3E4D">
        <w:rPr>
          <w:rFonts w:ascii="Arial Narrow" w:hAnsi="Arial Narrow" w:cs="Arial"/>
          <w:sz w:val="18"/>
          <w:szCs w:val="18"/>
        </w:rPr>
        <w:tab/>
      </w:r>
      <w:r w:rsidRPr="005D3E4D">
        <w:rPr>
          <w:rFonts w:ascii="Arial Narrow" w:hAnsi="Arial Narrow" w:cs="Arial"/>
          <w:sz w:val="18"/>
          <w:szCs w:val="18"/>
        </w:rPr>
        <w:tab/>
      </w:r>
      <w:r w:rsidRPr="005D3E4D">
        <w:rPr>
          <w:rFonts w:ascii="Arial Narrow" w:hAnsi="Arial Narrow" w:cs="Arial"/>
          <w:sz w:val="18"/>
          <w:szCs w:val="18"/>
        </w:rPr>
        <w:tab/>
      </w:r>
      <w:r w:rsidRPr="005D3E4D">
        <w:rPr>
          <w:rFonts w:ascii="Arial Narrow" w:hAnsi="Arial Narrow" w:cs="Arial"/>
          <w:sz w:val="18"/>
          <w:szCs w:val="18"/>
        </w:rPr>
        <w:tab/>
      </w:r>
      <w:r w:rsidRPr="005D3E4D">
        <w:rPr>
          <w:rFonts w:ascii="Arial Narrow" w:hAnsi="Arial Narrow" w:cs="Arial"/>
          <w:sz w:val="18"/>
          <w:szCs w:val="18"/>
        </w:rPr>
        <w:tab/>
      </w:r>
      <w:r w:rsidRPr="005D3E4D">
        <w:rPr>
          <w:rFonts w:ascii="Arial Narrow" w:hAnsi="Arial Narrow" w:cs="Arial"/>
          <w:sz w:val="18"/>
          <w:szCs w:val="18"/>
        </w:rPr>
        <w:tab/>
      </w:r>
      <w:r w:rsidRPr="005D3E4D">
        <w:rPr>
          <w:rFonts w:ascii="Arial Narrow" w:hAnsi="Arial Narrow" w:cs="Arial"/>
          <w:sz w:val="18"/>
          <w:szCs w:val="18"/>
        </w:rPr>
        <w:tab/>
      </w:r>
    </w:p>
    <w:p w14:paraId="4056ACBE" w14:textId="77777777" w:rsidR="00524951" w:rsidRPr="005D3E4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82DD096" w14:textId="77777777" w:rsidR="00FE4E2B" w:rsidRPr="005D3E4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5D3E4D">
        <w:rPr>
          <w:rFonts w:ascii="Arial Narrow" w:hAnsi="Arial Narrow" w:cs="Arial"/>
          <w:sz w:val="18"/>
          <w:szCs w:val="18"/>
        </w:rPr>
        <w:t xml:space="preserve">  </w:t>
      </w:r>
      <w:r w:rsidR="006D536F" w:rsidRPr="005D3E4D">
        <w:rPr>
          <w:rFonts w:ascii="Arial Narrow" w:hAnsi="Arial Narrow" w:cs="Arial"/>
          <w:sz w:val="18"/>
          <w:szCs w:val="18"/>
        </w:rPr>
        <w:t>………..</w:t>
      </w:r>
      <w:r w:rsidR="00FE4E2B" w:rsidRPr="005D3E4D">
        <w:rPr>
          <w:rFonts w:ascii="Arial Narrow" w:hAnsi="Arial Narrow" w:cs="Arial"/>
          <w:sz w:val="18"/>
          <w:szCs w:val="18"/>
        </w:rPr>
        <w:t>…</w:t>
      </w:r>
      <w:r w:rsidR="006D536F" w:rsidRPr="005D3E4D">
        <w:rPr>
          <w:rFonts w:ascii="Arial Narrow" w:hAnsi="Arial Narrow" w:cs="Arial"/>
          <w:sz w:val="18"/>
          <w:szCs w:val="18"/>
        </w:rPr>
        <w:t>………..</w:t>
      </w:r>
      <w:r w:rsidR="00FE4E2B" w:rsidRPr="005D3E4D">
        <w:rPr>
          <w:rFonts w:ascii="Arial Narrow" w:hAnsi="Arial Narrow" w:cs="Arial"/>
          <w:sz w:val="18"/>
          <w:szCs w:val="18"/>
        </w:rPr>
        <w:t>……</w:t>
      </w:r>
      <w:r w:rsidR="006D536F" w:rsidRPr="005D3E4D">
        <w:rPr>
          <w:rFonts w:ascii="Arial Narrow" w:hAnsi="Arial Narrow" w:cs="Arial"/>
          <w:sz w:val="18"/>
          <w:szCs w:val="18"/>
        </w:rPr>
        <w:t>………….</w:t>
      </w:r>
      <w:r w:rsidR="00FE4E2B" w:rsidRPr="005D3E4D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70A7E2FB" w14:textId="77777777" w:rsidR="00484F88" w:rsidRPr="005D3E4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D3E4D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5D3E4D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5D3E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D096C" w14:textId="77777777" w:rsidR="006F7861" w:rsidRDefault="006F7861" w:rsidP="0038231F">
      <w:pPr>
        <w:spacing w:after="0" w:line="240" w:lineRule="auto"/>
      </w:pPr>
      <w:r>
        <w:separator/>
      </w:r>
    </w:p>
  </w:endnote>
  <w:endnote w:type="continuationSeparator" w:id="0">
    <w:p w14:paraId="5254B1C6" w14:textId="77777777" w:rsidR="006F7861" w:rsidRDefault="006F78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9B31" w14:textId="77777777" w:rsidR="0010300B" w:rsidRDefault="00103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280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C11B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11DAA" w14:textId="77777777" w:rsidR="0010300B" w:rsidRDefault="00103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B59CA8" w14:textId="77777777" w:rsidR="006F7861" w:rsidRDefault="006F7861" w:rsidP="0038231F">
      <w:pPr>
        <w:spacing w:after="0" w:line="240" w:lineRule="auto"/>
      </w:pPr>
      <w:r>
        <w:separator/>
      </w:r>
    </w:p>
  </w:footnote>
  <w:footnote w:type="continuationSeparator" w:id="0">
    <w:p w14:paraId="194A1656" w14:textId="77777777" w:rsidR="006F7861" w:rsidRDefault="006F7861" w:rsidP="0038231F">
      <w:pPr>
        <w:spacing w:after="0" w:line="240" w:lineRule="auto"/>
      </w:pPr>
      <w:r>
        <w:continuationSeparator/>
      </w:r>
    </w:p>
  </w:footnote>
  <w:footnote w:id="1">
    <w:p w14:paraId="7DD4594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714F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8856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23E3B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BEF02" w14:textId="77777777" w:rsidR="0010300B" w:rsidRDefault="00103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66E0A" w14:textId="77777777" w:rsidR="0010300B" w:rsidRDefault="001030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EC281" w14:textId="77777777" w:rsidR="0010300B" w:rsidRDefault="00103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080848">
    <w:abstractNumId w:val="11"/>
  </w:num>
  <w:num w:numId="2" w16cid:durableId="204485682">
    <w:abstractNumId w:val="0"/>
  </w:num>
  <w:num w:numId="3" w16cid:durableId="596671639">
    <w:abstractNumId w:val="10"/>
  </w:num>
  <w:num w:numId="4" w16cid:durableId="115485595">
    <w:abstractNumId w:val="13"/>
  </w:num>
  <w:num w:numId="5" w16cid:durableId="313724825">
    <w:abstractNumId w:val="12"/>
  </w:num>
  <w:num w:numId="6" w16cid:durableId="167448677">
    <w:abstractNumId w:val="9"/>
  </w:num>
  <w:num w:numId="7" w16cid:durableId="581262257">
    <w:abstractNumId w:val="1"/>
  </w:num>
  <w:num w:numId="8" w16cid:durableId="1407023926">
    <w:abstractNumId w:val="6"/>
  </w:num>
  <w:num w:numId="9" w16cid:durableId="298922226">
    <w:abstractNumId w:val="4"/>
  </w:num>
  <w:num w:numId="10" w16cid:durableId="1702393730">
    <w:abstractNumId w:val="7"/>
  </w:num>
  <w:num w:numId="11" w16cid:durableId="2087798777">
    <w:abstractNumId w:val="5"/>
  </w:num>
  <w:num w:numId="12" w16cid:durableId="1555311389">
    <w:abstractNumId w:val="8"/>
  </w:num>
  <w:num w:numId="13" w16cid:durableId="576138967">
    <w:abstractNumId w:val="3"/>
  </w:num>
  <w:num w:numId="14" w16cid:durableId="640041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86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300B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3E4D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7861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9FD54D"/>
  <w15:docId w15:val="{C7323366-E8F7-48CE-A2C4-BC3EF205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1074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2024-09-09T07:38:00Z</dcterms:created>
  <dcterms:modified xsi:type="dcterms:W3CDTF">2024-09-09T07:38:00Z</dcterms:modified>
</cp:coreProperties>
</file>