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BCCE5A" w14:textId="77777777" w:rsidR="00025386" w:rsidRPr="00E9441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E9441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71EE4" w:rsidRPr="00E94419">
        <w:rPr>
          <w:rFonts w:ascii="Arial Narrow" w:hAnsi="Arial Narrow" w:cs="Arial"/>
          <w:bCs/>
          <w:i w:val="0"/>
          <w:szCs w:val="24"/>
        </w:rPr>
        <w:t>2</w:t>
      </w:r>
      <w:r w:rsidR="007666D6" w:rsidRPr="00E94419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E94419" w14:paraId="0B8CC3C3" w14:textId="77777777" w:rsidTr="00467CA2">
        <w:tc>
          <w:tcPr>
            <w:tcW w:w="2800" w:type="dxa"/>
            <w:shd w:val="clear" w:color="auto" w:fill="auto"/>
          </w:tcPr>
          <w:p w14:paraId="2045020D" w14:textId="77777777" w:rsidR="00D520D3" w:rsidRPr="00E9441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94419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E9441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26C7EC6" w14:textId="77777777" w:rsidR="00D520D3" w:rsidRPr="00E9441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748386F" w14:textId="77777777" w:rsidR="00D520D3" w:rsidRPr="00E9441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9441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A9F79A" w14:textId="77777777" w:rsidR="00D520D3" w:rsidRPr="00E9441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944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9441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944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E94419" w14:paraId="6BF3E967" w14:textId="77777777" w:rsidTr="00467CA2">
        <w:tc>
          <w:tcPr>
            <w:tcW w:w="2800" w:type="dxa"/>
            <w:shd w:val="clear" w:color="auto" w:fill="auto"/>
          </w:tcPr>
          <w:p w14:paraId="323ECA23" w14:textId="77777777" w:rsidR="00D520D3" w:rsidRPr="00E9441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9441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DDD6055" w14:textId="77777777" w:rsidR="00D520D3" w:rsidRPr="00E9441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0C55886" w14:textId="77777777" w:rsidR="00D520D3" w:rsidRPr="00E9441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9441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E1D6A2" w14:textId="77777777" w:rsidR="00D520D3" w:rsidRPr="00E9441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944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94419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E944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74E0B7C" w14:textId="77777777" w:rsidR="00B62AD0" w:rsidRPr="00E94419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94419" w14:paraId="49C50BD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81B3949" w14:textId="77777777" w:rsidR="00053927" w:rsidRPr="00E9441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9441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77189ED" w14:textId="77777777" w:rsidR="00053927" w:rsidRPr="00E9441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E94419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E94419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E94419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764CAB2" w14:textId="77777777" w:rsidR="0071340C" w:rsidRPr="00E9441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441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E944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94419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E944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E94419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E94419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71EE4" w:rsidRPr="00E94419">
        <w:rPr>
          <w:rFonts w:ascii="Arial Narrow" w:hAnsi="Arial Narrow" w:cs="Arial"/>
          <w:sz w:val="24"/>
          <w:szCs w:val="24"/>
        </w:rPr>
        <w:t>(</w:t>
      </w:r>
      <w:proofErr w:type="spellStart"/>
      <w:r w:rsidR="00571EE4" w:rsidRPr="00E94419">
        <w:rPr>
          <w:rFonts w:ascii="Arial Narrow" w:hAnsi="Arial Narrow" w:cs="Arial"/>
          <w:sz w:val="24"/>
          <w:szCs w:val="24"/>
        </w:rPr>
        <w:t>t.j</w:t>
      </w:r>
      <w:proofErr w:type="spellEnd"/>
      <w:r w:rsidR="00571EE4" w:rsidRPr="00E94419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E944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944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E9441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E944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E944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E94419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E94419" w14:paraId="07D146FD" w14:textId="77777777" w:rsidTr="00467CA2">
        <w:tc>
          <w:tcPr>
            <w:tcW w:w="2269" w:type="dxa"/>
            <w:shd w:val="clear" w:color="auto" w:fill="auto"/>
          </w:tcPr>
          <w:p w14:paraId="60C0C4FC" w14:textId="77777777" w:rsidR="00D520D3" w:rsidRPr="00E9441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9441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51EBD6" w14:textId="77777777" w:rsidR="00D520D3" w:rsidRPr="00E94419" w:rsidRDefault="00571EE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9441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Wykonanie koncepcji budynku dla potrzeb Kliniki Psychiatrii z Centrum Zdrowia Psychicznego</w:t>
            </w:r>
            <w:r w:rsidR="00D520D3" w:rsidRPr="00E9441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71EE4" w:rsidRPr="00E94419" w14:paraId="56080EC7" w14:textId="77777777" w:rsidTr="00A17DE9">
        <w:tc>
          <w:tcPr>
            <w:tcW w:w="2269" w:type="dxa"/>
            <w:shd w:val="clear" w:color="auto" w:fill="auto"/>
          </w:tcPr>
          <w:p w14:paraId="029D0E03" w14:textId="77777777" w:rsidR="00571EE4" w:rsidRPr="00E94419" w:rsidRDefault="00571EE4" w:rsidP="00A17DE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9441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E2F421C" w14:textId="77777777" w:rsidR="00571EE4" w:rsidRPr="00E94419" w:rsidRDefault="00571EE4" w:rsidP="00A17DE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9441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120/2024</w:t>
            </w:r>
          </w:p>
        </w:tc>
      </w:tr>
    </w:tbl>
    <w:p w14:paraId="0E2BDAA3" w14:textId="77777777" w:rsidR="00DC652A" w:rsidRPr="00E94419" w:rsidRDefault="00571EE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44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E94419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436F59BC" w14:textId="77777777" w:rsidR="00DC652A" w:rsidRPr="00E9441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944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1D255D1" w14:textId="77777777" w:rsidR="0071340C" w:rsidRPr="00E9441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E94419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E94419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E94419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1D330892" w14:textId="77777777" w:rsidR="0071340C" w:rsidRPr="00E9441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49DC941E" w14:textId="77777777" w:rsidR="0071340C" w:rsidRPr="00E9441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4419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2E2B1CE4" w14:textId="77777777" w:rsidR="0071340C" w:rsidRPr="00E9441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944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7001013" w14:textId="77777777" w:rsidR="0071340C" w:rsidRPr="00E9441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E94419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E94419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E94419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8757A0C" w14:textId="77777777" w:rsidR="0071340C" w:rsidRPr="00E9441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7DD813B2" w14:textId="77777777" w:rsidR="0071340C" w:rsidRPr="00E9441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65787EBC" w14:textId="77777777" w:rsidR="00DC652A" w:rsidRPr="00E9441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9441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E9441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E9441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5AA2E1DD" w14:textId="77777777" w:rsidR="00DC652A" w:rsidRPr="00E9441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441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E94419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E94419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E94419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E94419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E944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E94419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35BFC6E2" w14:textId="77777777" w:rsidR="0093388F" w:rsidRPr="00E9441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E944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193D9FA6" w14:textId="77777777" w:rsidR="0093388F" w:rsidRPr="00E9441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4419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C226B15" w14:textId="77777777" w:rsidR="0093388F" w:rsidRPr="00E9441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E944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7F730547" w14:textId="77777777" w:rsidR="00CB29AC" w:rsidRPr="00E9441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4419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A9E7059" w14:textId="77777777" w:rsidR="00CB29AC" w:rsidRPr="00E9441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94419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2B48F467" w14:textId="77777777" w:rsidR="00830970" w:rsidRPr="00E9441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44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E944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E944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E94419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28D4E6D1" w14:textId="77777777" w:rsidR="00E27ABB" w:rsidRPr="00E9441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944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E94419" w14:paraId="645AEA6E" w14:textId="77777777" w:rsidTr="00467CA2">
        <w:tc>
          <w:tcPr>
            <w:tcW w:w="2660" w:type="dxa"/>
            <w:shd w:val="clear" w:color="auto" w:fill="auto"/>
          </w:tcPr>
          <w:p w14:paraId="0AA799C6" w14:textId="77777777" w:rsidR="00D520D3" w:rsidRPr="00E9441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AC2FD19" w14:textId="77777777" w:rsidR="00D520D3" w:rsidRPr="00E9441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9441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5747C75" w14:textId="77777777" w:rsidR="00D520D3" w:rsidRPr="00E9441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944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0D735D8" w14:textId="77777777" w:rsidR="00D520D3" w:rsidRPr="00E9441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B399927" w14:textId="77777777" w:rsidR="00D520D3" w:rsidRPr="00E9441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9441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BB54669" w14:textId="77777777" w:rsidR="00D520D3" w:rsidRPr="00E94419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944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71EE4" w:rsidRPr="00E944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944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E944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E944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EE07852" w14:textId="77777777" w:rsidR="00E27ABB" w:rsidRPr="00E9441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E94419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2A0C7D" w14:textId="77777777" w:rsidR="00FE5D24" w:rsidRDefault="00FE5D24" w:rsidP="00025386">
      <w:pPr>
        <w:spacing w:after="0" w:line="240" w:lineRule="auto"/>
      </w:pPr>
      <w:r>
        <w:separator/>
      </w:r>
    </w:p>
  </w:endnote>
  <w:endnote w:type="continuationSeparator" w:id="0">
    <w:p w14:paraId="3CC8D0AD" w14:textId="77777777" w:rsidR="00FE5D24" w:rsidRDefault="00FE5D2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F67CD" w14:textId="77777777" w:rsidR="00571EE4" w:rsidRDefault="00571E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37365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74FD36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96EBBF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82DB72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6745D" w14:textId="77777777" w:rsidR="00571EE4" w:rsidRDefault="00571E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C3CE2C" w14:textId="77777777" w:rsidR="00FE5D24" w:rsidRDefault="00FE5D24" w:rsidP="00025386">
      <w:pPr>
        <w:spacing w:after="0" w:line="240" w:lineRule="auto"/>
      </w:pPr>
      <w:r>
        <w:separator/>
      </w:r>
    </w:p>
  </w:footnote>
  <w:footnote w:type="continuationSeparator" w:id="0">
    <w:p w14:paraId="3D45D8D0" w14:textId="77777777" w:rsidR="00FE5D24" w:rsidRDefault="00FE5D2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2CEBFC" w14:textId="77777777" w:rsidR="00571EE4" w:rsidRDefault="00571E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38F274" w14:textId="77777777" w:rsidR="00571EE4" w:rsidRDefault="00571E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15A8C8" w14:textId="77777777" w:rsidR="00571EE4" w:rsidRDefault="00571E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2521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5D2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71EE4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94419"/>
    <w:rsid w:val="00EC10EE"/>
    <w:rsid w:val="00ED2631"/>
    <w:rsid w:val="00EF3368"/>
    <w:rsid w:val="00F334B4"/>
    <w:rsid w:val="00FB7BA7"/>
    <w:rsid w:val="00FC28E3"/>
    <w:rsid w:val="00FE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ED58F6"/>
  <w15:chartTrackingRefBased/>
  <w15:docId w15:val="{9DBF5142-0DAE-401F-9F0D-701430636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2024-09-09T07:39:00Z</dcterms:created>
  <dcterms:modified xsi:type="dcterms:W3CDTF">2024-09-09T07:39:00Z</dcterms:modified>
</cp:coreProperties>
</file>