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6CE056" w14:textId="77777777" w:rsidR="00D62E6E" w:rsidRPr="006B4233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B4233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CB2072" w:rsidRPr="006B4233">
        <w:rPr>
          <w:rFonts w:ascii="Arial Narrow" w:eastAsia="Times New Roman" w:hAnsi="Arial Narrow" w:cs="Arial"/>
          <w:bCs/>
          <w:sz w:val="24"/>
          <w:szCs w:val="20"/>
          <w:lang w:eastAsia="pl-PL"/>
        </w:rPr>
        <w:t>7</w:t>
      </w:r>
      <w:r w:rsidRPr="006B4233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6B4233" w14:paraId="191E3A0F" w14:textId="77777777" w:rsidTr="00D62E6E">
        <w:tc>
          <w:tcPr>
            <w:tcW w:w="2800" w:type="dxa"/>
            <w:shd w:val="clear" w:color="auto" w:fill="auto"/>
          </w:tcPr>
          <w:p w14:paraId="2AE70F85" w14:textId="77777777" w:rsidR="00D62E6E" w:rsidRPr="006B4233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B4233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6B4233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D4B37B5" w14:textId="77777777" w:rsidR="00D62E6E" w:rsidRPr="006B423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49A50527" w14:textId="77777777" w:rsidR="00D62E6E" w:rsidRPr="006B423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B423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AC3804F" w14:textId="77777777" w:rsidR="00D62E6E" w:rsidRPr="006B4233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6B423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6B4233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6B423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6B4233" w14:paraId="3C7E4DC0" w14:textId="77777777" w:rsidTr="00D62E6E">
        <w:tc>
          <w:tcPr>
            <w:tcW w:w="2800" w:type="dxa"/>
            <w:shd w:val="clear" w:color="auto" w:fill="auto"/>
          </w:tcPr>
          <w:p w14:paraId="37A5FF62" w14:textId="77777777" w:rsidR="00D62E6E" w:rsidRPr="006B4233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6B4233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76431356" w14:textId="77777777" w:rsidR="00D62E6E" w:rsidRPr="006B423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649C80D" w14:textId="77777777" w:rsidR="00D62E6E" w:rsidRPr="006B4233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B4233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78C4D4C" w14:textId="77777777" w:rsidR="00D62E6E" w:rsidRPr="006B4233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6B423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6B4233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6B4233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479A33A" w14:textId="77777777" w:rsidR="00BC121E" w:rsidRPr="006B4233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B2072" w:rsidRPr="006B4233" w14:paraId="14583984" w14:textId="77777777" w:rsidTr="00A17DE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977D829" w14:textId="77777777" w:rsidR="00CB2072" w:rsidRPr="006B4233" w:rsidRDefault="00CB2072" w:rsidP="00A17DE9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6B4233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65AC92E8" w14:textId="77777777" w:rsidR="00CB2072" w:rsidRPr="006B4233" w:rsidRDefault="00CB2072" w:rsidP="00A17DE9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6B4233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B4233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6B4233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6B4233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6B4233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6B4233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6B4233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288CAB58" w14:textId="77777777" w:rsidR="00CB2072" w:rsidRPr="006B4233" w:rsidRDefault="00CB2072" w:rsidP="00A17DE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6B4233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7961960" w14:textId="77777777" w:rsidR="00CB2072" w:rsidRPr="006B4233" w:rsidRDefault="00CB2072" w:rsidP="00A17DE9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17A334ED" w14:textId="77777777" w:rsidR="00BC121E" w:rsidRPr="006B4233" w:rsidRDefault="00CB2072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B423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6B4233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6B4233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B4233" w14:paraId="22BFE9FE" w14:textId="77777777" w:rsidTr="00D62E6E">
        <w:tc>
          <w:tcPr>
            <w:tcW w:w="2269" w:type="dxa"/>
            <w:shd w:val="clear" w:color="auto" w:fill="auto"/>
          </w:tcPr>
          <w:p w14:paraId="6B3235DF" w14:textId="77777777" w:rsidR="00D62E6E" w:rsidRPr="006B4233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B423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0499AAF" w14:textId="77777777" w:rsidR="00D62E6E" w:rsidRPr="006B4233" w:rsidRDefault="00CB2072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B423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Wykonanie koncepcji budynku dla potrzeb Kliniki Psychiatrii z Centrum Zdrowia Psychicznego</w:t>
            </w:r>
            <w:r w:rsidR="00D62E6E" w:rsidRPr="006B423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B2072" w:rsidRPr="006B4233" w14:paraId="419363A1" w14:textId="77777777" w:rsidTr="00A17DE9">
        <w:tc>
          <w:tcPr>
            <w:tcW w:w="2269" w:type="dxa"/>
            <w:shd w:val="clear" w:color="auto" w:fill="auto"/>
          </w:tcPr>
          <w:p w14:paraId="37807484" w14:textId="77777777" w:rsidR="00CB2072" w:rsidRPr="006B4233" w:rsidRDefault="00CB2072" w:rsidP="00A17DE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B423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602B981" w14:textId="77777777" w:rsidR="00CB2072" w:rsidRPr="006B4233" w:rsidRDefault="00CB2072" w:rsidP="00A17DE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6B4233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120/2024</w:t>
            </w:r>
          </w:p>
        </w:tc>
      </w:tr>
    </w:tbl>
    <w:p w14:paraId="4E61E231" w14:textId="77777777" w:rsidR="00BC121E" w:rsidRPr="006B4233" w:rsidRDefault="00CB2072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6B423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6B423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6B4233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6B4233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6B423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6B4233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1C2F4F50" w14:textId="77777777" w:rsidR="00BC121E" w:rsidRPr="006B4233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6B4233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F9711A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6B423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B423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6B423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6B4233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6B423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6B4233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5E027DE9" w14:textId="77777777" w:rsidR="00BC121E" w:rsidRPr="006B4233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B4233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418CFEF9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6B423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B4233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6B4233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6B4233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6B4233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20A54949" w14:textId="77777777" w:rsidR="00BF69A4" w:rsidRPr="006B4233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6B4233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B4233" w14:paraId="651372D4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92FBC" w14:textId="77777777" w:rsidR="00BC121E" w:rsidRPr="006B423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B423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944AC" w14:textId="77777777" w:rsidR="00BC121E" w:rsidRPr="006B4233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B423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C3A40" w14:textId="77777777" w:rsidR="00BC121E" w:rsidRPr="006B4233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B423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B4233" w14:paraId="770A066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91718" w14:textId="77777777" w:rsidR="00BC121E" w:rsidRPr="006B423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B423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7B2A8" w14:textId="77777777" w:rsidR="00BC121E" w:rsidRPr="006B423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DC70C" w14:textId="77777777" w:rsidR="00BC121E" w:rsidRPr="006B423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6B4233" w14:paraId="19723DA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47E99" w14:textId="77777777" w:rsidR="00BC121E" w:rsidRPr="006B4233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6B4233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9A40C" w14:textId="77777777" w:rsidR="00BC121E" w:rsidRPr="006B423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752DA" w14:textId="77777777" w:rsidR="00BC121E" w:rsidRPr="006B4233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4EB3FBF2" w14:textId="77777777" w:rsidR="00BC121E" w:rsidRPr="006B4233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6B4233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lastRenderedPageBreak/>
        <w:t>Uwaga</w:t>
      </w:r>
    </w:p>
    <w:p w14:paraId="69D5494E" w14:textId="77777777" w:rsidR="00BC121E" w:rsidRPr="006B4233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6B4233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366A1FBC" w14:textId="77777777" w:rsidR="00067B62" w:rsidRPr="006B4233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6B4233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6B4233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6B4233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20504671" w14:textId="77777777" w:rsidR="00067B62" w:rsidRPr="006B4233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B4233" w14:paraId="6563A90B" w14:textId="77777777" w:rsidTr="00620E37">
        <w:tc>
          <w:tcPr>
            <w:tcW w:w="2660" w:type="dxa"/>
            <w:shd w:val="clear" w:color="auto" w:fill="auto"/>
          </w:tcPr>
          <w:p w14:paraId="42AB1A0B" w14:textId="77777777" w:rsidR="00BC121E" w:rsidRPr="006B423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912EC4B" w14:textId="77777777" w:rsidR="00BC121E" w:rsidRPr="006B4233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6B423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5FFB9FC" w14:textId="77777777" w:rsidR="00BC121E" w:rsidRPr="006B4233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B423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6B423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6B423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5E8ECFFD" w14:textId="77777777" w:rsidR="00BC121E" w:rsidRPr="006B423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27CDF5C7" w14:textId="77777777" w:rsidR="00BC121E" w:rsidRPr="006B4233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B4233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35A971B" w14:textId="77777777" w:rsidR="00BC121E" w:rsidRPr="006B4233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6B423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B2072" w:rsidRPr="006B423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6B423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6B4233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3B58FAB7" w14:textId="77777777" w:rsidR="00106AC7" w:rsidRPr="006B4233" w:rsidRDefault="00106AC7" w:rsidP="00BC121E">
      <w:pPr>
        <w:rPr>
          <w:rFonts w:ascii="Arial Narrow" w:hAnsi="Arial Narrow"/>
        </w:rPr>
      </w:pPr>
    </w:p>
    <w:sectPr w:rsidR="00106AC7" w:rsidRPr="006B4233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06EB3B" w14:textId="77777777" w:rsidR="007F3858" w:rsidRDefault="007F3858">
      <w:r>
        <w:separator/>
      </w:r>
    </w:p>
  </w:endnote>
  <w:endnote w:type="continuationSeparator" w:id="0">
    <w:p w14:paraId="19657102" w14:textId="77777777" w:rsidR="007F3858" w:rsidRDefault="007F3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9378F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894A513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81E53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27423802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228E6A9A">
        <v:line id="_x0000_s1025" style="position:absolute;left:0;text-align:left;z-index:251657728" from="-3.85pt,8.7pt" to="455.15pt,8.7pt"/>
      </w:pict>
    </w:r>
  </w:p>
  <w:p w14:paraId="326B68D6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6F0112" w14:textId="77777777" w:rsidR="00CB2072" w:rsidRDefault="00CB207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E3E5A8" w14:textId="77777777" w:rsidR="007F3858" w:rsidRDefault="007F3858">
      <w:r>
        <w:separator/>
      </w:r>
    </w:p>
  </w:footnote>
  <w:footnote w:type="continuationSeparator" w:id="0">
    <w:p w14:paraId="51B25EF1" w14:textId="77777777" w:rsidR="007F3858" w:rsidRDefault="007F38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7E42F2" w14:textId="77777777" w:rsidR="00CB2072" w:rsidRDefault="00CB20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A83AD1" w14:textId="77777777" w:rsidR="00CB2072" w:rsidRDefault="00CB20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17056E" w14:textId="77777777" w:rsidR="00CB2072" w:rsidRDefault="00CB207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40121036">
    <w:abstractNumId w:val="13"/>
  </w:num>
  <w:num w:numId="2" w16cid:durableId="1379430394">
    <w:abstractNumId w:val="0"/>
  </w:num>
  <w:num w:numId="3" w16cid:durableId="427040585">
    <w:abstractNumId w:val="11"/>
  </w:num>
  <w:num w:numId="4" w16cid:durableId="1817409198">
    <w:abstractNumId w:val="8"/>
  </w:num>
  <w:num w:numId="5" w16cid:durableId="1296793330">
    <w:abstractNumId w:val="7"/>
  </w:num>
  <w:num w:numId="6" w16cid:durableId="1868136258">
    <w:abstractNumId w:val="1"/>
  </w:num>
  <w:num w:numId="7" w16cid:durableId="1495100514">
    <w:abstractNumId w:val="6"/>
  </w:num>
  <w:num w:numId="8" w16cid:durableId="1087577877">
    <w:abstractNumId w:val="3"/>
  </w:num>
  <w:num w:numId="9" w16cid:durableId="727387687">
    <w:abstractNumId w:val="2"/>
  </w:num>
  <w:num w:numId="10" w16cid:durableId="538785912">
    <w:abstractNumId w:val="5"/>
  </w:num>
  <w:num w:numId="11" w16cid:durableId="204293667">
    <w:abstractNumId w:val="10"/>
  </w:num>
  <w:num w:numId="12" w16cid:durableId="1821851025">
    <w:abstractNumId w:val="4"/>
  </w:num>
  <w:num w:numId="13" w16cid:durableId="555166885">
    <w:abstractNumId w:val="9"/>
  </w:num>
  <w:num w:numId="14" w16cid:durableId="167518177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3858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B077F"/>
    <w:rsid w:val="005C0282"/>
    <w:rsid w:val="005C3627"/>
    <w:rsid w:val="005E622E"/>
    <w:rsid w:val="00620E37"/>
    <w:rsid w:val="00641063"/>
    <w:rsid w:val="00664D2F"/>
    <w:rsid w:val="00686C95"/>
    <w:rsid w:val="00697D36"/>
    <w:rsid w:val="006B4233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7F3858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2072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CB0386"/>
  <w15:chartTrackingRefBased/>
  <w15:docId w15:val="{D404C104-E9A0-4291-8888-3F8469A26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233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2</cp:revision>
  <cp:lastPrinted>2010-01-07T09:39:00Z</cp:lastPrinted>
  <dcterms:created xsi:type="dcterms:W3CDTF">2024-09-09T08:00:00Z</dcterms:created>
  <dcterms:modified xsi:type="dcterms:W3CDTF">2024-09-09T08:00:00Z</dcterms:modified>
</cp:coreProperties>
</file>