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205BC" w14:textId="77777777" w:rsidR="00821C80" w:rsidRPr="002174A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2174A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7D3E6E" w:rsidRPr="002174A6">
        <w:rPr>
          <w:rFonts w:ascii="Arial Narrow" w:hAnsi="Arial Narrow" w:cs="Arial"/>
          <w:b w:val="0"/>
          <w:bCs/>
          <w:sz w:val="24"/>
        </w:rPr>
        <w:t>5</w:t>
      </w:r>
      <w:r w:rsidR="00F83B51" w:rsidRPr="002174A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2174A6" w14:paraId="52B7997F" w14:textId="77777777" w:rsidTr="00CA5E56">
        <w:tc>
          <w:tcPr>
            <w:tcW w:w="2800" w:type="dxa"/>
            <w:shd w:val="clear" w:color="auto" w:fill="auto"/>
          </w:tcPr>
          <w:p w14:paraId="6E92D316" w14:textId="77777777" w:rsidR="007524A3" w:rsidRPr="002174A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74A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2174A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1B8F260" w14:textId="77777777" w:rsidR="007524A3" w:rsidRPr="002174A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F36F841" w14:textId="77777777" w:rsidR="007524A3" w:rsidRPr="002174A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2174A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ADEDC55" w14:textId="77777777" w:rsidR="007524A3" w:rsidRPr="002174A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2174A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2174A6">
              <w:rPr>
                <w:rFonts w:ascii="Arial Narrow" w:hAnsi="Arial Narrow"/>
              </w:rPr>
              <w:t xml:space="preserve"> </w:t>
            </w:r>
            <w:r w:rsidRPr="002174A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2174A6" w14:paraId="465F6446" w14:textId="77777777" w:rsidTr="00CA5E56">
        <w:tc>
          <w:tcPr>
            <w:tcW w:w="2800" w:type="dxa"/>
            <w:shd w:val="clear" w:color="auto" w:fill="auto"/>
          </w:tcPr>
          <w:p w14:paraId="68887746" w14:textId="77777777" w:rsidR="007524A3" w:rsidRPr="002174A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74A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654A5F9" w14:textId="77777777" w:rsidR="00CA5E56" w:rsidRPr="002174A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87030BB" w14:textId="77777777" w:rsidR="00CA5E56" w:rsidRPr="002174A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2174A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30A1F4B" w14:textId="77777777" w:rsidR="007524A3" w:rsidRPr="002174A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2174A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2174A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2174A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5496BE13" w14:textId="77777777" w:rsidR="007524A3" w:rsidRPr="002174A6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2174A6" w14:paraId="3D17C99B" w14:textId="77777777" w:rsidTr="00CA5E56">
        <w:tc>
          <w:tcPr>
            <w:tcW w:w="14034" w:type="dxa"/>
            <w:shd w:val="clear" w:color="auto" w:fill="F2F2F2"/>
          </w:tcPr>
          <w:p w14:paraId="3606C747" w14:textId="77777777" w:rsidR="00CA5E56" w:rsidRPr="002174A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174A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549E1ED7" w14:textId="77777777" w:rsidR="00CA5E56" w:rsidRPr="002174A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174A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2174A6" w14:paraId="7DE338C0" w14:textId="77777777" w:rsidTr="00CA5E56">
        <w:tc>
          <w:tcPr>
            <w:tcW w:w="2268" w:type="dxa"/>
            <w:shd w:val="clear" w:color="auto" w:fill="auto"/>
          </w:tcPr>
          <w:p w14:paraId="51120EA6" w14:textId="77777777" w:rsidR="00CA5E56" w:rsidRPr="002174A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74A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3CC8C967" w14:textId="77777777" w:rsidR="00CA5E56" w:rsidRPr="002174A6" w:rsidRDefault="007D3E6E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174A6">
              <w:rPr>
                <w:rFonts w:ascii="Arial Narrow" w:hAnsi="Arial Narrow" w:cs="Arial"/>
                <w:bCs/>
                <w:sz w:val="24"/>
                <w:szCs w:val="24"/>
              </w:rPr>
              <w:t>Wykonanie koncepcji budynku dla potrzeb Kliniki Psychiatrii z Centrum Zdrowia Psychicznego</w:t>
            </w:r>
            <w:r w:rsidR="00CA5E56" w:rsidRPr="002174A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D3E6E" w:rsidRPr="002174A6" w14:paraId="469C4891" w14:textId="77777777" w:rsidTr="00A17DE9">
        <w:tc>
          <w:tcPr>
            <w:tcW w:w="2268" w:type="dxa"/>
            <w:shd w:val="clear" w:color="auto" w:fill="auto"/>
          </w:tcPr>
          <w:p w14:paraId="110510C5" w14:textId="77777777" w:rsidR="007D3E6E" w:rsidRPr="002174A6" w:rsidRDefault="007D3E6E" w:rsidP="00A17D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74A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0A610227" w14:textId="77777777" w:rsidR="007D3E6E" w:rsidRPr="002174A6" w:rsidRDefault="007D3E6E" w:rsidP="00A17D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174A6">
              <w:rPr>
                <w:rFonts w:ascii="Arial Narrow" w:hAnsi="Arial Narrow" w:cs="Arial"/>
                <w:bCs/>
                <w:sz w:val="24"/>
                <w:szCs w:val="24"/>
              </w:rPr>
              <w:t>120/2024</w:t>
            </w:r>
          </w:p>
        </w:tc>
      </w:tr>
    </w:tbl>
    <w:p w14:paraId="7498B791" w14:textId="77777777" w:rsidR="0060654D" w:rsidRPr="002174A6" w:rsidRDefault="007D3E6E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174A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2174A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2174A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2174A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2174A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2174A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2174A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2174A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2174A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2174A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2174A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2174A6" w14:paraId="69AFFAB9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21C72E2A" w14:textId="77777777" w:rsidR="00173417" w:rsidRPr="002174A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174A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142B7BA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174A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78F5CCC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174A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1E7CC43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174A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493EB1F" w14:textId="77777777" w:rsidR="00173417" w:rsidRPr="002174A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174A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2174A6" w14:paraId="5D9D2074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F326BCB" w14:textId="77777777" w:rsidR="00173417" w:rsidRPr="002174A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C5E0364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DB4F974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2D2C728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7B2F38A6" w14:textId="77777777" w:rsidR="00173417" w:rsidRPr="002174A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2174A6" w14:paraId="44016194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6FF2EE8F" w14:textId="77777777" w:rsidR="00173417" w:rsidRPr="002174A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55B6DDC8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36728FB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079C1189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9595AE9" w14:textId="77777777" w:rsidR="00173417" w:rsidRPr="002174A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2174A6" w14:paraId="2951592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40948CE" w14:textId="77777777" w:rsidR="00173417" w:rsidRPr="002174A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733AB8BC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ECE0374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067360F" w14:textId="77777777" w:rsidR="00173417" w:rsidRPr="002174A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291AAC7" w14:textId="77777777" w:rsidR="00173417" w:rsidRPr="002174A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30D6043D" w14:textId="77777777" w:rsidR="00121B8A" w:rsidRPr="002174A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2174A6" w14:paraId="7B46CFD5" w14:textId="77777777" w:rsidTr="009160CE">
        <w:tc>
          <w:tcPr>
            <w:tcW w:w="6237" w:type="dxa"/>
            <w:shd w:val="clear" w:color="auto" w:fill="auto"/>
          </w:tcPr>
          <w:p w14:paraId="1D6D6530" w14:textId="77777777" w:rsidR="00121B8A" w:rsidRPr="002174A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8CFB1CA" w14:textId="77777777" w:rsidR="00121B8A" w:rsidRPr="002174A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2174A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2174A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2174A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22E45393" w14:textId="77777777" w:rsidR="00121B8A" w:rsidRPr="002174A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174A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2174A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2C66E2EE" w14:textId="77777777" w:rsidR="00121B8A" w:rsidRPr="002174A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21C849B" w14:textId="77777777" w:rsidR="00121B8A" w:rsidRPr="002174A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2174A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2174A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2174A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B17CE01" w14:textId="77777777" w:rsidR="00121B8A" w:rsidRPr="002174A6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174A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7D3E6E" w:rsidRPr="002174A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2174A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6A01C8E" w14:textId="77777777" w:rsidR="00821C80" w:rsidRPr="002174A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2174A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0B1328" w14:textId="77777777" w:rsidR="008F76B7" w:rsidRDefault="008F76B7">
      <w:r>
        <w:separator/>
      </w:r>
    </w:p>
  </w:endnote>
  <w:endnote w:type="continuationSeparator" w:id="0">
    <w:p w14:paraId="720889E6" w14:textId="77777777" w:rsidR="008F76B7" w:rsidRDefault="008F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FA75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2C0C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7E041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E2EB03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4592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BCD8EE" w14:textId="77777777" w:rsidR="00821C80" w:rsidRDefault="00821C80">
    <w:pPr>
      <w:pStyle w:val="Stopka"/>
      <w:tabs>
        <w:tab w:val="clear" w:pos="4536"/>
      </w:tabs>
      <w:jc w:val="center"/>
    </w:pPr>
  </w:p>
  <w:p w14:paraId="41DAD8EF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B6DDA" w14:textId="77777777" w:rsidR="008F76B7" w:rsidRDefault="008F76B7">
      <w:r>
        <w:separator/>
      </w:r>
    </w:p>
  </w:footnote>
  <w:footnote w:type="continuationSeparator" w:id="0">
    <w:p w14:paraId="5DFDDE52" w14:textId="77777777" w:rsidR="008F76B7" w:rsidRDefault="008F7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34570" w14:textId="77777777" w:rsidR="007D3E6E" w:rsidRDefault="007D3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A0407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7D3E6E">
      <w:rPr>
        <w:rFonts w:ascii="Arial" w:hAnsi="Arial" w:cs="Arial"/>
      </w:rPr>
      <w:t>120/2024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CD11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6B7"/>
    <w:rsid w:val="001174D3"/>
    <w:rsid w:val="00121B8A"/>
    <w:rsid w:val="00150D7E"/>
    <w:rsid w:val="00167DCC"/>
    <w:rsid w:val="00173417"/>
    <w:rsid w:val="002174A6"/>
    <w:rsid w:val="004E070D"/>
    <w:rsid w:val="0060654D"/>
    <w:rsid w:val="00691359"/>
    <w:rsid w:val="007064BA"/>
    <w:rsid w:val="007524A3"/>
    <w:rsid w:val="00771188"/>
    <w:rsid w:val="007D3E6E"/>
    <w:rsid w:val="00821C80"/>
    <w:rsid w:val="00861259"/>
    <w:rsid w:val="008F76B7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AB873"/>
  <w15:chartTrackingRefBased/>
  <w15:docId w15:val="{1E521233-1985-4F77-9548-44120852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123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2024-09-09T07:41:00Z</dcterms:created>
  <dcterms:modified xsi:type="dcterms:W3CDTF">2024-09-09T07:41:00Z</dcterms:modified>
</cp:coreProperties>
</file>