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D24417" w14:textId="77777777" w:rsidR="00906D1A" w:rsidRPr="00B147A2" w:rsidRDefault="00DD7AB1" w:rsidP="00B147A2">
      <w:pPr>
        <w:spacing w:after="600"/>
        <w:jc w:val="right"/>
      </w:pPr>
      <w:bookmarkStart w:id="0" w:name="_Hlk53520193"/>
      <w:r w:rsidRPr="00B147A2">
        <w:t>Poznań</w:t>
      </w:r>
      <w:r w:rsidR="00906D1A" w:rsidRPr="00B147A2">
        <w:t xml:space="preserve"> dnia: </w:t>
      </w:r>
      <w:r w:rsidRPr="00B147A2">
        <w:t>2024-09-09</w:t>
      </w:r>
    </w:p>
    <w:p w14:paraId="018AFBC7" w14:textId="77777777" w:rsidR="00DD7AB1" w:rsidRPr="00B147A2" w:rsidRDefault="00DD7AB1" w:rsidP="00B147A2">
      <w:pPr>
        <w:ind w:right="4410"/>
        <w:rPr>
          <w:b/>
          <w:bCs/>
        </w:rPr>
      </w:pPr>
      <w:r w:rsidRPr="00B147A2">
        <w:rPr>
          <w:b/>
          <w:bCs/>
        </w:rPr>
        <w:t>Szpital Wojewódzki w Poznaniu</w:t>
      </w:r>
    </w:p>
    <w:p w14:paraId="4BE9B777" w14:textId="77777777" w:rsidR="00906D1A" w:rsidRPr="00B147A2" w:rsidRDefault="00DD7AB1" w:rsidP="00B147A2">
      <w:pPr>
        <w:ind w:right="4410"/>
        <w:rPr>
          <w:b/>
          <w:bCs/>
        </w:rPr>
      </w:pPr>
      <w:r w:rsidRPr="00B147A2">
        <w:rPr>
          <w:b/>
          <w:bCs/>
        </w:rPr>
        <w:t>Dział Zamówień Publicznych</w:t>
      </w:r>
    </w:p>
    <w:p w14:paraId="60303695" w14:textId="77777777" w:rsidR="00906D1A" w:rsidRPr="00B147A2" w:rsidRDefault="00DD7AB1" w:rsidP="00B147A2">
      <w:pPr>
        <w:ind w:right="4410"/>
      </w:pPr>
      <w:r w:rsidRPr="00B147A2">
        <w:t>Juraszów</w:t>
      </w:r>
      <w:r w:rsidR="00906D1A" w:rsidRPr="00B147A2">
        <w:t xml:space="preserve"> </w:t>
      </w:r>
      <w:r w:rsidRPr="00B147A2">
        <w:t>7/19</w:t>
      </w:r>
    </w:p>
    <w:p w14:paraId="34AADC14" w14:textId="77777777" w:rsidR="00906D1A" w:rsidRPr="00B147A2" w:rsidRDefault="00DD7AB1" w:rsidP="00B147A2">
      <w:pPr>
        <w:tabs>
          <w:tab w:val="left" w:pos="5670"/>
        </w:tabs>
        <w:ind w:right="4410"/>
      </w:pPr>
      <w:r w:rsidRPr="00B147A2">
        <w:t>60-479</w:t>
      </w:r>
      <w:r w:rsidR="00906D1A" w:rsidRPr="00B147A2">
        <w:t xml:space="preserve"> </w:t>
      </w:r>
      <w:r w:rsidRPr="00B147A2">
        <w:t>Poznań</w:t>
      </w:r>
    </w:p>
    <w:p w14:paraId="4F5C530A" w14:textId="77777777" w:rsidR="00A151B5" w:rsidRPr="00B147A2" w:rsidRDefault="00A151B5" w:rsidP="00B147A2">
      <w:pPr>
        <w:tabs>
          <w:tab w:val="right" w:pos="9072"/>
        </w:tabs>
        <w:ind w:left="5670"/>
        <w:jc w:val="both"/>
        <w:rPr>
          <w:b/>
        </w:rPr>
      </w:pPr>
      <w:r w:rsidRPr="00B147A2">
        <w:rPr>
          <w:b/>
        </w:rPr>
        <w:t>WYKONAWCY</w:t>
      </w:r>
    </w:p>
    <w:p w14:paraId="23EA7C94" w14:textId="77777777" w:rsidR="00906D1A" w:rsidRPr="00B147A2" w:rsidRDefault="00A151B5" w:rsidP="00B147A2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B147A2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B147A2" w14:paraId="225AFB7F" w14:textId="77777777" w:rsidTr="00EF318B">
        <w:tc>
          <w:tcPr>
            <w:tcW w:w="10065" w:type="dxa"/>
            <w:shd w:val="clear" w:color="auto" w:fill="F2F2F2"/>
            <w:hideMark/>
          </w:tcPr>
          <w:p w14:paraId="75B9FA5A" w14:textId="77777777" w:rsidR="00906D1A" w:rsidRPr="00B147A2" w:rsidRDefault="00906D1A" w:rsidP="00B147A2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B147A2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AC63E8F" w14:textId="77777777" w:rsidR="00906D1A" w:rsidRPr="00B147A2" w:rsidRDefault="00906D1A" w:rsidP="00B147A2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147A2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76F013E" w14:textId="77777777" w:rsidR="00906D1A" w:rsidRPr="00B147A2" w:rsidRDefault="00906D1A" w:rsidP="00B147A2">
      <w:pPr>
        <w:keepNext/>
        <w:spacing w:after="240"/>
        <w:outlineLvl w:val="0"/>
        <w:rPr>
          <w:b/>
        </w:rPr>
      </w:pPr>
    </w:p>
    <w:p w14:paraId="188F73A7" w14:textId="77777777" w:rsidR="00906D1A" w:rsidRPr="00B147A2" w:rsidRDefault="00906D1A" w:rsidP="00B147A2">
      <w:pPr>
        <w:spacing w:after="120"/>
        <w:jc w:val="both"/>
        <w:rPr>
          <w:rFonts w:eastAsia="Calibri"/>
          <w:lang w:eastAsia="en-US"/>
        </w:rPr>
      </w:pPr>
      <w:r w:rsidRPr="00B147A2">
        <w:rPr>
          <w:rFonts w:eastAsia="Calibri"/>
          <w:lang w:eastAsia="en-US"/>
        </w:rPr>
        <w:t xml:space="preserve">Dotyczy </w:t>
      </w:r>
      <w:r w:rsidRPr="00B147A2">
        <w:t>postępowania o udzielenie zamówienia publicznego</w:t>
      </w:r>
      <w:r w:rsidRPr="00B147A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B147A2" w14:paraId="0E251550" w14:textId="77777777" w:rsidTr="00EF318B">
        <w:tc>
          <w:tcPr>
            <w:tcW w:w="2269" w:type="dxa"/>
            <w:shd w:val="clear" w:color="auto" w:fill="auto"/>
          </w:tcPr>
          <w:p w14:paraId="5254961F" w14:textId="77777777" w:rsidR="00906D1A" w:rsidRPr="00B147A2" w:rsidRDefault="00906D1A" w:rsidP="00B147A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147A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1015E8" w14:textId="77777777" w:rsidR="00906D1A" w:rsidRPr="00B147A2" w:rsidRDefault="00DD7AB1" w:rsidP="00B147A2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B147A2">
              <w:rPr>
                <w:b/>
              </w:rPr>
              <w:t>Pełnienie całodobowego serwisu, konserwacji oraz naprawy urządzeń transportu bliskiego zainstalowanych w obiektach - Filia nr 1, Filia nr 2 i Filia nr 3</w:t>
            </w:r>
          </w:p>
        </w:tc>
      </w:tr>
      <w:tr w:rsidR="00DD7AB1" w:rsidRPr="00B147A2" w14:paraId="006DDE11" w14:textId="77777777" w:rsidTr="00745443">
        <w:tc>
          <w:tcPr>
            <w:tcW w:w="2269" w:type="dxa"/>
            <w:shd w:val="clear" w:color="auto" w:fill="auto"/>
          </w:tcPr>
          <w:p w14:paraId="3FAF6219" w14:textId="77777777" w:rsidR="00DD7AB1" w:rsidRPr="00B147A2" w:rsidRDefault="00DD7AB1" w:rsidP="00B147A2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B147A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533039" w14:textId="77777777" w:rsidR="00DD7AB1" w:rsidRPr="00B147A2" w:rsidRDefault="00DD7AB1" w:rsidP="00B147A2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B147A2">
              <w:rPr>
                <w:b/>
              </w:rPr>
              <w:t>SZW/DZP/45/2024</w:t>
            </w:r>
          </w:p>
        </w:tc>
      </w:tr>
    </w:tbl>
    <w:p w14:paraId="11ECE01C" w14:textId="77777777" w:rsidR="00906D1A" w:rsidRPr="00B147A2" w:rsidRDefault="00906D1A" w:rsidP="00B147A2">
      <w:pPr>
        <w:tabs>
          <w:tab w:val="left" w:pos="708"/>
          <w:tab w:val="center" w:pos="4536"/>
          <w:tab w:val="right" w:pos="9072"/>
        </w:tabs>
      </w:pPr>
    </w:p>
    <w:p w14:paraId="475E52E9" w14:textId="77777777" w:rsidR="00DD7AB1" w:rsidRPr="00B147A2" w:rsidRDefault="00906D1A" w:rsidP="00B147A2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B147A2">
        <w:t xml:space="preserve">Zamawiający, </w:t>
      </w:r>
      <w:r w:rsidR="00DD7AB1" w:rsidRPr="00B147A2">
        <w:rPr>
          <w:b/>
        </w:rPr>
        <w:t>Szpital Wojewódzki w Poznaniu</w:t>
      </w:r>
    </w:p>
    <w:p w14:paraId="089F9797" w14:textId="77777777" w:rsidR="00906D1A" w:rsidRPr="00B147A2" w:rsidRDefault="00DD7AB1" w:rsidP="00B147A2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B147A2">
        <w:rPr>
          <w:b/>
        </w:rPr>
        <w:t>Dział Zamówień Publicznych</w:t>
      </w:r>
      <w:r w:rsidR="00906D1A" w:rsidRPr="00B147A2">
        <w:t xml:space="preserve">, działając na podstawie art. 253 ust. 1 ustawy z dnia 11 września 2019r. Prawo zamówień publicznych </w:t>
      </w:r>
      <w:r w:rsidRPr="00B147A2">
        <w:t>(t.j. Dz. U. z 2023r. poz. 1605)</w:t>
      </w:r>
      <w:r w:rsidR="00906D1A" w:rsidRPr="00B147A2">
        <w:t>, zwanej dalej „ustawą Pzp”, informuje, że w toczącym się postępowaniu o udzielenie zamówienia publicznego, jako najkorzystniejsza wybrana została oferta złożona przez wykonawcę</w:t>
      </w:r>
      <w:r w:rsidR="00906D1A" w:rsidRPr="00B147A2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D7AB1" w:rsidRPr="00B147A2" w14:paraId="7BB08524" w14:textId="77777777" w:rsidTr="00745443">
        <w:trPr>
          <w:cantSplit/>
        </w:trPr>
        <w:tc>
          <w:tcPr>
            <w:tcW w:w="10080" w:type="dxa"/>
          </w:tcPr>
          <w:p w14:paraId="6D873D0A" w14:textId="77777777" w:rsidR="00DD7AB1" w:rsidRPr="00B147A2" w:rsidRDefault="00DD7AB1" w:rsidP="00B147A2">
            <w:pPr>
              <w:spacing w:before="80"/>
              <w:ind w:left="-75"/>
              <w:jc w:val="both"/>
              <w:rPr>
                <w:b/>
              </w:rPr>
            </w:pPr>
            <w:r w:rsidRPr="00B147A2">
              <w:rPr>
                <w:b/>
              </w:rPr>
              <w:t>WINDA s.j. Zakład Elektromechaniki Dźwigowej</w:t>
            </w:r>
          </w:p>
          <w:p w14:paraId="783DA9E2" w14:textId="77777777" w:rsidR="00DD7AB1" w:rsidRPr="00B147A2" w:rsidRDefault="00DD7AB1" w:rsidP="00B147A2">
            <w:pPr>
              <w:ind w:left="-75"/>
              <w:jc w:val="both"/>
              <w:rPr>
                <w:b/>
              </w:rPr>
            </w:pPr>
            <w:r w:rsidRPr="00B147A2">
              <w:rPr>
                <w:bCs/>
              </w:rPr>
              <w:t xml:space="preserve">os. Orła Białego 3 </w:t>
            </w:r>
          </w:p>
          <w:p w14:paraId="70AB29AD" w14:textId="77777777" w:rsidR="00DD7AB1" w:rsidRPr="00B147A2" w:rsidRDefault="00DD7AB1" w:rsidP="00B147A2">
            <w:pPr>
              <w:ind w:left="-75"/>
              <w:jc w:val="both"/>
              <w:rPr>
                <w:bCs/>
              </w:rPr>
            </w:pPr>
            <w:r w:rsidRPr="00B147A2">
              <w:rPr>
                <w:bCs/>
              </w:rPr>
              <w:t>61-251 Poznań</w:t>
            </w:r>
          </w:p>
          <w:p w14:paraId="716AC54F" w14:textId="77777777" w:rsidR="00DD7AB1" w:rsidRPr="00B147A2" w:rsidRDefault="00DD7AB1" w:rsidP="00B147A2">
            <w:pPr>
              <w:spacing w:before="120" w:after="40"/>
              <w:ind w:left="-75"/>
              <w:jc w:val="both"/>
            </w:pPr>
            <w:r w:rsidRPr="00B147A2">
              <w:t>za cenę wykonania przedmiotu zamówienia w wysokości</w:t>
            </w:r>
            <w:bookmarkStart w:id="1" w:name="p360105_01"/>
            <w:r w:rsidRPr="00B147A2">
              <w:t xml:space="preserve"> </w:t>
            </w:r>
            <w:bookmarkEnd w:id="1"/>
            <w:r w:rsidRPr="00B147A2">
              <w:rPr>
                <w:b/>
              </w:rPr>
              <w:t>59 040.00 zł brutto</w:t>
            </w:r>
            <w:r w:rsidRPr="00B147A2">
              <w:rPr>
                <w:bCs/>
              </w:rPr>
              <w:t>.</w:t>
            </w:r>
          </w:p>
          <w:p w14:paraId="28206475" w14:textId="77777777" w:rsidR="00DD7AB1" w:rsidRPr="00B147A2" w:rsidRDefault="00DD7AB1" w:rsidP="00B147A2">
            <w:pPr>
              <w:spacing w:before="240" w:after="60"/>
              <w:ind w:left="-75"/>
              <w:jc w:val="both"/>
              <w:rPr>
                <w:color w:val="000000"/>
              </w:rPr>
            </w:pPr>
            <w:r w:rsidRPr="00B147A2">
              <w:rPr>
                <w:color w:val="000000"/>
                <w:u w:val="single"/>
              </w:rPr>
              <w:t>Uzasadnienie wyboru</w:t>
            </w:r>
            <w:r w:rsidRPr="00B147A2">
              <w:rPr>
                <w:color w:val="000000"/>
              </w:rPr>
              <w:t>:</w:t>
            </w:r>
          </w:p>
          <w:p w14:paraId="7DBAA09C" w14:textId="3666E45F" w:rsidR="00DD7AB1" w:rsidRPr="00B147A2" w:rsidRDefault="00B147A2" w:rsidP="00B147A2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  <w:r w:rsidRPr="00B147A2">
              <w:t>Oferta spełnia wymagania formalno-prawne i jest zgodna z SWZ.</w:t>
            </w:r>
          </w:p>
        </w:tc>
      </w:tr>
    </w:tbl>
    <w:p w14:paraId="3DF0BBAD" w14:textId="77777777" w:rsidR="00906D1A" w:rsidRPr="00B147A2" w:rsidRDefault="00906D1A" w:rsidP="00B147A2">
      <w:pPr>
        <w:spacing w:before="240" w:after="120"/>
        <w:jc w:val="both"/>
        <w:rPr>
          <w:color w:val="000000"/>
        </w:rPr>
      </w:pPr>
      <w:r w:rsidRPr="00B147A2">
        <w:rPr>
          <w:b/>
          <w:bCs/>
          <w:color w:val="000000"/>
        </w:rPr>
        <w:t>Punktacja przyznana ofertom w każdym kryterium oceny ofert wraz z łączną punktacją</w:t>
      </w:r>
      <w:r w:rsidRPr="00B147A2">
        <w:rPr>
          <w:color w:val="000000"/>
        </w:rPr>
        <w:t>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2976"/>
        <w:gridCol w:w="1134"/>
        <w:gridCol w:w="1985"/>
        <w:gridCol w:w="1559"/>
        <w:gridCol w:w="1559"/>
      </w:tblGrid>
      <w:tr w:rsidR="00B147A2" w:rsidRPr="00B147A2" w14:paraId="1A287DDD" w14:textId="77777777" w:rsidTr="00B147A2">
        <w:trPr>
          <w:trHeight w:val="862"/>
        </w:trPr>
        <w:tc>
          <w:tcPr>
            <w:tcW w:w="880" w:type="dxa"/>
            <w:shd w:val="clear" w:color="auto" w:fill="F2F2F2"/>
            <w:vAlign w:val="center"/>
          </w:tcPr>
          <w:p w14:paraId="575CB097" w14:textId="77777777" w:rsidR="00B147A2" w:rsidRPr="00B147A2" w:rsidRDefault="00B147A2" w:rsidP="00B147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_Hlk53517864"/>
            <w:r w:rsidRPr="00B147A2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976" w:type="dxa"/>
            <w:shd w:val="clear" w:color="auto" w:fill="F2F2F2"/>
            <w:vAlign w:val="center"/>
          </w:tcPr>
          <w:p w14:paraId="19EF7B68" w14:textId="77777777" w:rsidR="00B147A2" w:rsidRPr="00B147A2" w:rsidRDefault="00B147A2" w:rsidP="00B147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7A2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35E0380" w14:textId="77777777" w:rsidR="00B147A2" w:rsidRPr="00B147A2" w:rsidRDefault="00B147A2" w:rsidP="00B147A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147A2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18B8FA41" w14:textId="77777777" w:rsidR="00B147A2" w:rsidRPr="00B147A2" w:rsidRDefault="00B147A2" w:rsidP="00B147A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147A2">
              <w:rPr>
                <w:rFonts w:ascii="Times New Roman" w:hAnsi="Times New Roman" w:cs="Times New Roman"/>
                <w:bCs/>
                <w:sz w:val="22"/>
                <w:szCs w:val="22"/>
              </w:rPr>
              <w:t>Stawka roboczogodziny dla rozliczenia napraw oraz prac dodatkowych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0B653E4C" w14:textId="77777777" w:rsidR="00B147A2" w:rsidRPr="00B147A2" w:rsidRDefault="00B147A2" w:rsidP="00B147A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147A2">
              <w:rPr>
                <w:rFonts w:ascii="Times New Roman" w:hAnsi="Times New Roman" w:cs="Times New Roman"/>
                <w:bCs/>
                <w:sz w:val="22"/>
                <w:szCs w:val="22"/>
              </w:rPr>
              <w:t>Gwarancja na naprawę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38727613" w14:textId="77777777" w:rsidR="00B147A2" w:rsidRPr="00B147A2" w:rsidRDefault="00B147A2" w:rsidP="00B147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7A2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2"/>
      <w:tr w:rsidR="00B147A2" w:rsidRPr="00B147A2" w14:paraId="2A228CE3" w14:textId="77777777" w:rsidTr="00B147A2">
        <w:trPr>
          <w:trHeight w:val="1757"/>
        </w:trPr>
        <w:tc>
          <w:tcPr>
            <w:tcW w:w="880" w:type="dxa"/>
            <w:vAlign w:val="center"/>
          </w:tcPr>
          <w:p w14:paraId="1E713B4A" w14:textId="77777777" w:rsidR="00B147A2" w:rsidRPr="00B147A2" w:rsidRDefault="00B147A2" w:rsidP="00B147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147A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6" w:type="dxa"/>
            <w:vAlign w:val="center"/>
          </w:tcPr>
          <w:p w14:paraId="78FC3B9A" w14:textId="77777777" w:rsidR="00B147A2" w:rsidRPr="00B147A2" w:rsidRDefault="00B147A2" w:rsidP="00B147A2">
            <w:pPr>
              <w:pStyle w:val="Zwykytekst"/>
              <w:spacing w:before="40"/>
              <w:rPr>
                <w:rFonts w:ascii="Times New Roman" w:hAnsi="Times New Roman" w:cs="Times New Roman"/>
                <w:b/>
              </w:rPr>
            </w:pPr>
            <w:r w:rsidRPr="00B147A2">
              <w:rPr>
                <w:rFonts w:ascii="Times New Roman" w:hAnsi="Times New Roman" w:cs="Times New Roman"/>
                <w:b/>
              </w:rPr>
              <w:t>WINDA s.j. Zakład Elektromechaniki Dźwigowej</w:t>
            </w:r>
          </w:p>
          <w:p w14:paraId="7F878C36" w14:textId="77777777" w:rsidR="00B147A2" w:rsidRPr="00B147A2" w:rsidRDefault="00B147A2" w:rsidP="00B147A2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B147A2">
              <w:rPr>
                <w:rFonts w:ascii="Times New Roman" w:hAnsi="Times New Roman" w:cs="Times New Roman"/>
                <w:bCs/>
              </w:rPr>
              <w:t xml:space="preserve">os. Orła Białego 3 </w:t>
            </w:r>
          </w:p>
          <w:p w14:paraId="0E1AEAD5" w14:textId="77777777" w:rsidR="00B147A2" w:rsidRPr="00B147A2" w:rsidRDefault="00B147A2" w:rsidP="00B147A2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147A2">
              <w:rPr>
                <w:rFonts w:ascii="Times New Roman" w:hAnsi="Times New Roman" w:cs="Times New Roman"/>
                <w:bCs/>
              </w:rPr>
              <w:t>61-251 Poznań</w:t>
            </w:r>
          </w:p>
        </w:tc>
        <w:tc>
          <w:tcPr>
            <w:tcW w:w="1134" w:type="dxa"/>
            <w:vAlign w:val="center"/>
          </w:tcPr>
          <w:p w14:paraId="39AFA08E" w14:textId="77777777" w:rsidR="00B147A2" w:rsidRPr="00B147A2" w:rsidRDefault="00B147A2" w:rsidP="00B147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7A2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14:paraId="21AF43C0" w14:textId="23C4A764" w:rsidR="00B147A2" w:rsidRPr="00B147A2" w:rsidRDefault="00B147A2" w:rsidP="00B147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7A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B147A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59" w:type="dxa"/>
            <w:vAlign w:val="center"/>
          </w:tcPr>
          <w:p w14:paraId="5BC6E042" w14:textId="4A6AC3B4" w:rsidR="00B147A2" w:rsidRPr="00B147A2" w:rsidRDefault="00B147A2" w:rsidP="00B147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7A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B147A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59" w:type="dxa"/>
            <w:vAlign w:val="center"/>
          </w:tcPr>
          <w:p w14:paraId="0D55A834" w14:textId="76B84F64" w:rsidR="00B147A2" w:rsidRPr="00B147A2" w:rsidRDefault="00B147A2" w:rsidP="00B147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7A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B147A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B147A2" w:rsidRPr="00B147A2" w14:paraId="4A8FEE46" w14:textId="77777777" w:rsidTr="00B147A2">
        <w:trPr>
          <w:trHeight w:val="1842"/>
        </w:trPr>
        <w:tc>
          <w:tcPr>
            <w:tcW w:w="880" w:type="dxa"/>
            <w:vAlign w:val="center"/>
          </w:tcPr>
          <w:p w14:paraId="0A83AA93" w14:textId="77777777" w:rsidR="00B147A2" w:rsidRPr="00B147A2" w:rsidRDefault="00B147A2" w:rsidP="00B147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147A2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976" w:type="dxa"/>
            <w:vAlign w:val="center"/>
          </w:tcPr>
          <w:p w14:paraId="78336F2A" w14:textId="64EBF7DB" w:rsidR="00B147A2" w:rsidRPr="00B147A2" w:rsidRDefault="00B147A2" w:rsidP="00B147A2">
            <w:pPr>
              <w:pStyle w:val="Zwykytekst"/>
              <w:spacing w:before="40"/>
              <w:rPr>
                <w:rFonts w:ascii="Times New Roman" w:hAnsi="Times New Roman" w:cs="Times New Roman"/>
                <w:b/>
              </w:rPr>
            </w:pPr>
            <w:r w:rsidRPr="00B147A2">
              <w:rPr>
                <w:rFonts w:ascii="Times New Roman" w:hAnsi="Times New Roman" w:cs="Times New Roman"/>
                <w:b/>
              </w:rPr>
              <w:t xml:space="preserve">MP PROLIFT Sp. z o.o. </w:t>
            </w:r>
          </w:p>
          <w:p w14:paraId="683C8D13" w14:textId="26D43130" w:rsidR="00B147A2" w:rsidRPr="00B147A2" w:rsidRDefault="00B147A2" w:rsidP="00B147A2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B147A2">
              <w:rPr>
                <w:rFonts w:ascii="Times New Roman" w:hAnsi="Times New Roman" w:cs="Times New Roman"/>
                <w:bCs/>
              </w:rPr>
              <w:t>ul. Poloneza 93</w:t>
            </w:r>
          </w:p>
          <w:p w14:paraId="75FD049D" w14:textId="6ECF223F" w:rsidR="00B147A2" w:rsidRPr="00B147A2" w:rsidRDefault="00B147A2" w:rsidP="00B147A2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147A2">
              <w:rPr>
                <w:rFonts w:ascii="Times New Roman" w:hAnsi="Times New Roman" w:cs="Times New Roman"/>
                <w:bCs/>
              </w:rPr>
              <w:t>02-826 Warszawa</w:t>
            </w:r>
          </w:p>
        </w:tc>
        <w:tc>
          <w:tcPr>
            <w:tcW w:w="1134" w:type="dxa"/>
            <w:vAlign w:val="center"/>
          </w:tcPr>
          <w:p w14:paraId="06A6FEC3" w14:textId="77777777" w:rsidR="00B147A2" w:rsidRPr="00B147A2" w:rsidRDefault="00B147A2" w:rsidP="00B147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7A2">
              <w:rPr>
                <w:rFonts w:ascii="Times New Roman" w:hAnsi="Times New Roman" w:cs="Times New Roman"/>
                <w:sz w:val="22"/>
                <w:szCs w:val="22"/>
              </w:rPr>
              <w:t xml:space="preserve">  25,97</w:t>
            </w:r>
          </w:p>
        </w:tc>
        <w:tc>
          <w:tcPr>
            <w:tcW w:w="1985" w:type="dxa"/>
            <w:vAlign w:val="center"/>
          </w:tcPr>
          <w:p w14:paraId="4F883EE7" w14:textId="232EFAD7" w:rsidR="00B147A2" w:rsidRPr="00B147A2" w:rsidRDefault="00B147A2" w:rsidP="00B147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7A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B147A2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559" w:type="dxa"/>
            <w:vAlign w:val="center"/>
          </w:tcPr>
          <w:p w14:paraId="38E2095F" w14:textId="3A24D9B7" w:rsidR="00B147A2" w:rsidRPr="00B147A2" w:rsidRDefault="00B147A2" w:rsidP="00B147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7A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B147A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59" w:type="dxa"/>
            <w:vAlign w:val="center"/>
          </w:tcPr>
          <w:p w14:paraId="3EF14FD2" w14:textId="61ED14FB" w:rsidR="00B147A2" w:rsidRPr="00B147A2" w:rsidRDefault="00B147A2" w:rsidP="00B147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54,08</w:t>
            </w:r>
          </w:p>
        </w:tc>
      </w:tr>
    </w:tbl>
    <w:p w14:paraId="0EB4DC1C" w14:textId="77777777" w:rsidR="00906D1A" w:rsidRPr="00B147A2" w:rsidRDefault="00906D1A" w:rsidP="00B147A2">
      <w:pPr>
        <w:spacing w:before="120"/>
        <w:jc w:val="both"/>
        <w:rPr>
          <w:color w:val="000000"/>
        </w:rPr>
      </w:pPr>
    </w:p>
    <w:p w14:paraId="4B6CC822" w14:textId="77777777" w:rsidR="00906D1A" w:rsidRPr="00B147A2" w:rsidRDefault="00906D1A" w:rsidP="00B147A2">
      <w:pPr>
        <w:spacing w:after="120"/>
        <w:jc w:val="both"/>
        <w:rPr>
          <w:color w:val="000000"/>
        </w:rPr>
      </w:pPr>
      <w:r w:rsidRPr="00B147A2">
        <w:rPr>
          <w:b/>
          <w:bCs/>
          <w:color w:val="000000"/>
        </w:rPr>
        <w:t>Informacja o wykonawcach, których oferty zostały odrzucone</w:t>
      </w:r>
      <w:r w:rsidRPr="00B147A2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B147A2" w14:paraId="4A7A695C" w14:textId="77777777" w:rsidTr="00EF318B">
        <w:tc>
          <w:tcPr>
            <w:tcW w:w="851" w:type="dxa"/>
            <w:shd w:val="clear" w:color="auto" w:fill="F2F2F2"/>
            <w:vAlign w:val="center"/>
          </w:tcPr>
          <w:p w14:paraId="27468F67" w14:textId="77777777" w:rsidR="00906D1A" w:rsidRPr="00B147A2" w:rsidRDefault="00906D1A" w:rsidP="00B147A2">
            <w:pPr>
              <w:spacing w:before="40" w:after="40"/>
              <w:jc w:val="center"/>
              <w:rPr>
                <w:bCs/>
              </w:rPr>
            </w:pPr>
            <w:r w:rsidRPr="00B147A2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58F82E18" w14:textId="77777777" w:rsidR="00906D1A" w:rsidRPr="00B147A2" w:rsidRDefault="00906D1A" w:rsidP="00B147A2">
            <w:pPr>
              <w:spacing w:before="40" w:after="40"/>
              <w:jc w:val="center"/>
              <w:rPr>
                <w:bCs/>
              </w:rPr>
            </w:pPr>
            <w:r w:rsidRPr="00B147A2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440D3A17" w14:textId="77777777" w:rsidR="00906D1A" w:rsidRPr="00B147A2" w:rsidRDefault="00906D1A" w:rsidP="00B147A2">
            <w:pPr>
              <w:spacing w:before="40" w:after="40"/>
              <w:jc w:val="center"/>
              <w:rPr>
                <w:bCs/>
              </w:rPr>
            </w:pPr>
            <w:r w:rsidRPr="00B147A2">
              <w:rPr>
                <w:bCs/>
              </w:rPr>
              <w:t>Uzasadnienie odrzucenia</w:t>
            </w:r>
          </w:p>
        </w:tc>
      </w:tr>
      <w:tr w:rsidR="00906D1A" w:rsidRPr="00B147A2" w14:paraId="666005ED" w14:textId="77777777" w:rsidTr="00EF318B">
        <w:tc>
          <w:tcPr>
            <w:tcW w:w="851" w:type="dxa"/>
            <w:vAlign w:val="center"/>
          </w:tcPr>
          <w:p w14:paraId="5528C291" w14:textId="77777777" w:rsidR="00906D1A" w:rsidRPr="00B147A2" w:rsidRDefault="00906D1A" w:rsidP="00B147A2">
            <w:pPr>
              <w:jc w:val="center"/>
              <w:rPr>
                <w:sz w:val="22"/>
                <w:szCs w:val="22"/>
              </w:rPr>
            </w:pPr>
          </w:p>
          <w:p w14:paraId="17BD0DD8" w14:textId="77777777" w:rsidR="00906D1A" w:rsidRPr="00B147A2" w:rsidRDefault="00906D1A" w:rsidP="00B147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4AC8D0CA" w14:textId="77777777" w:rsidR="00906D1A" w:rsidRPr="00B147A2" w:rsidRDefault="00906D1A" w:rsidP="00B147A2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14FEAD80" w14:textId="77777777" w:rsidR="00906D1A" w:rsidRPr="00B147A2" w:rsidRDefault="00906D1A" w:rsidP="00B147A2">
            <w:pPr>
              <w:rPr>
                <w:sz w:val="22"/>
                <w:szCs w:val="22"/>
              </w:rPr>
            </w:pPr>
            <w:r w:rsidRPr="00B147A2">
              <w:rPr>
                <w:sz w:val="22"/>
                <w:szCs w:val="22"/>
              </w:rPr>
              <w:t xml:space="preserve">  </w:t>
            </w:r>
          </w:p>
          <w:p w14:paraId="0952D25B" w14:textId="77777777" w:rsidR="00906D1A" w:rsidRPr="00B147A2" w:rsidRDefault="00906D1A" w:rsidP="00B147A2">
            <w:pPr>
              <w:spacing w:after="60"/>
              <w:rPr>
                <w:sz w:val="22"/>
                <w:szCs w:val="22"/>
              </w:rPr>
            </w:pPr>
            <w:r w:rsidRPr="00B147A2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7FEDF1BE" w14:textId="77777777" w:rsidR="00906D1A" w:rsidRPr="00B147A2" w:rsidRDefault="00906D1A" w:rsidP="00B147A2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0CD03156" w14:textId="77777777" w:rsidR="00906D1A" w:rsidRPr="00B147A2" w:rsidRDefault="00906D1A" w:rsidP="00B147A2">
      <w:pPr>
        <w:jc w:val="both"/>
        <w:rPr>
          <w:color w:val="000000"/>
        </w:rPr>
      </w:pPr>
    </w:p>
    <w:p w14:paraId="2A017AB9" w14:textId="77777777" w:rsidR="009F0E5C" w:rsidRPr="00B147A2" w:rsidRDefault="009F0E5C" w:rsidP="00B147A2">
      <w:pPr>
        <w:spacing w:after="40"/>
        <w:jc w:val="both"/>
      </w:pPr>
      <w:r w:rsidRPr="00B147A2">
        <w:rPr>
          <w:b/>
          <w:bCs/>
        </w:rPr>
        <w:t xml:space="preserve">Informacja </w:t>
      </w:r>
      <w:r w:rsidR="00BD2174" w:rsidRPr="00B147A2">
        <w:rPr>
          <w:b/>
          <w:bCs/>
        </w:rPr>
        <w:t>o terminie zawarcia umowy</w:t>
      </w:r>
    </w:p>
    <w:p w14:paraId="15CDD3D1" w14:textId="667E0223" w:rsidR="00F960D7" w:rsidRPr="00B147A2" w:rsidRDefault="00A029B8" w:rsidP="00B147A2">
      <w:pPr>
        <w:spacing w:after="120"/>
        <w:jc w:val="both"/>
      </w:pPr>
      <w:r w:rsidRPr="00B147A2">
        <w:t>U</w:t>
      </w:r>
      <w:r w:rsidR="00F960D7" w:rsidRPr="00B147A2">
        <w:t>mowa w sp</w:t>
      </w:r>
      <w:r w:rsidR="004C3459" w:rsidRPr="00B147A2">
        <w:t>r</w:t>
      </w:r>
      <w:r w:rsidR="00F960D7" w:rsidRPr="00B147A2">
        <w:t>awie zamówienia publicznego</w:t>
      </w:r>
      <w:r w:rsidR="00D8427E" w:rsidRPr="00B147A2">
        <w:t xml:space="preserve">, zgodnie z art. </w:t>
      </w:r>
      <w:r w:rsidR="009F18DC" w:rsidRPr="00B147A2">
        <w:t>308</w:t>
      </w:r>
      <w:r w:rsidR="00D8427E" w:rsidRPr="00B147A2">
        <w:t xml:space="preserve"> ust. </w:t>
      </w:r>
      <w:r w:rsidR="009F18DC" w:rsidRPr="00B147A2">
        <w:t>2</w:t>
      </w:r>
      <w:r w:rsidR="00D8427E" w:rsidRPr="00B147A2">
        <w:t xml:space="preserve"> ustawy Pzp,</w:t>
      </w:r>
      <w:r w:rsidRPr="00B147A2">
        <w:t xml:space="preserve"> zostanie</w:t>
      </w:r>
      <w:r w:rsidR="00F960D7" w:rsidRPr="00B147A2">
        <w:t xml:space="preserve"> zawarta,</w:t>
      </w:r>
      <w:r w:rsidRPr="00B147A2">
        <w:t xml:space="preserve"> </w:t>
      </w:r>
      <w:r w:rsidR="00F960D7" w:rsidRPr="00B147A2">
        <w:t xml:space="preserve">z </w:t>
      </w:r>
      <w:r w:rsidRPr="00B147A2">
        <w:t xml:space="preserve">uwzględnieniem art. 577 ustawy Pzp, </w:t>
      </w:r>
      <w:r w:rsidR="00F960D7" w:rsidRPr="00B147A2">
        <w:t>w terminie</w:t>
      </w:r>
      <w:r w:rsidR="00D8427E" w:rsidRPr="00B147A2">
        <w:t xml:space="preserve"> </w:t>
      </w:r>
      <w:r w:rsidR="00DD7AB1" w:rsidRPr="00B147A2">
        <w:t xml:space="preserve">nie krótszym niż </w:t>
      </w:r>
      <w:r w:rsidR="00B147A2">
        <w:t>5</w:t>
      </w:r>
      <w:r w:rsidR="00DD7AB1" w:rsidRPr="00B147A2">
        <w:t xml:space="preserve"> dni od dnia przesłania niniejszej informacji o wyborze najkorzystniejszej oferty.</w:t>
      </w:r>
    </w:p>
    <w:p w14:paraId="1443ACC7" w14:textId="77777777" w:rsidR="00F960D7" w:rsidRPr="00B147A2" w:rsidRDefault="00D8427E" w:rsidP="00B147A2">
      <w:pPr>
        <w:spacing w:after="240"/>
        <w:jc w:val="both"/>
      </w:pPr>
      <w:r w:rsidRPr="00B147A2">
        <w:t xml:space="preserve">Umowa </w:t>
      </w:r>
      <w:r w:rsidR="00F960D7" w:rsidRPr="00B147A2">
        <w:t>w sprawie zamówienia publicznego</w:t>
      </w:r>
      <w:r w:rsidRPr="00B147A2">
        <w:t xml:space="preserve"> może być zawarta </w:t>
      </w:r>
      <w:r w:rsidR="00F960D7" w:rsidRPr="00B147A2">
        <w:t xml:space="preserve">przed upływem terminu, o którym mowa powyżej, jeżeli zachodzą okoliczności wymienione w </w:t>
      </w:r>
      <w:r w:rsidRPr="00B147A2">
        <w:t xml:space="preserve">art. </w:t>
      </w:r>
      <w:r w:rsidR="009F18DC" w:rsidRPr="00B147A2">
        <w:t>308</w:t>
      </w:r>
      <w:r w:rsidR="00F960D7" w:rsidRPr="00B147A2">
        <w:t xml:space="preserve"> ust. </w:t>
      </w:r>
      <w:r w:rsidR="009F18DC" w:rsidRPr="00B147A2">
        <w:t>3</w:t>
      </w:r>
      <w:r w:rsidR="00F960D7" w:rsidRPr="00B147A2">
        <w:t xml:space="preserve"> ustawy P</w:t>
      </w:r>
      <w:r w:rsidR="004657DA" w:rsidRPr="00B147A2">
        <w:t>zp</w:t>
      </w:r>
      <w:r w:rsidR="00F960D7" w:rsidRPr="00B147A2">
        <w:t>.</w:t>
      </w:r>
    </w:p>
    <w:p w14:paraId="03481C72" w14:textId="77777777" w:rsidR="00906D1A" w:rsidRPr="00B147A2" w:rsidRDefault="00906D1A" w:rsidP="00B147A2">
      <w:pPr>
        <w:jc w:val="both"/>
        <w:rPr>
          <w:b/>
          <w:bCs/>
        </w:rPr>
      </w:pPr>
      <w:r w:rsidRPr="00B147A2">
        <w:rPr>
          <w:b/>
          <w:bCs/>
        </w:rPr>
        <w:t>Pouczenie</w:t>
      </w:r>
    </w:p>
    <w:p w14:paraId="00780634" w14:textId="77777777" w:rsidR="00906D1A" w:rsidRPr="00B147A2" w:rsidRDefault="00906D1A" w:rsidP="00B147A2">
      <w:pPr>
        <w:spacing w:after="600"/>
        <w:jc w:val="both"/>
      </w:pPr>
      <w:r w:rsidRPr="00B147A2">
        <w:t>Zamawiający informuje, że wobec czynności zamawiającego przysługują wykonawcom środki ochrony prawnej w terminach i zgodnie z zasadami określonymi w art. 505 – 590 ustawy Pzp.</w:t>
      </w:r>
    </w:p>
    <w:bookmarkEnd w:id="0"/>
    <w:p w14:paraId="3B498735" w14:textId="77777777" w:rsidR="000C2AFF" w:rsidRDefault="000C2AFF" w:rsidP="000C2AFF">
      <w:pPr>
        <w:ind w:left="2829" w:firstLine="709"/>
        <w:jc w:val="center"/>
        <w:rPr>
          <w:i/>
        </w:rPr>
      </w:pPr>
      <w:r>
        <w:rPr>
          <w:i/>
        </w:rPr>
        <w:t>Zamawiający</w:t>
      </w:r>
    </w:p>
    <w:p w14:paraId="0ED4D832" w14:textId="77777777" w:rsidR="000C2AFF" w:rsidRDefault="000C2AFF" w:rsidP="000C2AFF">
      <w:pPr>
        <w:ind w:left="2829" w:firstLine="709"/>
        <w:jc w:val="center"/>
        <w:rPr>
          <w:i/>
        </w:rPr>
      </w:pPr>
      <w:r>
        <w:rPr>
          <w:i/>
        </w:rPr>
        <w:t xml:space="preserve"> /-/ p. o. Dyrektora Szpitala Wojewódzkiego</w:t>
      </w:r>
    </w:p>
    <w:p w14:paraId="1676A4C6" w14:textId="77777777" w:rsidR="000C2AFF" w:rsidRDefault="000C2AFF" w:rsidP="000C2AFF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609BF2A8" w14:textId="77777777" w:rsidR="000C2AFF" w:rsidRDefault="000C2AFF" w:rsidP="000C2AFF">
      <w:pPr>
        <w:ind w:left="2829" w:firstLine="709"/>
        <w:jc w:val="center"/>
        <w:rPr>
          <w:i/>
        </w:rPr>
      </w:pPr>
      <w:r>
        <w:rPr>
          <w:i/>
        </w:rPr>
        <w:t>Z-ca Dyrektora ds. Pielęgniarstwa</w:t>
      </w:r>
    </w:p>
    <w:p w14:paraId="59B8EFBF" w14:textId="77777777" w:rsidR="000C2AFF" w:rsidRDefault="000C2AFF" w:rsidP="000C2AFF">
      <w:pPr>
        <w:ind w:left="2829" w:firstLine="709"/>
        <w:jc w:val="center"/>
      </w:pPr>
      <w:r>
        <w:rPr>
          <w:i/>
        </w:rPr>
        <w:t xml:space="preserve"> Violetta Magiera</w:t>
      </w:r>
    </w:p>
    <w:p w14:paraId="6F75CBA1" w14:textId="0B24DAE0" w:rsidR="008642B3" w:rsidRPr="00B147A2" w:rsidRDefault="008642B3" w:rsidP="00B147A2">
      <w:pPr>
        <w:jc w:val="right"/>
        <w:rPr>
          <w:vertAlign w:val="superscript"/>
        </w:rPr>
      </w:pPr>
    </w:p>
    <w:sectPr w:rsidR="008642B3" w:rsidRPr="00B147A2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AEFDC9" w14:textId="77777777" w:rsidR="001B29F3" w:rsidRDefault="001B29F3">
      <w:r>
        <w:separator/>
      </w:r>
    </w:p>
  </w:endnote>
  <w:endnote w:type="continuationSeparator" w:id="0">
    <w:p w14:paraId="28FD1F14" w14:textId="77777777" w:rsidR="001B29F3" w:rsidRDefault="001B2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A422EF" w14:textId="77777777" w:rsidR="00DD7AB1" w:rsidRDefault="00DD7A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9F001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F4911F8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71C31" w14:textId="77777777" w:rsidR="00DD7AB1" w:rsidRDefault="00DD7A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4F504E" w14:textId="77777777" w:rsidR="001B29F3" w:rsidRDefault="001B29F3">
      <w:r>
        <w:separator/>
      </w:r>
    </w:p>
  </w:footnote>
  <w:footnote w:type="continuationSeparator" w:id="0">
    <w:p w14:paraId="06536521" w14:textId="77777777" w:rsidR="001B29F3" w:rsidRDefault="001B2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4C506" w14:textId="77777777" w:rsidR="00DD7AB1" w:rsidRDefault="00DD7A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B24F0" w14:textId="77777777" w:rsidR="00DD7AB1" w:rsidRDefault="00DD7A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1F9D3" w14:textId="77777777" w:rsidR="00DD7AB1" w:rsidRDefault="00DD7A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9F3"/>
    <w:rsid w:val="00022322"/>
    <w:rsid w:val="00042497"/>
    <w:rsid w:val="000660E2"/>
    <w:rsid w:val="00074D88"/>
    <w:rsid w:val="000C1E6F"/>
    <w:rsid w:val="000C2AFF"/>
    <w:rsid w:val="000E4E56"/>
    <w:rsid w:val="0013291B"/>
    <w:rsid w:val="001A1468"/>
    <w:rsid w:val="001B29F3"/>
    <w:rsid w:val="001B7815"/>
    <w:rsid w:val="002B1E4F"/>
    <w:rsid w:val="002B6761"/>
    <w:rsid w:val="003445A0"/>
    <w:rsid w:val="0034545D"/>
    <w:rsid w:val="003A0AFC"/>
    <w:rsid w:val="003D611C"/>
    <w:rsid w:val="00431C0B"/>
    <w:rsid w:val="00437CAD"/>
    <w:rsid w:val="004657DA"/>
    <w:rsid w:val="004B2665"/>
    <w:rsid w:val="004B4792"/>
    <w:rsid w:val="004C3459"/>
    <w:rsid w:val="004E324A"/>
    <w:rsid w:val="004E585D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9449F"/>
    <w:rsid w:val="00AA02AC"/>
    <w:rsid w:val="00AB1E04"/>
    <w:rsid w:val="00B147A2"/>
    <w:rsid w:val="00B32D12"/>
    <w:rsid w:val="00B464D3"/>
    <w:rsid w:val="00B66804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DD7AB1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377BBD"/>
  <w15:chartTrackingRefBased/>
  <w15:docId w15:val="{1F389E2C-8D8A-4AA7-9BAB-7C79240D0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331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4</cp:revision>
  <cp:lastPrinted>1899-12-31T23:00:00Z</cp:lastPrinted>
  <dcterms:created xsi:type="dcterms:W3CDTF">2024-09-09T10:46:00Z</dcterms:created>
  <dcterms:modified xsi:type="dcterms:W3CDTF">2024-09-10T09:14:00Z</dcterms:modified>
</cp:coreProperties>
</file>