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D639E8" w14:textId="725A2B5F" w:rsidR="00025386" w:rsidRPr="000E1AC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0E1AC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83F2C" w:rsidRPr="000E1AC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7666D6" w:rsidRPr="000E1AC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E1AC4" w14:paraId="1AC93855" w14:textId="77777777" w:rsidTr="00467CA2">
        <w:tc>
          <w:tcPr>
            <w:tcW w:w="2800" w:type="dxa"/>
            <w:shd w:val="clear" w:color="auto" w:fill="auto"/>
          </w:tcPr>
          <w:p w14:paraId="097872E5" w14:textId="77777777" w:rsidR="00D520D3" w:rsidRPr="000E1AC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E1AC4">
              <w:rPr>
                <w:rFonts w:ascii="Arial Narrow" w:hAnsi="Arial Narrow" w:cs="Arial"/>
                <w:b/>
              </w:rPr>
              <w:t>Podmiot</w:t>
            </w:r>
            <w:r w:rsidRPr="000E1AC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CDC6719" w14:textId="77777777" w:rsidR="00D520D3" w:rsidRPr="000E1AC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E6C14DA" w14:textId="77777777" w:rsidR="00D520D3" w:rsidRPr="000E1AC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E1AC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68E940" w14:textId="77777777" w:rsidR="00D520D3" w:rsidRPr="000E1AC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E1A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E1AC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E1A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0E1AC4" w14:paraId="6EEDBC8A" w14:textId="77777777" w:rsidTr="00467CA2">
        <w:tc>
          <w:tcPr>
            <w:tcW w:w="2800" w:type="dxa"/>
            <w:shd w:val="clear" w:color="auto" w:fill="auto"/>
          </w:tcPr>
          <w:p w14:paraId="3482E6ED" w14:textId="77777777" w:rsidR="00D520D3" w:rsidRPr="000E1AC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E1AC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CE1E7F8" w14:textId="77777777" w:rsidR="00D520D3" w:rsidRPr="000E1AC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18CCEB7" w14:textId="77777777" w:rsidR="00D520D3" w:rsidRPr="000E1AC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E1AC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E3101B" w14:textId="77777777" w:rsidR="00D520D3" w:rsidRPr="000E1AC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E1A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E1AC4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0E1A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166E714" w14:textId="77777777" w:rsidR="00B62AD0" w:rsidRPr="000E1AC4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E1AC4" w14:paraId="2A959EF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BBC84D" w14:textId="77777777" w:rsidR="00053927" w:rsidRPr="000E1AC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E1AC4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6000A3C" w14:textId="77777777" w:rsidR="00053927" w:rsidRPr="000E1AC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0E1AC4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0E1AC4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0E1AC4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FFB37B" w14:textId="6B5811A4" w:rsidR="0071340C" w:rsidRPr="000E1AC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E1AC4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0E1AC4">
        <w:rPr>
          <w:rFonts w:ascii="Arial Narrow" w:eastAsia="Times New Roman" w:hAnsi="Arial Narrow" w:cs="Arial"/>
          <w:lang w:eastAsia="pl-PL"/>
        </w:rPr>
        <w:t xml:space="preserve">, </w:t>
      </w:r>
      <w:r w:rsidRPr="000E1AC4">
        <w:rPr>
          <w:rFonts w:ascii="Arial Narrow" w:eastAsia="Times New Roman" w:hAnsi="Arial Narrow" w:cs="Arial"/>
          <w:lang w:eastAsia="pl-PL"/>
        </w:rPr>
        <w:t>w oparciu o</w:t>
      </w:r>
      <w:r w:rsidR="00EF3368" w:rsidRPr="000E1AC4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0E1AC4">
        <w:rPr>
          <w:rFonts w:ascii="Arial Narrow" w:hAnsi="Arial Narrow" w:cs="Arial"/>
        </w:rPr>
        <w:t xml:space="preserve"> ustawy </w:t>
      </w:r>
      <w:r w:rsidR="00EF3368" w:rsidRPr="000E1AC4">
        <w:rPr>
          <w:rFonts w:ascii="Arial Narrow" w:hAnsi="Arial Narrow" w:cs="Arial"/>
        </w:rPr>
        <w:t xml:space="preserve">z dnia 11 września 2019r. Prawo zamówień publicznych </w:t>
      </w:r>
      <w:r w:rsidR="00283F2C" w:rsidRPr="000E1AC4">
        <w:rPr>
          <w:rFonts w:ascii="Arial Narrow" w:hAnsi="Arial Narrow" w:cs="Arial"/>
        </w:rPr>
        <w:t>(</w:t>
      </w:r>
      <w:proofErr w:type="spellStart"/>
      <w:r w:rsidR="00283F2C" w:rsidRPr="000E1AC4">
        <w:rPr>
          <w:rFonts w:ascii="Arial Narrow" w:hAnsi="Arial Narrow" w:cs="Arial"/>
        </w:rPr>
        <w:t>t.j</w:t>
      </w:r>
      <w:proofErr w:type="spellEnd"/>
      <w:r w:rsidR="00283F2C" w:rsidRPr="000E1AC4">
        <w:rPr>
          <w:rFonts w:ascii="Arial Narrow" w:hAnsi="Arial Narrow" w:cs="Arial"/>
        </w:rPr>
        <w:t>. Dz. U. z 2023r. poz. 1605)</w:t>
      </w:r>
      <w:r w:rsidR="00E27ABB" w:rsidRPr="000E1AC4">
        <w:rPr>
          <w:rFonts w:ascii="Arial Narrow" w:eastAsia="Times New Roman" w:hAnsi="Arial Narrow" w:cs="Arial"/>
          <w:lang w:eastAsia="pl-PL"/>
        </w:rPr>
        <w:t xml:space="preserve">, </w:t>
      </w:r>
      <w:r w:rsidRPr="000E1AC4">
        <w:rPr>
          <w:rFonts w:ascii="Arial Narrow" w:eastAsia="Times New Roman" w:hAnsi="Arial Narrow" w:cs="Arial"/>
          <w:lang w:eastAsia="pl-PL"/>
        </w:rPr>
        <w:t xml:space="preserve">że </w:t>
      </w:r>
      <w:r w:rsidRPr="000E1AC4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0E1AC4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0E1AC4">
        <w:rPr>
          <w:rFonts w:ascii="Arial Narrow" w:eastAsia="Times New Roman" w:hAnsi="Arial Narrow" w:cs="Arial"/>
          <w:lang w:eastAsia="pl-PL"/>
        </w:rPr>
        <w:t xml:space="preserve">do </w:t>
      </w:r>
      <w:r w:rsidRPr="000E1AC4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E1AC4" w14:paraId="3B102788" w14:textId="77777777" w:rsidTr="00467CA2">
        <w:tc>
          <w:tcPr>
            <w:tcW w:w="2269" w:type="dxa"/>
            <w:shd w:val="clear" w:color="auto" w:fill="auto"/>
          </w:tcPr>
          <w:p w14:paraId="14956268" w14:textId="77777777" w:rsidR="00D520D3" w:rsidRPr="000E1AC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E1AC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ECF8C3" w14:textId="04AC4922" w:rsidR="00D520D3" w:rsidRPr="000E1AC4" w:rsidRDefault="00283F2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E1AC4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opatrunkowych wraz z dzierżawą 14 sztuk urządzeń do podciśnieniowego leczenia ran na okres 12 miesięcy</w:t>
            </w:r>
            <w:r w:rsidR="00D520D3" w:rsidRPr="000E1AC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83F2C" w:rsidRPr="000E1AC4" w14:paraId="36F68009" w14:textId="77777777" w:rsidTr="00BE26A2">
        <w:tc>
          <w:tcPr>
            <w:tcW w:w="2269" w:type="dxa"/>
            <w:shd w:val="clear" w:color="auto" w:fill="auto"/>
          </w:tcPr>
          <w:p w14:paraId="3589D9E6" w14:textId="77777777" w:rsidR="00283F2C" w:rsidRPr="000E1AC4" w:rsidRDefault="00283F2C" w:rsidP="00BE26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E1AC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7927BF" w14:textId="41464A4E" w:rsidR="00283F2C" w:rsidRPr="000E1AC4" w:rsidRDefault="00283F2C" w:rsidP="00BE26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E1AC4">
              <w:rPr>
                <w:rFonts w:ascii="Arial Narrow" w:eastAsia="Times New Roman" w:hAnsi="Arial Narrow" w:cs="Arial"/>
                <w:bCs/>
                <w:lang w:eastAsia="pl-PL"/>
              </w:rPr>
              <w:t>116/2024</w:t>
            </w:r>
          </w:p>
        </w:tc>
      </w:tr>
    </w:tbl>
    <w:p w14:paraId="4012B320" w14:textId="299AB535" w:rsidR="00DC652A" w:rsidRPr="000E1AC4" w:rsidRDefault="00283F2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E1AC4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0E1AC4">
        <w:rPr>
          <w:rFonts w:ascii="Arial Narrow" w:eastAsia="Times New Roman" w:hAnsi="Arial Narrow" w:cs="Arial"/>
          <w:lang w:eastAsia="pl-PL"/>
        </w:rPr>
        <w:t>do dyspozycji Wykonawcy:</w:t>
      </w:r>
    </w:p>
    <w:p w14:paraId="286EAFEA" w14:textId="77777777" w:rsidR="00DC652A" w:rsidRPr="000E1AC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E1AC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95F5CF4" w14:textId="77777777" w:rsidR="0071340C" w:rsidRPr="000E1AC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E1AC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0E1AC4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0E1AC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A7DD848" w14:textId="77777777" w:rsidR="0071340C" w:rsidRPr="000E1AC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8DEFB40" w14:textId="77777777" w:rsidR="0071340C" w:rsidRPr="000E1AC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E1AC4">
        <w:rPr>
          <w:rFonts w:ascii="Arial Narrow" w:eastAsia="Times New Roman" w:hAnsi="Arial Narrow" w:cs="Arial"/>
          <w:lang w:eastAsia="pl-PL"/>
        </w:rPr>
        <w:t>nw. zasobów:</w:t>
      </w:r>
    </w:p>
    <w:p w14:paraId="4D59AFD3" w14:textId="77777777" w:rsidR="0071340C" w:rsidRPr="000E1AC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E1AC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4BB08DF" w14:textId="77777777" w:rsidR="0071340C" w:rsidRPr="000E1AC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0E1AC4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0E1AC4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0E1AC4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165016F9" w14:textId="77777777" w:rsidR="0071340C" w:rsidRPr="000E1AC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198E1EA2" w14:textId="77777777" w:rsidR="0071340C" w:rsidRPr="000E1AC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C39EDF6" w14:textId="77777777" w:rsidR="00DC652A" w:rsidRPr="000E1AC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0E1AC4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0E1AC4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0E1AC4">
        <w:rPr>
          <w:rFonts w:ascii="Arial Narrow" w:eastAsia="Times New Roman" w:hAnsi="Arial Narrow" w:cs="Arial"/>
          <w:lang w:eastAsia="pl-PL"/>
        </w:rPr>
        <w:t>:</w:t>
      </w:r>
    </w:p>
    <w:p w14:paraId="556AF0A6" w14:textId="77777777" w:rsidR="00DC652A" w:rsidRPr="000E1AC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0E1AC4">
        <w:rPr>
          <w:rFonts w:ascii="Arial Narrow" w:eastAsia="Times New Roman" w:hAnsi="Arial Narrow" w:cs="Arial"/>
          <w:lang w:eastAsia="pl-PL"/>
        </w:rPr>
        <w:t>u</w:t>
      </w:r>
      <w:r w:rsidR="00DC652A" w:rsidRPr="000E1AC4">
        <w:rPr>
          <w:rFonts w:ascii="Arial Narrow" w:eastAsia="Times New Roman" w:hAnsi="Arial Narrow" w:cs="Arial"/>
          <w:lang w:eastAsia="pl-PL"/>
        </w:rPr>
        <w:t>dostę</w:t>
      </w:r>
      <w:r w:rsidRPr="000E1AC4">
        <w:rPr>
          <w:rFonts w:ascii="Arial Narrow" w:eastAsia="Times New Roman" w:hAnsi="Arial Narrow" w:cs="Arial"/>
          <w:lang w:eastAsia="pl-PL"/>
        </w:rPr>
        <w:t>p</w:t>
      </w:r>
      <w:r w:rsidR="00DC652A" w:rsidRPr="000E1AC4">
        <w:rPr>
          <w:rFonts w:ascii="Arial Narrow" w:eastAsia="Times New Roman" w:hAnsi="Arial Narrow" w:cs="Arial"/>
          <w:lang w:eastAsia="pl-PL"/>
        </w:rPr>
        <w:t>ni</w:t>
      </w:r>
      <w:r w:rsidRPr="000E1AC4">
        <w:rPr>
          <w:rFonts w:ascii="Arial Narrow" w:eastAsia="Times New Roman" w:hAnsi="Arial Narrow" w:cs="Arial"/>
          <w:lang w:eastAsia="pl-PL"/>
        </w:rPr>
        <w:t>ę</w:t>
      </w:r>
      <w:r w:rsidR="00DC652A" w:rsidRPr="000E1AC4">
        <w:rPr>
          <w:rFonts w:ascii="Arial Narrow" w:eastAsia="Times New Roman" w:hAnsi="Arial Narrow" w:cs="Arial"/>
          <w:lang w:eastAsia="pl-PL"/>
        </w:rPr>
        <w:t xml:space="preserve"> </w:t>
      </w:r>
      <w:r w:rsidRPr="000E1AC4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029EFAEF" w14:textId="77777777" w:rsidR="0093388F" w:rsidRPr="000E1AC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E1AC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80D4225" w14:textId="77777777" w:rsidR="0093388F" w:rsidRPr="000E1AC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E1AC4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1FAF5C70" w14:textId="77777777" w:rsidR="0093388F" w:rsidRPr="000E1AC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0E1AC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579FABF" w14:textId="77777777" w:rsidR="00CB29AC" w:rsidRPr="000E1AC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E1AC4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539544DB" w14:textId="77777777" w:rsidR="00CB29AC" w:rsidRPr="000E1AC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E1AC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07F6CBD" w14:textId="77777777" w:rsidR="00830970" w:rsidRPr="000E1AC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E1AC4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0E1AC4">
        <w:rPr>
          <w:rFonts w:ascii="Arial Narrow" w:eastAsia="Times New Roman" w:hAnsi="Arial Narrow" w:cs="Arial"/>
          <w:lang w:eastAsia="pl-PL"/>
        </w:rPr>
        <w:t xml:space="preserve">mojego </w:t>
      </w:r>
      <w:r w:rsidRPr="000E1AC4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0E1AC4">
        <w:rPr>
          <w:rFonts w:ascii="Arial Narrow" w:eastAsia="Times New Roman" w:hAnsi="Arial Narrow" w:cs="Arial"/>
          <w:lang w:eastAsia="pl-PL"/>
        </w:rPr>
        <w:t>będzie następujący:</w:t>
      </w:r>
    </w:p>
    <w:p w14:paraId="537B46B5" w14:textId="77777777" w:rsidR="00E27ABB" w:rsidRPr="000E1AC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E1AC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E1AC4" w14:paraId="4BB19B96" w14:textId="77777777" w:rsidTr="00467CA2">
        <w:tc>
          <w:tcPr>
            <w:tcW w:w="2660" w:type="dxa"/>
            <w:shd w:val="clear" w:color="auto" w:fill="auto"/>
          </w:tcPr>
          <w:p w14:paraId="3B546280" w14:textId="77777777" w:rsidR="00D520D3" w:rsidRPr="000E1AC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F538CB0" w14:textId="77777777" w:rsidR="00D520D3" w:rsidRPr="000E1AC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E1AC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348FAA7" w14:textId="77777777" w:rsidR="00D520D3" w:rsidRPr="000E1AC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E1A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1C4B3C9" w14:textId="77777777" w:rsidR="00D520D3" w:rsidRPr="000E1AC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231D4B3" w14:textId="77777777" w:rsidR="00D520D3" w:rsidRPr="000E1AC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E1AC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CB9B717" w14:textId="12F421F9" w:rsidR="00D520D3" w:rsidRPr="000E1AC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E1A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83F2C" w:rsidRPr="000E1A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0E1A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0E1A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0E1A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77AAA61A" w14:textId="77777777" w:rsidR="00E27ABB" w:rsidRPr="000E1AC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0E1AC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810F71" w14:textId="77777777" w:rsidR="00F208E0" w:rsidRDefault="00F208E0" w:rsidP="00025386">
      <w:pPr>
        <w:spacing w:after="0" w:line="240" w:lineRule="auto"/>
      </w:pPr>
      <w:r>
        <w:separator/>
      </w:r>
    </w:p>
  </w:endnote>
  <w:endnote w:type="continuationSeparator" w:id="0">
    <w:p w14:paraId="58A5C7B1" w14:textId="77777777" w:rsidR="00F208E0" w:rsidRDefault="00F208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11F58" w14:textId="77777777" w:rsidR="00283F2C" w:rsidRDefault="00283F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A3AD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F9CCDA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80898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F299D3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D3215" w14:textId="77777777" w:rsidR="00283F2C" w:rsidRDefault="00283F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64BA3" w14:textId="77777777" w:rsidR="00F208E0" w:rsidRDefault="00F208E0" w:rsidP="00025386">
      <w:pPr>
        <w:spacing w:after="0" w:line="240" w:lineRule="auto"/>
      </w:pPr>
      <w:r>
        <w:separator/>
      </w:r>
    </w:p>
  </w:footnote>
  <w:footnote w:type="continuationSeparator" w:id="0">
    <w:p w14:paraId="09219271" w14:textId="77777777" w:rsidR="00F208E0" w:rsidRDefault="00F208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8D33B" w14:textId="77777777" w:rsidR="00283F2C" w:rsidRDefault="00283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C0C13" w14:textId="77777777" w:rsidR="00283F2C" w:rsidRDefault="00283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DB542" w14:textId="77777777" w:rsidR="00283F2C" w:rsidRDefault="00283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152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8E0"/>
    <w:rsid w:val="00025386"/>
    <w:rsid w:val="000423B9"/>
    <w:rsid w:val="00053927"/>
    <w:rsid w:val="00066C44"/>
    <w:rsid w:val="00071D4C"/>
    <w:rsid w:val="00084786"/>
    <w:rsid w:val="000E1AC4"/>
    <w:rsid w:val="0016158F"/>
    <w:rsid w:val="001C2314"/>
    <w:rsid w:val="00213980"/>
    <w:rsid w:val="00283F2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208E0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C0BD3"/>
  <w15:chartTrackingRefBased/>
  <w15:docId w15:val="{AE7A9E30-73F3-48F9-9D58-DC945154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2024-09-10T10:17:00Z</dcterms:created>
  <dcterms:modified xsi:type="dcterms:W3CDTF">2024-09-10T10:17:00Z</dcterms:modified>
</cp:coreProperties>
</file>