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6F7A1F" w14:textId="4802CB23" w:rsidR="00D62E6E" w:rsidRPr="000F3F0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F3F0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C10023" w:rsidRPr="000F3F0D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0F3F0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F3F0D" w14:paraId="08871F0D" w14:textId="77777777" w:rsidTr="00D62E6E">
        <w:tc>
          <w:tcPr>
            <w:tcW w:w="2800" w:type="dxa"/>
            <w:shd w:val="clear" w:color="auto" w:fill="auto"/>
          </w:tcPr>
          <w:p w14:paraId="2BACA02D" w14:textId="77777777" w:rsidR="00D62E6E" w:rsidRPr="000F3F0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F3F0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F3F0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899892" w14:textId="77777777" w:rsidR="00D62E6E" w:rsidRPr="000F3F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1AED1AF" w14:textId="77777777" w:rsidR="00D62E6E" w:rsidRPr="000F3F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AF0CB3" w14:textId="77777777" w:rsidR="00D62E6E" w:rsidRPr="000F3F0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F3F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F3F0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F3F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 xml:space="preserve">w zależności </w:t>
            </w:r>
            <w:r w:rsidRPr="000F3F0D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od</w:t>
            </w:r>
            <w:r w:rsidRPr="000F3F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 xml:space="preserve"> podmiotu: NIP/PESEL, KRS/CEiDG]</w:t>
            </w:r>
          </w:p>
        </w:tc>
      </w:tr>
      <w:tr w:rsidR="00D62E6E" w:rsidRPr="000F3F0D" w14:paraId="08038ED7" w14:textId="77777777" w:rsidTr="00D62E6E">
        <w:tc>
          <w:tcPr>
            <w:tcW w:w="2800" w:type="dxa"/>
            <w:shd w:val="clear" w:color="auto" w:fill="auto"/>
          </w:tcPr>
          <w:p w14:paraId="42BED80A" w14:textId="77777777" w:rsidR="00D62E6E" w:rsidRPr="000F3F0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F3F0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E72D8D1" w14:textId="77777777" w:rsidR="00D62E6E" w:rsidRPr="000F3F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6F493F5" w14:textId="77777777" w:rsidR="00D62E6E" w:rsidRPr="000F3F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DCE329" w14:textId="77777777" w:rsidR="00D62E6E" w:rsidRPr="000F3F0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F3F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F3F0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F3F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B8B73CC" w14:textId="77777777" w:rsidR="00BC121E" w:rsidRPr="000F3F0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0023" w:rsidRPr="000F3F0D" w14:paraId="7D3E75B1" w14:textId="77777777" w:rsidTr="00BE26A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B5A391" w14:textId="77777777" w:rsidR="00C10023" w:rsidRPr="000F3F0D" w:rsidRDefault="00C10023" w:rsidP="00BE26A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550D781" w14:textId="6118271D" w:rsidR="00C10023" w:rsidRPr="000F3F0D" w:rsidRDefault="00C10023" w:rsidP="00BE26A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F3F0D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0F3F0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0F3F0D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0F3F0D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0F3F0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0F3F0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796843EE" w14:textId="77777777" w:rsidR="00C10023" w:rsidRPr="000F3F0D" w:rsidRDefault="00C10023" w:rsidP="00BE26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002FA06" w14:textId="77777777" w:rsidR="00C10023" w:rsidRPr="000F3F0D" w:rsidRDefault="00C10023" w:rsidP="00BE26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4086F394" w14:textId="60360C5F" w:rsidR="00BC121E" w:rsidRPr="000F3F0D" w:rsidRDefault="00C1002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3F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0F3F0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0F3F0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F3F0D" w14:paraId="496DDB1C" w14:textId="77777777" w:rsidTr="00D62E6E">
        <w:tc>
          <w:tcPr>
            <w:tcW w:w="2269" w:type="dxa"/>
            <w:shd w:val="clear" w:color="auto" w:fill="auto"/>
          </w:tcPr>
          <w:p w14:paraId="143B5726" w14:textId="77777777" w:rsidR="00D62E6E" w:rsidRPr="000F3F0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8B133D" w14:textId="2FAE5040" w:rsidR="00D62E6E" w:rsidRPr="000F3F0D" w:rsidRDefault="00C1002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opatrunkowych wraz z dzierżawą 14 sztuk urządzeń do podciśnieniowego leczenia ran na okres 12 miesięcy</w:t>
            </w:r>
            <w:r w:rsidR="00D62E6E" w:rsidRPr="000F3F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0023" w:rsidRPr="000F3F0D" w14:paraId="3E29CE99" w14:textId="77777777" w:rsidTr="00BE26A2">
        <w:tc>
          <w:tcPr>
            <w:tcW w:w="2269" w:type="dxa"/>
            <w:shd w:val="clear" w:color="auto" w:fill="auto"/>
          </w:tcPr>
          <w:p w14:paraId="08579DCB" w14:textId="77777777" w:rsidR="00C10023" w:rsidRPr="000F3F0D" w:rsidRDefault="00C10023" w:rsidP="00BE26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4D224E" w14:textId="3C0D13B6" w:rsidR="00C10023" w:rsidRPr="000F3F0D" w:rsidRDefault="00C10023" w:rsidP="00BE26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116/2024</w:t>
            </w:r>
          </w:p>
        </w:tc>
      </w:tr>
    </w:tbl>
    <w:p w14:paraId="7F4036FD" w14:textId="15F317AA" w:rsidR="00BC121E" w:rsidRPr="000F3F0D" w:rsidRDefault="00C1002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F3F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F3F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0F3F0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0F3F0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0F3F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0F3F0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D8A765A" w14:textId="77777777" w:rsidR="00BC121E" w:rsidRPr="000F3F0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F3F0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D1324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0F3F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F3F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0F3F0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0F3F0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0F3F0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F3F0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3EB5102" w14:textId="77777777" w:rsidR="00BC121E" w:rsidRPr="000F3F0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3F0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2697AE1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0F3F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F3F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0F3F0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0F3F0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0F3F0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58F8C4D" w14:textId="77777777" w:rsidR="00BF69A4" w:rsidRPr="000F3F0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3F0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F3F0D" w14:paraId="4E99844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61FE5" w14:textId="77777777" w:rsidR="00BC121E" w:rsidRPr="000F3F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25753" w14:textId="77777777" w:rsidR="00BC121E" w:rsidRPr="000F3F0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D01C4" w14:textId="77777777" w:rsidR="00BC121E" w:rsidRPr="000F3F0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F3F0D" w14:paraId="430ED83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4B451" w14:textId="77777777" w:rsidR="00BC121E" w:rsidRPr="000F3F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726D" w14:textId="77777777" w:rsidR="00BC121E" w:rsidRPr="000F3F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81C2" w14:textId="77777777" w:rsidR="00BC121E" w:rsidRPr="000F3F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F3F0D" w14:paraId="5BDE29C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A1771" w14:textId="77777777" w:rsidR="00BC121E" w:rsidRPr="000F3F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12E1" w14:textId="77777777" w:rsidR="00BC121E" w:rsidRPr="000F3F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30DC" w14:textId="77777777" w:rsidR="00BC121E" w:rsidRPr="000F3F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4F5D0E5" w14:textId="77777777" w:rsidR="00BC121E" w:rsidRPr="000F3F0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F3F0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155BC8F8" w14:textId="77777777" w:rsidR="00BC121E" w:rsidRPr="000F3F0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F3F0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D399B98" w14:textId="77777777" w:rsidR="00067B62" w:rsidRPr="000F3F0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F3F0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F3F0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F3F0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6131DB1" w14:textId="77777777" w:rsidR="00067B62" w:rsidRPr="000F3F0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F3F0D" w14:paraId="53A92E02" w14:textId="77777777" w:rsidTr="00620E37">
        <w:tc>
          <w:tcPr>
            <w:tcW w:w="2660" w:type="dxa"/>
            <w:shd w:val="clear" w:color="auto" w:fill="auto"/>
          </w:tcPr>
          <w:p w14:paraId="4666D25D" w14:textId="77777777" w:rsidR="00BC121E" w:rsidRPr="000F3F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1A10310" w14:textId="77777777" w:rsidR="00BC121E" w:rsidRPr="000F3F0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8FF6F61" w14:textId="77777777" w:rsidR="00BC121E" w:rsidRPr="000F3F0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0F3F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0F3F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A60ABBE" w14:textId="77777777" w:rsidR="00BC121E" w:rsidRPr="000F3F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9A940C9" w14:textId="77777777" w:rsidR="00BC121E" w:rsidRPr="000F3F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D2731AB" w14:textId="7C9CBC44" w:rsidR="00BC121E" w:rsidRPr="000F3F0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F3F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10023" w:rsidRPr="000F3F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0F3F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F3F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C56E81B" w14:textId="77777777" w:rsidR="00106AC7" w:rsidRPr="000F3F0D" w:rsidRDefault="00106AC7" w:rsidP="00BC121E">
      <w:pPr>
        <w:rPr>
          <w:rFonts w:ascii="Arial Narrow" w:hAnsi="Arial Narrow"/>
        </w:rPr>
      </w:pPr>
    </w:p>
    <w:sectPr w:rsidR="00106AC7" w:rsidRPr="000F3F0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7EA680" w14:textId="77777777" w:rsidR="00B16ECC" w:rsidRDefault="00B16ECC">
      <w:r>
        <w:separator/>
      </w:r>
    </w:p>
  </w:endnote>
  <w:endnote w:type="continuationSeparator" w:id="0">
    <w:p w14:paraId="32DEEBC1" w14:textId="77777777" w:rsidR="00B16ECC" w:rsidRDefault="00B16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42AA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85EE9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35D1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1E7E07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54E229B">
        <v:line id="_x0000_s1025" style="position:absolute;left:0;text-align:left;z-index:251657728" from="-3.85pt,8.7pt" to="455.15pt,8.7pt"/>
      </w:pict>
    </w:r>
  </w:p>
  <w:p w14:paraId="479B71F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1117D" w14:textId="77777777" w:rsidR="00C10023" w:rsidRDefault="00C100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D8A294" w14:textId="77777777" w:rsidR="00B16ECC" w:rsidRDefault="00B16ECC">
      <w:r>
        <w:separator/>
      </w:r>
    </w:p>
  </w:footnote>
  <w:footnote w:type="continuationSeparator" w:id="0">
    <w:p w14:paraId="2AA7AADE" w14:textId="77777777" w:rsidR="00B16ECC" w:rsidRDefault="00B16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0E590" w14:textId="77777777" w:rsidR="00C10023" w:rsidRDefault="00C100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F9EAB" w14:textId="77777777" w:rsidR="00C10023" w:rsidRDefault="00C100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6A7E6" w14:textId="77777777" w:rsidR="00C10023" w:rsidRDefault="00C100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739696">
    <w:abstractNumId w:val="13"/>
  </w:num>
  <w:num w:numId="2" w16cid:durableId="262229150">
    <w:abstractNumId w:val="0"/>
  </w:num>
  <w:num w:numId="3" w16cid:durableId="315958045">
    <w:abstractNumId w:val="11"/>
  </w:num>
  <w:num w:numId="4" w16cid:durableId="1070886175">
    <w:abstractNumId w:val="8"/>
  </w:num>
  <w:num w:numId="5" w16cid:durableId="482359413">
    <w:abstractNumId w:val="7"/>
  </w:num>
  <w:num w:numId="6" w16cid:durableId="450440686">
    <w:abstractNumId w:val="1"/>
  </w:num>
  <w:num w:numId="7" w16cid:durableId="1333988573">
    <w:abstractNumId w:val="6"/>
  </w:num>
  <w:num w:numId="8" w16cid:durableId="1025793757">
    <w:abstractNumId w:val="3"/>
  </w:num>
  <w:num w:numId="9" w16cid:durableId="531841382">
    <w:abstractNumId w:val="2"/>
  </w:num>
  <w:num w:numId="10" w16cid:durableId="519701448">
    <w:abstractNumId w:val="5"/>
  </w:num>
  <w:num w:numId="11" w16cid:durableId="887567300">
    <w:abstractNumId w:val="10"/>
  </w:num>
  <w:num w:numId="12" w16cid:durableId="899023033">
    <w:abstractNumId w:val="4"/>
  </w:num>
  <w:num w:numId="13" w16cid:durableId="2012635595">
    <w:abstractNumId w:val="9"/>
  </w:num>
  <w:num w:numId="14" w16cid:durableId="18158283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ECC"/>
    <w:rsid w:val="0000184A"/>
    <w:rsid w:val="00007C1C"/>
    <w:rsid w:val="00012997"/>
    <w:rsid w:val="000621A2"/>
    <w:rsid w:val="00067B62"/>
    <w:rsid w:val="000719DC"/>
    <w:rsid w:val="00075CEC"/>
    <w:rsid w:val="000E0467"/>
    <w:rsid w:val="000F3F0D"/>
    <w:rsid w:val="00106AC7"/>
    <w:rsid w:val="00111985"/>
    <w:rsid w:val="00147532"/>
    <w:rsid w:val="001614BA"/>
    <w:rsid w:val="001C185C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6ECC"/>
    <w:rsid w:val="00B26102"/>
    <w:rsid w:val="00B45ED4"/>
    <w:rsid w:val="00B54FB4"/>
    <w:rsid w:val="00BC121E"/>
    <w:rsid w:val="00BE6092"/>
    <w:rsid w:val="00BF69A4"/>
    <w:rsid w:val="00C10023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8EECE2"/>
  <w15:chartTrackingRefBased/>
  <w15:docId w15:val="{04A7EF12-6CFB-40CB-8BAC-ABB72CB3E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240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2024-09-10T10:21:00Z</cp:lastPrinted>
  <dcterms:created xsi:type="dcterms:W3CDTF">2024-09-10T10:21:00Z</dcterms:created>
  <dcterms:modified xsi:type="dcterms:W3CDTF">2024-09-10T10:21:00Z</dcterms:modified>
</cp:coreProperties>
</file>