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A07A1" w14:textId="77777777" w:rsidR="00D34297" w:rsidRPr="00001153" w:rsidRDefault="00D6367A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01153">
        <w:rPr>
          <w:rFonts w:ascii="Arial Narrow" w:hAnsi="Arial Narrow" w:cs="Arial"/>
          <w:sz w:val="22"/>
          <w:szCs w:val="22"/>
        </w:rPr>
        <w:t>Bydgoszcz</w:t>
      </w:r>
      <w:r w:rsidR="00D34297" w:rsidRPr="00001153">
        <w:rPr>
          <w:rFonts w:ascii="Arial Narrow" w:hAnsi="Arial Narrow" w:cs="Arial"/>
          <w:sz w:val="22"/>
          <w:szCs w:val="22"/>
        </w:rPr>
        <w:t xml:space="preserve"> dnia: </w:t>
      </w:r>
      <w:r w:rsidRPr="00001153">
        <w:rPr>
          <w:rFonts w:ascii="Arial Narrow" w:hAnsi="Arial Narrow" w:cs="Arial"/>
          <w:sz w:val="22"/>
          <w:szCs w:val="22"/>
        </w:rPr>
        <w:t>2024-09-11</w:t>
      </w:r>
    </w:p>
    <w:p w14:paraId="0A43A89F" w14:textId="77777777" w:rsidR="00D34297" w:rsidRPr="00001153" w:rsidRDefault="00D6367A" w:rsidP="00001153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00115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0A89C46" w14:textId="77777777" w:rsidR="00D34297" w:rsidRPr="00001153" w:rsidRDefault="00D6367A" w:rsidP="00001153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001153">
        <w:rPr>
          <w:rFonts w:ascii="Arial Narrow" w:hAnsi="Arial Narrow" w:cs="Arial"/>
          <w:sz w:val="22"/>
          <w:szCs w:val="22"/>
        </w:rPr>
        <w:t>Powstańców Warszawy</w:t>
      </w:r>
      <w:r w:rsidR="00D34297" w:rsidRPr="00001153">
        <w:rPr>
          <w:rFonts w:ascii="Arial Narrow" w:hAnsi="Arial Narrow" w:cs="Arial"/>
          <w:sz w:val="22"/>
          <w:szCs w:val="22"/>
        </w:rPr>
        <w:t xml:space="preserve"> </w:t>
      </w:r>
      <w:r w:rsidRPr="00001153">
        <w:rPr>
          <w:rFonts w:ascii="Arial Narrow" w:hAnsi="Arial Narrow" w:cs="Arial"/>
          <w:sz w:val="22"/>
          <w:szCs w:val="22"/>
        </w:rPr>
        <w:t>5</w:t>
      </w:r>
    </w:p>
    <w:p w14:paraId="3F801254" w14:textId="77777777" w:rsidR="00D34297" w:rsidRPr="00001153" w:rsidRDefault="00D6367A" w:rsidP="00001153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001153">
        <w:rPr>
          <w:rFonts w:ascii="Arial Narrow" w:hAnsi="Arial Narrow" w:cs="Arial"/>
          <w:sz w:val="22"/>
          <w:szCs w:val="22"/>
        </w:rPr>
        <w:t>85-681</w:t>
      </w:r>
      <w:r w:rsidR="00D34297" w:rsidRPr="00001153">
        <w:rPr>
          <w:rFonts w:ascii="Arial Narrow" w:hAnsi="Arial Narrow" w:cs="Arial"/>
          <w:sz w:val="22"/>
          <w:szCs w:val="22"/>
        </w:rPr>
        <w:t xml:space="preserve"> </w:t>
      </w:r>
      <w:r w:rsidRPr="00001153">
        <w:rPr>
          <w:rFonts w:ascii="Arial Narrow" w:hAnsi="Arial Narrow" w:cs="Arial"/>
          <w:sz w:val="22"/>
          <w:szCs w:val="22"/>
        </w:rPr>
        <w:t>Bydgoszcz</w:t>
      </w:r>
    </w:p>
    <w:p w14:paraId="2F4C05BF" w14:textId="77777777" w:rsidR="00D34297" w:rsidRPr="00001153" w:rsidRDefault="00D34297" w:rsidP="00001153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00115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2853313" w14:textId="77777777" w:rsidR="00D34297" w:rsidRPr="00001153" w:rsidRDefault="00D34297" w:rsidP="00001153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00115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1173BF7" w14:textId="459B9FE0" w:rsidR="00001153" w:rsidRPr="00B45BCE" w:rsidRDefault="00001153" w:rsidP="00001153">
      <w:pPr>
        <w:spacing w:after="48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001153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B45BCE" w:rsidRPr="00B45BCE">
        <w:rPr>
          <w:rFonts w:ascii="Arial Narrow" w:hAnsi="Arial Narrow" w:cs="Arial"/>
          <w:b/>
          <w:sz w:val="22"/>
          <w:szCs w:val="22"/>
        </w:rPr>
        <w:t>7064/24</w:t>
      </w:r>
    </w:p>
    <w:p w14:paraId="1B052CB5" w14:textId="77777777" w:rsidR="00D34297" w:rsidRPr="00001153" w:rsidRDefault="00D34297" w:rsidP="00001153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001153">
        <w:rPr>
          <w:rFonts w:ascii="Arial Narrow" w:hAnsi="Arial Narrow" w:cs="Arial"/>
          <w:b/>
          <w:sz w:val="22"/>
          <w:szCs w:val="22"/>
        </w:rPr>
        <w:t>WYKONAWCY</w:t>
      </w:r>
    </w:p>
    <w:p w14:paraId="3090D633" w14:textId="77777777" w:rsidR="00D34297" w:rsidRPr="00001153" w:rsidRDefault="00D34297" w:rsidP="00001153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rFonts w:ascii="Arial Narrow" w:hAnsi="Arial Narrow" w:cs="Arial"/>
          <w:sz w:val="22"/>
          <w:szCs w:val="22"/>
        </w:rPr>
      </w:pPr>
      <w:r w:rsidRPr="0000115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01153" w14:paraId="2F41829C" w14:textId="77777777" w:rsidTr="00D34297">
        <w:tc>
          <w:tcPr>
            <w:tcW w:w="9180" w:type="dxa"/>
            <w:shd w:val="clear" w:color="auto" w:fill="F2F2F2"/>
            <w:hideMark/>
          </w:tcPr>
          <w:p w14:paraId="3F763014" w14:textId="77777777" w:rsidR="00D34297" w:rsidRPr="00001153" w:rsidRDefault="00D34297" w:rsidP="00001153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0115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41F4908" w14:textId="77777777" w:rsidR="00D34297" w:rsidRPr="00001153" w:rsidRDefault="00D34297" w:rsidP="00001153">
            <w:pPr>
              <w:keepNext/>
              <w:spacing w:before="6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0115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7F3C782E" w14:textId="77777777" w:rsidR="00D34297" w:rsidRPr="00001153" w:rsidRDefault="00D34297" w:rsidP="00001153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DDB70ED" w14:textId="77777777" w:rsidR="00D34297" w:rsidRPr="00001153" w:rsidRDefault="00D34297" w:rsidP="00001153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0115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0115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0115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001153" w14:paraId="207FC5C5" w14:textId="77777777" w:rsidTr="00310284">
        <w:tc>
          <w:tcPr>
            <w:tcW w:w="2269" w:type="dxa"/>
            <w:shd w:val="clear" w:color="auto" w:fill="auto"/>
          </w:tcPr>
          <w:p w14:paraId="76880372" w14:textId="77777777" w:rsidR="00D34297" w:rsidRPr="00001153" w:rsidRDefault="00D34297" w:rsidP="0000115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F913F7" w14:textId="77777777" w:rsidR="00D34297" w:rsidRPr="00001153" w:rsidRDefault="00D6367A" w:rsidP="0000115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b/>
                <w:sz w:val="22"/>
                <w:szCs w:val="22"/>
              </w:rPr>
              <w:t>Dostawy sukcesywne implantów neurochirurgicznych oraz zestawu do podtrzymywania życia na okres 12 miesięcy</w:t>
            </w:r>
          </w:p>
        </w:tc>
      </w:tr>
      <w:tr w:rsidR="00D6367A" w:rsidRPr="00001153" w14:paraId="5B5925B2" w14:textId="77777777" w:rsidTr="00541CEA">
        <w:tc>
          <w:tcPr>
            <w:tcW w:w="2269" w:type="dxa"/>
            <w:shd w:val="clear" w:color="auto" w:fill="auto"/>
          </w:tcPr>
          <w:p w14:paraId="60D2E4A4" w14:textId="77777777" w:rsidR="00D6367A" w:rsidRPr="00001153" w:rsidRDefault="00D6367A" w:rsidP="0000115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9A4BC3" w14:textId="77777777" w:rsidR="00D6367A" w:rsidRPr="00001153" w:rsidRDefault="00D6367A" w:rsidP="0000115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b/>
                <w:sz w:val="22"/>
                <w:szCs w:val="22"/>
              </w:rPr>
              <w:t>94/2024</w:t>
            </w:r>
          </w:p>
        </w:tc>
      </w:tr>
    </w:tbl>
    <w:p w14:paraId="0607FDCD" w14:textId="77777777" w:rsidR="00010B31" w:rsidRPr="00001153" w:rsidRDefault="00010B31" w:rsidP="00001153">
      <w:pPr>
        <w:pStyle w:val="Nagwek"/>
        <w:tabs>
          <w:tab w:val="left" w:pos="708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7BA056AB" w14:textId="77777777" w:rsidR="00010B31" w:rsidRPr="00001153" w:rsidRDefault="00EB1359" w:rsidP="00001153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001153">
        <w:rPr>
          <w:rFonts w:ascii="Arial Narrow" w:hAnsi="Arial Narrow" w:cs="Arial"/>
          <w:sz w:val="22"/>
          <w:szCs w:val="22"/>
        </w:rPr>
        <w:t xml:space="preserve">Zamawiający, </w:t>
      </w:r>
      <w:r w:rsidR="00D6367A" w:rsidRPr="00001153">
        <w:rPr>
          <w:rFonts w:ascii="Arial Narrow" w:hAnsi="Arial Narrow" w:cs="Arial"/>
          <w:b/>
          <w:sz w:val="22"/>
          <w:szCs w:val="22"/>
        </w:rPr>
        <w:t>10WSzKzP SPZOZ</w:t>
      </w:r>
      <w:r w:rsidRPr="00001153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D6367A" w:rsidRPr="00001153">
        <w:rPr>
          <w:rFonts w:ascii="Arial Narrow" w:hAnsi="Arial Narrow" w:cs="Arial"/>
          <w:sz w:val="22"/>
          <w:szCs w:val="22"/>
        </w:rPr>
        <w:t>(</w:t>
      </w:r>
      <w:proofErr w:type="spellStart"/>
      <w:r w:rsidR="00D6367A" w:rsidRPr="00001153">
        <w:rPr>
          <w:rFonts w:ascii="Arial Narrow" w:hAnsi="Arial Narrow" w:cs="Arial"/>
          <w:sz w:val="22"/>
          <w:szCs w:val="22"/>
        </w:rPr>
        <w:t>t.j</w:t>
      </w:r>
      <w:proofErr w:type="spellEnd"/>
      <w:r w:rsidR="00D6367A" w:rsidRPr="00001153">
        <w:rPr>
          <w:rFonts w:ascii="Arial Narrow" w:hAnsi="Arial Narrow" w:cs="Arial"/>
          <w:sz w:val="22"/>
          <w:szCs w:val="22"/>
        </w:rPr>
        <w:t>. Dz. U. z 2023r. poz. 1605)</w:t>
      </w:r>
      <w:r w:rsidRPr="00001153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001153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001153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001153">
        <w:rPr>
          <w:rFonts w:ascii="Arial Narrow" w:hAnsi="Arial Narrow" w:cs="Arial"/>
          <w:sz w:val="22"/>
          <w:szCs w:val="22"/>
        </w:rPr>
        <w:t>na</w:t>
      </w:r>
      <w:r w:rsidRPr="00001153">
        <w:rPr>
          <w:rFonts w:ascii="Arial Narrow" w:hAnsi="Arial Narrow" w:cs="Arial"/>
          <w:sz w:val="22"/>
          <w:szCs w:val="22"/>
        </w:rPr>
        <w:t xml:space="preserve"> </w:t>
      </w:r>
      <w:r w:rsidR="00D8293D" w:rsidRPr="00001153">
        <w:rPr>
          <w:rFonts w:ascii="Arial Narrow" w:hAnsi="Arial Narrow" w:cs="Arial"/>
          <w:sz w:val="22"/>
          <w:szCs w:val="22"/>
        </w:rPr>
        <w:t>na</w:t>
      </w:r>
      <w:r w:rsidR="00010B31" w:rsidRPr="00001153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001153" w14:paraId="7701317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DCF9" w14:textId="77777777" w:rsidR="00D44D12" w:rsidRPr="00001153" w:rsidRDefault="00D44D12" w:rsidP="0000115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2A3A" w14:textId="77777777" w:rsidR="00D44D12" w:rsidRPr="00001153" w:rsidRDefault="00D44D12" w:rsidP="00001153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36D3D0E2" w14:textId="77777777" w:rsidR="00D44D12" w:rsidRPr="00001153" w:rsidRDefault="00D44D12" w:rsidP="00001153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D6367A" w:rsidRPr="00001153" w14:paraId="2E2C540F" w14:textId="77777777" w:rsidTr="00541CE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6106" w14:textId="77777777" w:rsidR="00D6367A" w:rsidRPr="00001153" w:rsidRDefault="00D6367A" w:rsidP="00001153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DF0C" w14:textId="77777777" w:rsidR="00D6367A" w:rsidRPr="00001153" w:rsidRDefault="00D6367A" w:rsidP="0000115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b/>
                <w:sz w:val="22"/>
                <w:szCs w:val="22"/>
              </w:rPr>
              <w:t>Zestawy do endoskopowej chirurgii kręgosłupa</w:t>
            </w:r>
          </w:p>
          <w:p w14:paraId="63A2AE37" w14:textId="77777777" w:rsidR="00D6367A" w:rsidRPr="00001153" w:rsidRDefault="00D6367A" w:rsidP="00001153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115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3027288" w14:textId="77777777" w:rsidR="00D6367A" w:rsidRPr="00001153" w:rsidRDefault="00D6367A" w:rsidP="00001153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00115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00115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FF0C397" w14:textId="77777777" w:rsidR="00D6367A" w:rsidRPr="00001153" w:rsidRDefault="00D6367A" w:rsidP="00001153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115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8C5F2F" w14:textId="7AD36866" w:rsidR="00D6367A" w:rsidRPr="00001153" w:rsidRDefault="00D6367A" w:rsidP="00001153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1153">
              <w:rPr>
                <w:rFonts w:ascii="Arial Narrow" w:hAnsi="Arial Narrow" w:cs="Arial"/>
                <w:sz w:val="22"/>
                <w:szCs w:val="22"/>
              </w:rPr>
              <w:t xml:space="preserve">Do dnia składania ofert tj. do dnia 13.08.2024. r., do godziny 8:00 na przedmiotowe zadnia nie wpłynęła </w:t>
            </w:r>
            <w:r w:rsidR="00001153" w:rsidRPr="00001153">
              <w:rPr>
                <w:rFonts w:ascii="Arial Narrow" w:hAnsi="Arial Narrow" w:cs="Arial"/>
                <w:sz w:val="22"/>
                <w:szCs w:val="22"/>
              </w:rPr>
              <w:t>żadna</w:t>
            </w:r>
            <w:r w:rsidRPr="00001153">
              <w:rPr>
                <w:rFonts w:ascii="Arial Narrow" w:hAnsi="Arial Narrow" w:cs="Arial"/>
                <w:sz w:val="22"/>
                <w:szCs w:val="22"/>
              </w:rPr>
              <w:t xml:space="preserve"> oferta</w:t>
            </w:r>
          </w:p>
        </w:tc>
      </w:tr>
    </w:tbl>
    <w:p w14:paraId="75A18FF3" w14:textId="4395FBAF" w:rsidR="00010B31" w:rsidRDefault="00001153" w:rsidP="00001153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01153">
        <w:rPr>
          <w:rFonts w:ascii="Arial Narrow" w:hAnsi="Arial Narrow" w:cs="Arial"/>
          <w:i/>
          <w:sz w:val="22"/>
          <w:szCs w:val="22"/>
        </w:rPr>
        <w:t>ZAMAWIAJĄCY</w:t>
      </w:r>
    </w:p>
    <w:p w14:paraId="2EBA59F4" w14:textId="77777777" w:rsidR="00B45BCE" w:rsidRDefault="00B45BCE" w:rsidP="00001153">
      <w:pPr>
        <w:pStyle w:val="Tekstpodstawowy"/>
        <w:spacing w:line="240" w:lineRule="auto"/>
        <w:rPr>
          <w:rFonts w:ascii="Arial Narrow" w:hAnsi="Arial Narrow" w:cs="Arial"/>
          <w:i/>
          <w:iCs/>
          <w:sz w:val="18"/>
          <w:szCs w:val="18"/>
        </w:rPr>
      </w:pPr>
      <w:bookmarkStart w:id="0" w:name="_Hlk162946029"/>
    </w:p>
    <w:p w14:paraId="7BE50E16" w14:textId="77777777" w:rsidR="00B45BCE" w:rsidRDefault="00B45BCE" w:rsidP="00001153">
      <w:pPr>
        <w:pStyle w:val="Tekstpodstawowy"/>
        <w:spacing w:line="240" w:lineRule="auto"/>
        <w:rPr>
          <w:rFonts w:ascii="Arial Narrow" w:hAnsi="Arial Narrow" w:cs="Arial"/>
          <w:i/>
          <w:iCs/>
          <w:sz w:val="18"/>
          <w:szCs w:val="18"/>
        </w:rPr>
      </w:pPr>
    </w:p>
    <w:p w14:paraId="1DC974A1" w14:textId="3E19B943" w:rsidR="00001153" w:rsidRPr="00001153" w:rsidRDefault="00001153" w:rsidP="00001153">
      <w:pPr>
        <w:pStyle w:val="Tekstpodstawowy"/>
        <w:spacing w:line="240" w:lineRule="auto"/>
        <w:rPr>
          <w:rFonts w:ascii="Arial Narrow" w:hAnsi="Arial Narrow" w:cs="Arial"/>
          <w:i/>
          <w:iCs/>
          <w:sz w:val="18"/>
          <w:szCs w:val="18"/>
        </w:rPr>
      </w:pPr>
      <w:r w:rsidRPr="00001153">
        <w:rPr>
          <w:rFonts w:ascii="Arial Narrow" w:hAnsi="Arial Narrow" w:cs="Arial"/>
          <w:i/>
          <w:iCs/>
          <w:sz w:val="18"/>
          <w:szCs w:val="18"/>
        </w:rPr>
        <w:t xml:space="preserve">Wykonano w 2 egz. na </w:t>
      </w:r>
      <w:r w:rsidR="00B45BCE">
        <w:rPr>
          <w:rFonts w:ascii="Arial Narrow" w:hAnsi="Arial Narrow" w:cs="Arial"/>
          <w:i/>
          <w:iCs/>
          <w:sz w:val="18"/>
          <w:szCs w:val="18"/>
        </w:rPr>
        <w:t xml:space="preserve">1 </w:t>
      </w:r>
      <w:r w:rsidRPr="00001153">
        <w:rPr>
          <w:rFonts w:ascii="Arial Narrow" w:hAnsi="Arial Narrow" w:cs="Arial"/>
          <w:i/>
          <w:iCs/>
          <w:sz w:val="18"/>
          <w:szCs w:val="18"/>
        </w:rPr>
        <w:t>ark.</w:t>
      </w:r>
    </w:p>
    <w:p w14:paraId="548BF617" w14:textId="77777777" w:rsidR="00001153" w:rsidRPr="00B45BCE" w:rsidRDefault="00001153" w:rsidP="00001153">
      <w:pPr>
        <w:pStyle w:val="Tekstpodstawowy"/>
        <w:spacing w:line="240" w:lineRule="auto"/>
        <w:rPr>
          <w:rFonts w:ascii="Arial Narrow" w:hAnsi="Arial Narrow" w:cs="Arial"/>
          <w:i/>
          <w:sz w:val="18"/>
          <w:szCs w:val="18"/>
        </w:rPr>
      </w:pPr>
      <w:r w:rsidRPr="00B45BCE">
        <w:rPr>
          <w:rFonts w:ascii="Arial Narrow" w:hAnsi="Arial Narrow" w:cs="Arial"/>
          <w:i/>
          <w:iCs/>
          <w:sz w:val="18"/>
          <w:szCs w:val="18"/>
        </w:rPr>
        <w:t xml:space="preserve">Egz. 1 – a/a kancelaria  </w:t>
      </w:r>
    </w:p>
    <w:p w14:paraId="186CB3A3" w14:textId="77777777" w:rsidR="00001153" w:rsidRPr="00001153" w:rsidRDefault="00001153" w:rsidP="00001153">
      <w:pPr>
        <w:pStyle w:val="Tekstpodstawowy"/>
        <w:spacing w:line="240" w:lineRule="auto"/>
        <w:rPr>
          <w:rFonts w:ascii="Arial Narrow" w:hAnsi="Arial Narrow" w:cs="Arial"/>
          <w:i/>
          <w:sz w:val="18"/>
          <w:szCs w:val="18"/>
        </w:rPr>
      </w:pPr>
      <w:r w:rsidRPr="00B45BCE">
        <w:rPr>
          <w:rFonts w:ascii="Arial Narrow" w:hAnsi="Arial Narrow" w:cs="Arial"/>
          <w:i/>
          <w:iCs/>
          <w:sz w:val="18"/>
          <w:szCs w:val="18"/>
        </w:rPr>
        <w:t xml:space="preserve">Egz. 2 – uczestnicy postępowania str. </w:t>
      </w:r>
      <w:proofErr w:type="spellStart"/>
      <w:r w:rsidRPr="00B45BCE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B45BCE">
        <w:rPr>
          <w:rFonts w:ascii="Arial Narrow" w:hAnsi="Arial Narrow" w:cs="Arial"/>
          <w:i/>
          <w:iCs/>
          <w:sz w:val="18"/>
          <w:szCs w:val="18"/>
        </w:rPr>
        <w:t>. 10wsk.mil.pl i e-propublico.pl;</w:t>
      </w:r>
      <w:r w:rsidRPr="00001153">
        <w:rPr>
          <w:rFonts w:ascii="Arial Narrow" w:hAnsi="Arial Narrow" w:cs="Arial"/>
          <w:i/>
          <w:iCs/>
          <w:sz w:val="18"/>
          <w:szCs w:val="18"/>
        </w:rPr>
        <w:t xml:space="preserve"> SZPubl. T2612 B5</w:t>
      </w:r>
    </w:p>
    <w:p w14:paraId="1D34418B" w14:textId="77777777" w:rsidR="00001153" w:rsidRPr="00001153" w:rsidRDefault="00001153" w:rsidP="00001153">
      <w:pPr>
        <w:pStyle w:val="Tekstpodstawowy"/>
        <w:spacing w:line="240" w:lineRule="auto"/>
        <w:rPr>
          <w:rFonts w:ascii="Arial Narrow" w:hAnsi="Arial Narrow" w:cs="Arial"/>
          <w:i/>
          <w:sz w:val="18"/>
          <w:szCs w:val="18"/>
        </w:rPr>
      </w:pPr>
      <w:r w:rsidRPr="00001153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001153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001153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6" w:history="1">
        <w:r w:rsidRPr="00001153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</w:p>
    <w:p w14:paraId="57BE30D2" w14:textId="768A36C5" w:rsidR="00001153" w:rsidRPr="00001153" w:rsidRDefault="00001153" w:rsidP="00001153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001153">
        <w:rPr>
          <w:rFonts w:ascii="Arial Narrow" w:hAnsi="Arial Narrow" w:cs="Arial"/>
          <w:i/>
          <w:iCs/>
          <w:sz w:val="18"/>
          <w:szCs w:val="18"/>
        </w:rPr>
        <w:t>Data:</w:t>
      </w:r>
      <w:bookmarkEnd w:id="0"/>
      <w:r w:rsidR="00B45BCE">
        <w:rPr>
          <w:rFonts w:ascii="Arial Narrow" w:hAnsi="Arial Narrow" w:cs="Arial"/>
          <w:i/>
          <w:iCs/>
          <w:sz w:val="18"/>
          <w:szCs w:val="18"/>
        </w:rPr>
        <w:t xml:space="preserve"> 11.09.2024 r.</w:t>
      </w:r>
    </w:p>
    <w:sectPr w:rsidR="00001153" w:rsidRPr="00001153" w:rsidSect="000011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BC8D5" w14:textId="77777777" w:rsidR="007F3DCE" w:rsidRDefault="007F3DCE" w:rsidP="00D34297">
      <w:r>
        <w:separator/>
      </w:r>
    </w:p>
  </w:endnote>
  <w:endnote w:type="continuationSeparator" w:id="0">
    <w:p w14:paraId="0C286764" w14:textId="77777777" w:rsidR="007F3DCE" w:rsidRDefault="007F3DC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E4576" w14:textId="77777777" w:rsidR="00D6367A" w:rsidRDefault="00D636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1093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5B81E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A6DB0" w14:textId="77777777" w:rsidR="00D6367A" w:rsidRDefault="00D636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4B734" w14:textId="77777777" w:rsidR="007F3DCE" w:rsidRDefault="007F3DCE" w:rsidP="00D34297">
      <w:r>
        <w:separator/>
      </w:r>
    </w:p>
  </w:footnote>
  <w:footnote w:type="continuationSeparator" w:id="0">
    <w:p w14:paraId="447B73A3" w14:textId="77777777" w:rsidR="007F3DCE" w:rsidRDefault="007F3DC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599A8" w14:textId="77777777" w:rsidR="00D6367A" w:rsidRDefault="00D636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B9D54" w14:textId="77777777" w:rsidR="00D6367A" w:rsidRDefault="00D636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C37B5" w14:textId="77777777" w:rsidR="00D6367A" w:rsidRDefault="00D636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DCE"/>
    <w:rsid w:val="00001153"/>
    <w:rsid w:val="00010B31"/>
    <w:rsid w:val="00104963"/>
    <w:rsid w:val="00150F65"/>
    <w:rsid w:val="002A7DFF"/>
    <w:rsid w:val="00310284"/>
    <w:rsid w:val="004E2226"/>
    <w:rsid w:val="005464E2"/>
    <w:rsid w:val="007F3DCE"/>
    <w:rsid w:val="00823326"/>
    <w:rsid w:val="00856A3E"/>
    <w:rsid w:val="00894412"/>
    <w:rsid w:val="009462DF"/>
    <w:rsid w:val="009500EB"/>
    <w:rsid w:val="00993EFC"/>
    <w:rsid w:val="00AB3E72"/>
    <w:rsid w:val="00AC1A4B"/>
    <w:rsid w:val="00B45BCE"/>
    <w:rsid w:val="00B65238"/>
    <w:rsid w:val="00D34297"/>
    <w:rsid w:val="00D41670"/>
    <w:rsid w:val="00D44D12"/>
    <w:rsid w:val="00D6367A"/>
    <w:rsid w:val="00D8293D"/>
    <w:rsid w:val="00E403D2"/>
    <w:rsid w:val="00E742E3"/>
    <w:rsid w:val="00EB1359"/>
    <w:rsid w:val="00F4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6D6378"/>
  <w15:chartTrackingRefBased/>
  <w15:docId w15:val="{855F10F7-0E34-4A4F-994A-06DA3414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rsid w:val="00001153"/>
    <w:rPr>
      <w:sz w:val="24"/>
      <w:szCs w:val="24"/>
    </w:rPr>
  </w:style>
  <w:style w:type="character" w:styleId="Hipercze">
    <w:name w:val="Hyperlink"/>
    <w:basedOn w:val="Domylnaczcionkaakapitu"/>
    <w:rsid w:val="0000115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01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22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181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2024-09-11T08:50:00Z</cp:lastPrinted>
  <dcterms:created xsi:type="dcterms:W3CDTF">2024-09-11T06:51:00Z</dcterms:created>
  <dcterms:modified xsi:type="dcterms:W3CDTF">2024-09-11T08:50:00Z</dcterms:modified>
</cp:coreProperties>
</file>