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27970F" w14:textId="77777777" w:rsidR="006676AE" w:rsidRPr="005369B8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369B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B51EA" w:rsidRPr="005369B8">
        <w:rPr>
          <w:rFonts w:ascii="Arial Narrow" w:hAnsi="Arial Narrow" w:cs="Arial"/>
          <w:bCs/>
          <w:i w:val="0"/>
          <w:szCs w:val="24"/>
        </w:rPr>
        <w:t>2</w:t>
      </w:r>
      <w:r w:rsidR="00B36ABD" w:rsidRPr="005369B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2DADEDD" w14:textId="77777777" w:rsidR="005103B9" w:rsidRPr="005369B8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71A4718A" w14:textId="77777777" w:rsidR="006676AE" w:rsidRPr="005369B8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Znak sprawy:</w:t>
      </w:r>
      <w:r w:rsidRPr="005369B8">
        <w:rPr>
          <w:rFonts w:ascii="Arial Narrow" w:hAnsi="Arial Narrow" w:cs="Arial"/>
          <w:b/>
          <w:sz w:val="24"/>
          <w:szCs w:val="24"/>
        </w:rPr>
        <w:t xml:space="preserve"> </w:t>
      </w:r>
      <w:r w:rsidR="009B51EA" w:rsidRPr="005369B8">
        <w:rPr>
          <w:rFonts w:ascii="Arial Narrow" w:hAnsi="Arial Narrow" w:cs="Arial"/>
          <w:b/>
          <w:sz w:val="24"/>
          <w:szCs w:val="24"/>
        </w:rPr>
        <w:t>119/2024</w:t>
      </w:r>
    </w:p>
    <w:p w14:paraId="4CA4B03F" w14:textId="77777777" w:rsidR="00C4103F" w:rsidRPr="005369B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369B8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369B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369B8">
        <w:rPr>
          <w:rFonts w:ascii="Arial Narrow" w:hAnsi="Arial Narrow" w:cs="Arial"/>
          <w:b/>
          <w:sz w:val="24"/>
          <w:szCs w:val="24"/>
        </w:rPr>
        <w:t>:</w:t>
      </w:r>
    </w:p>
    <w:p w14:paraId="650A3721" w14:textId="77777777" w:rsidR="006676AE" w:rsidRPr="005369B8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369B8">
        <w:rPr>
          <w:rFonts w:ascii="Arial Narrow" w:hAnsi="Arial Narrow" w:cs="Arial"/>
        </w:rPr>
        <w:t xml:space="preserve"> </w:t>
      </w:r>
      <w:r w:rsidR="009B51EA" w:rsidRPr="005369B8">
        <w:rPr>
          <w:rFonts w:ascii="Arial Narrow" w:hAnsi="Arial Narrow" w:cs="Arial"/>
        </w:rPr>
        <w:t>10 Wojskowy Szpital Kliniczny z Polikliniką Samodzielny Publiczny Zakład Opieki Zdrowotnej</w:t>
      </w:r>
    </w:p>
    <w:p w14:paraId="53F1C973" w14:textId="77777777" w:rsidR="006676AE" w:rsidRPr="005369B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369B8">
        <w:rPr>
          <w:rFonts w:ascii="Arial Narrow" w:hAnsi="Arial Narrow" w:cs="Arial"/>
        </w:rPr>
        <w:t xml:space="preserve"> </w:t>
      </w:r>
      <w:r w:rsidR="009B51EA" w:rsidRPr="005369B8">
        <w:rPr>
          <w:rFonts w:ascii="Arial Narrow" w:hAnsi="Arial Narrow" w:cs="Arial"/>
        </w:rPr>
        <w:t>ul. Powstańców Warszawy</w:t>
      </w:r>
      <w:r w:rsidRPr="005369B8">
        <w:rPr>
          <w:rFonts w:ascii="Arial Narrow" w:hAnsi="Arial Narrow" w:cs="Arial"/>
        </w:rPr>
        <w:t xml:space="preserve"> </w:t>
      </w:r>
      <w:r w:rsidR="009B51EA" w:rsidRPr="005369B8">
        <w:rPr>
          <w:rFonts w:ascii="Arial Narrow" w:hAnsi="Arial Narrow" w:cs="Arial"/>
        </w:rPr>
        <w:t>5</w:t>
      </w:r>
      <w:r w:rsidRPr="005369B8">
        <w:rPr>
          <w:rFonts w:ascii="Arial Narrow" w:hAnsi="Arial Narrow" w:cs="Arial"/>
        </w:rPr>
        <w:t xml:space="preserve"> </w:t>
      </w:r>
    </w:p>
    <w:p w14:paraId="7DCA2028" w14:textId="77777777" w:rsidR="00F90CD1" w:rsidRPr="005369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369B8">
        <w:rPr>
          <w:rFonts w:ascii="Arial Narrow" w:hAnsi="Arial Narrow" w:cs="Arial"/>
        </w:rPr>
        <w:t xml:space="preserve"> </w:t>
      </w:r>
      <w:r w:rsidR="009B51EA" w:rsidRPr="005369B8">
        <w:rPr>
          <w:rFonts w:ascii="Arial Narrow" w:hAnsi="Arial Narrow" w:cs="Arial"/>
        </w:rPr>
        <w:t>85-681</w:t>
      </w:r>
      <w:r w:rsidRPr="005369B8">
        <w:rPr>
          <w:rFonts w:ascii="Arial Narrow" w:hAnsi="Arial Narrow" w:cs="Arial"/>
        </w:rPr>
        <w:t xml:space="preserve"> </w:t>
      </w:r>
      <w:r w:rsidR="009B51EA" w:rsidRPr="005369B8">
        <w:rPr>
          <w:rFonts w:ascii="Arial Narrow" w:hAnsi="Arial Narrow" w:cs="Arial"/>
        </w:rPr>
        <w:t>Bydgoszcz</w:t>
      </w:r>
    </w:p>
    <w:p w14:paraId="4E40A780" w14:textId="77777777" w:rsidR="009169D4" w:rsidRPr="005369B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369B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166B4D7" w14:textId="77777777" w:rsidR="009169D4" w:rsidRPr="005369B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369B8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C345FB0" w14:textId="77777777" w:rsidR="00C4103F" w:rsidRPr="005369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369B8">
        <w:rPr>
          <w:rFonts w:ascii="Arial Narrow" w:hAnsi="Arial Narrow" w:cs="Arial"/>
          <w:i/>
        </w:rPr>
        <w:t xml:space="preserve"> </w:t>
      </w:r>
    </w:p>
    <w:p w14:paraId="0047DD00" w14:textId="77777777" w:rsidR="00C4103F" w:rsidRPr="005369B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369B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369B8">
        <w:rPr>
          <w:rFonts w:ascii="Arial Narrow" w:hAnsi="Arial Narrow" w:cs="Arial"/>
          <w:b/>
          <w:sz w:val="24"/>
          <w:szCs w:val="24"/>
        </w:rPr>
        <w:t>:</w:t>
      </w:r>
    </w:p>
    <w:p w14:paraId="5FF5F86E" w14:textId="77777777" w:rsidR="00757EFB" w:rsidRPr="005369B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369B8">
        <w:rPr>
          <w:rFonts w:ascii="Arial Narrow" w:hAnsi="Arial Narrow" w:cs="Arial"/>
        </w:rPr>
        <w:t>………………………………………</w:t>
      </w:r>
      <w:r w:rsidR="00650D6C" w:rsidRPr="005369B8">
        <w:rPr>
          <w:rFonts w:ascii="Arial Narrow" w:hAnsi="Arial Narrow" w:cs="Arial"/>
        </w:rPr>
        <w:t>…………………………</w:t>
      </w:r>
      <w:r w:rsidRPr="005369B8">
        <w:rPr>
          <w:rFonts w:ascii="Arial Narrow" w:hAnsi="Arial Narrow" w:cs="Arial"/>
        </w:rPr>
        <w:t>…</w:t>
      </w:r>
    </w:p>
    <w:p w14:paraId="7A486CF9" w14:textId="77777777" w:rsidR="007118F0" w:rsidRPr="005369B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369B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369B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369B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369B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369B8">
        <w:rPr>
          <w:rFonts w:ascii="Arial Narrow" w:hAnsi="Arial Narrow" w:cs="Arial"/>
          <w:i/>
          <w:sz w:val="16"/>
          <w:szCs w:val="16"/>
        </w:rPr>
        <w:t>KRS/CEiDG)</w:t>
      </w:r>
    </w:p>
    <w:p w14:paraId="478992F4" w14:textId="77777777" w:rsidR="00C4103F" w:rsidRPr="005369B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369B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3D77648" w14:textId="77777777" w:rsidR="00757EFB" w:rsidRPr="005369B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369B8">
        <w:rPr>
          <w:rFonts w:ascii="Arial Narrow" w:hAnsi="Arial Narrow" w:cs="Arial"/>
        </w:rPr>
        <w:t>………………………………………</w:t>
      </w:r>
      <w:r w:rsidR="00650D6C" w:rsidRPr="005369B8">
        <w:rPr>
          <w:rFonts w:ascii="Arial Narrow" w:hAnsi="Arial Narrow" w:cs="Arial"/>
        </w:rPr>
        <w:t>……</w:t>
      </w:r>
      <w:r w:rsidRPr="005369B8">
        <w:rPr>
          <w:rFonts w:ascii="Arial Narrow" w:hAnsi="Arial Narrow" w:cs="Arial"/>
        </w:rPr>
        <w:t>…</w:t>
      </w:r>
    </w:p>
    <w:p w14:paraId="7BE16140" w14:textId="77777777" w:rsidR="00484F88" w:rsidRPr="005369B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369B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369B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369B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369B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369B8">
        <w:rPr>
          <w:rFonts w:ascii="Arial Narrow" w:hAnsi="Arial Narrow" w:cs="Arial"/>
          <w:i/>
          <w:sz w:val="16"/>
          <w:szCs w:val="16"/>
        </w:rPr>
        <w:t>reprezentacji</w:t>
      </w:r>
      <w:r w:rsidRPr="005369B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51EA" w:rsidRPr="005369B8" w14:paraId="2827BE05" w14:textId="77777777" w:rsidTr="008D6268">
        <w:tc>
          <w:tcPr>
            <w:tcW w:w="9104" w:type="dxa"/>
            <w:shd w:val="clear" w:color="auto" w:fill="D9D9D9"/>
          </w:tcPr>
          <w:p w14:paraId="105CBDD4" w14:textId="77777777" w:rsidR="009B51EA" w:rsidRPr="005369B8" w:rsidRDefault="009B51EA" w:rsidP="008D62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369B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EB1EF1" w14:textId="77777777" w:rsidR="009B51EA" w:rsidRPr="005369B8" w:rsidRDefault="009B51EA" w:rsidP="008D626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14:paraId="670EF4D7" w14:textId="77777777" w:rsidR="009B51EA" w:rsidRPr="005369B8" w:rsidRDefault="009B51EA" w:rsidP="008D626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3D3CE85" w14:textId="77777777" w:rsidR="009B51EA" w:rsidRPr="005369B8" w:rsidRDefault="009B51EA" w:rsidP="008D626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FA6AC2B" w14:textId="77777777" w:rsidR="009B51EA" w:rsidRPr="005369B8" w:rsidRDefault="009B51EA" w:rsidP="008D626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7B19BD6" w14:textId="77777777" w:rsidR="00E50194" w:rsidRPr="005369B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Na potrzeby postę</w:t>
      </w:r>
      <w:r w:rsidR="008D0487" w:rsidRPr="005369B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369B8">
        <w:rPr>
          <w:rFonts w:ascii="Arial Narrow" w:hAnsi="Arial Narrow" w:cs="Arial"/>
          <w:sz w:val="24"/>
          <w:szCs w:val="24"/>
        </w:rPr>
        <w:t>zamówienia publicznego</w:t>
      </w:r>
      <w:r w:rsidR="00E50194" w:rsidRPr="005369B8">
        <w:rPr>
          <w:rFonts w:ascii="Arial Narrow" w:hAnsi="Arial Narrow" w:cs="Arial"/>
          <w:sz w:val="24"/>
          <w:szCs w:val="24"/>
        </w:rPr>
        <w:t xml:space="preserve"> pn.:</w:t>
      </w:r>
    </w:p>
    <w:p w14:paraId="13B4284D" w14:textId="77777777" w:rsidR="00E50194" w:rsidRPr="005369B8" w:rsidRDefault="009B51E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b/>
          <w:sz w:val="24"/>
          <w:szCs w:val="24"/>
        </w:rPr>
        <w:t>Robot chirurgiczny z wyposażeniem oraz dostawy sukcesywne narzędzi do przeprowadzenia 300 zabiegów chirurgii robotycznej na okres 36 miesięcy.</w:t>
      </w:r>
    </w:p>
    <w:p w14:paraId="017AD75C" w14:textId="77777777" w:rsidR="00F90CD1" w:rsidRPr="005369B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prowadzonego przez </w:t>
      </w:r>
      <w:r w:rsidR="009B51EA" w:rsidRPr="005369B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369B8">
        <w:rPr>
          <w:rFonts w:ascii="Arial Narrow" w:hAnsi="Arial Narrow" w:cs="Arial"/>
          <w:b/>
          <w:sz w:val="24"/>
          <w:szCs w:val="24"/>
        </w:rPr>
        <w:t>,</w:t>
      </w:r>
      <w:r w:rsidR="002B2AD9" w:rsidRPr="005369B8">
        <w:rPr>
          <w:rFonts w:ascii="Arial Narrow" w:hAnsi="Arial Narrow" w:cs="Arial"/>
          <w:sz w:val="24"/>
          <w:szCs w:val="24"/>
        </w:rPr>
        <w:t xml:space="preserve"> </w:t>
      </w:r>
      <w:r w:rsidR="00E65685" w:rsidRPr="005369B8">
        <w:rPr>
          <w:rFonts w:ascii="Arial Narrow" w:hAnsi="Arial Narrow" w:cs="Arial"/>
          <w:sz w:val="24"/>
          <w:szCs w:val="24"/>
        </w:rPr>
        <w:t>oświa</w:t>
      </w:r>
      <w:r w:rsidR="00825A09" w:rsidRPr="005369B8">
        <w:rPr>
          <w:rFonts w:ascii="Arial Narrow" w:hAnsi="Arial Narrow" w:cs="Arial"/>
          <w:sz w:val="24"/>
          <w:szCs w:val="24"/>
        </w:rPr>
        <w:t>dczam</w:t>
      </w:r>
      <w:r w:rsidR="00E65685" w:rsidRPr="005369B8">
        <w:rPr>
          <w:rFonts w:ascii="Arial Narrow" w:hAnsi="Arial Narrow" w:cs="Arial"/>
          <w:sz w:val="24"/>
          <w:szCs w:val="24"/>
        </w:rPr>
        <w:t>,</w:t>
      </w:r>
      <w:r w:rsidR="002B2AD9" w:rsidRPr="005369B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369B8" w14:paraId="2689570A" w14:textId="77777777" w:rsidTr="00650D6C">
        <w:tc>
          <w:tcPr>
            <w:tcW w:w="9104" w:type="dxa"/>
            <w:shd w:val="clear" w:color="auto" w:fill="D9D9D9"/>
          </w:tcPr>
          <w:p w14:paraId="60A49F8A" w14:textId="77777777" w:rsidR="00E50194" w:rsidRPr="005369B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369B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DDCDAC5" w14:textId="77777777" w:rsidR="0032618A" w:rsidRPr="005369B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369B8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5369B8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5369B8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369B8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5369B8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369B8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5369B8">
        <w:rPr>
          <w:rFonts w:ascii="Arial Narrow" w:hAnsi="Arial Narrow" w:cs="Arial"/>
          <w:sz w:val="24"/>
          <w:szCs w:val="24"/>
        </w:rPr>
        <w:t>.</w:t>
      </w:r>
    </w:p>
    <w:p w14:paraId="1CC1A3FD" w14:textId="77777777" w:rsidR="0011306C" w:rsidRPr="005369B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369B8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369B8">
        <w:rPr>
          <w:rFonts w:ascii="Arial Narrow" w:hAnsi="Arial Narrow" w:cs="Arial"/>
          <w:sz w:val="24"/>
          <w:szCs w:val="24"/>
        </w:rPr>
        <w:t xml:space="preserve"> (</w:t>
      </w:r>
      <w:r w:rsidR="00486223" w:rsidRPr="005369B8">
        <w:rPr>
          <w:rFonts w:ascii="Arial Narrow" w:hAnsi="Arial Narrow" w:cs="Arial"/>
          <w:sz w:val="24"/>
          <w:szCs w:val="24"/>
        </w:rPr>
        <w:t>t.j. Dz.U. z 2023r. poz. 1497</w:t>
      </w:r>
      <w:r w:rsidRPr="005369B8">
        <w:rPr>
          <w:rFonts w:ascii="Arial Narrow" w:hAnsi="Arial Narrow" w:cs="Arial"/>
          <w:sz w:val="24"/>
          <w:szCs w:val="24"/>
        </w:rPr>
        <w:t>)</w:t>
      </w:r>
      <w:r w:rsidR="0032618A" w:rsidRPr="005369B8">
        <w:rPr>
          <w:rFonts w:ascii="Arial Narrow" w:hAnsi="Arial Narrow" w:cs="Arial"/>
          <w:sz w:val="24"/>
          <w:szCs w:val="24"/>
        </w:rPr>
        <w:t xml:space="preserve"> </w:t>
      </w:r>
      <w:r w:rsidR="0011306C" w:rsidRPr="005369B8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369B8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369B8" w14:paraId="2AFAF449" w14:textId="77777777" w:rsidTr="00CD4DD1">
        <w:tc>
          <w:tcPr>
            <w:tcW w:w="9104" w:type="dxa"/>
            <w:shd w:val="clear" w:color="auto" w:fill="D9D9D9"/>
          </w:tcPr>
          <w:p w14:paraId="4BBCF474" w14:textId="77777777" w:rsidR="0011306C" w:rsidRPr="005369B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87A6ECE" w14:textId="77777777" w:rsidR="00103D09" w:rsidRPr="005369B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BF9D052" w14:textId="77777777" w:rsidR="00D2702A" w:rsidRPr="005369B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69B8" w14:paraId="7FF4780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9A75" w14:textId="77777777" w:rsidR="00D2702A" w:rsidRPr="005369B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249D" w14:textId="77777777" w:rsidR="00D2702A" w:rsidRPr="005369B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51EA" w:rsidRPr="005369B8" w14:paraId="7039E2F4" w14:textId="77777777" w:rsidTr="008D62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D419D" w14:textId="77777777" w:rsidR="009B51EA" w:rsidRPr="005369B8" w:rsidRDefault="009B51EA" w:rsidP="008D626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1027" w14:textId="77777777" w:rsidR="009B51EA" w:rsidRPr="005369B8" w:rsidRDefault="009B51EA" w:rsidP="008D626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067AC7E" w14:textId="77777777" w:rsidR="009B51EA" w:rsidRDefault="009B51EA" w:rsidP="008D626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4AF3652" w14:textId="54882C39" w:rsidR="004F6726" w:rsidRPr="005369B8" w:rsidRDefault="004F6726" w:rsidP="008D626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726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1 dostawy (załącznik nr 4 SWZ) odpowiadającej przedmiotowi zamówienia </w:t>
            </w:r>
            <w:r>
              <w:rPr>
                <w:rFonts w:ascii="Arial Narrow" w:hAnsi="Arial Narrow" w:cs="Arial"/>
                <w:sz w:val="24"/>
                <w:szCs w:val="24"/>
              </w:rPr>
              <w:br/>
            </w:r>
            <w:r w:rsidRPr="004F6726">
              <w:rPr>
                <w:rFonts w:ascii="Arial Narrow" w:hAnsi="Arial Narrow" w:cs="Arial"/>
                <w:sz w:val="24"/>
                <w:szCs w:val="24"/>
              </w:rPr>
              <w:lastRenderedPageBreak/>
              <w:t>(urządzenia) wraz z dokumentami wskazanymi w pkt. 9.2 ppkt. 1 SWZ, o wartości brutto: min. 6 050 000,00 zł</w:t>
            </w:r>
          </w:p>
          <w:p w14:paraId="0FFCCC64" w14:textId="243F080D" w:rsidR="009B51EA" w:rsidRPr="005369B8" w:rsidRDefault="009B51EA" w:rsidP="008D626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7C4A78B" w14:textId="77777777" w:rsidR="00122954" w:rsidRPr="005369B8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4E5C77E8" w14:textId="77777777" w:rsidR="00721D87" w:rsidRPr="005369B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……………</w:t>
      </w:r>
      <w:r w:rsidR="00721D87" w:rsidRPr="005369B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C70D539" w14:textId="77777777" w:rsidR="00721D87" w:rsidRPr="005369B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369B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369B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369B8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FB0D2A9" w14:textId="77777777" w:rsidR="00721D87" w:rsidRPr="005369B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D8E66E6" w14:textId="77777777" w:rsidR="00E21BB4" w:rsidRPr="005369B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……………</w:t>
      </w:r>
      <w:r w:rsidR="00721D87" w:rsidRPr="005369B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369B8">
        <w:rPr>
          <w:rFonts w:ascii="Arial Narrow" w:hAnsi="Arial Narrow" w:cs="Arial"/>
          <w:sz w:val="24"/>
          <w:szCs w:val="24"/>
        </w:rPr>
        <w:t>………………………….</w:t>
      </w:r>
    </w:p>
    <w:p w14:paraId="3B0E66AA" w14:textId="77777777" w:rsidR="00E21BB4" w:rsidRPr="005369B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369B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369B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369B8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2854AD2" w14:textId="77777777" w:rsidR="00334A77" w:rsidRPr="005369B8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369B8" w14:paraId="5425643D" w14:textId="77777777" w:rsidTr="0061040C">
        <w:tc>
          <w:tcPr>
            <w:tcW w:w="9104" w:type="dxa"/>
            <w:shd w:val="clear" w:color="auto" w:fill="D9D9D9"/>
          </w:tcPr>
          <w:p w14:paraId="3E942392" w14:textId="77777777" w:rsidR="00334A77" w:rsidRPr="005369B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9836DF3" w14:textId="77777777" w:rsidR="00334A77" w:rsidRPr="005369B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21DCB70" w14:textId="77777777" w:rsidR="004175AB" w:rsidRPr="005369B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C123817" w14:textId="77777777" w:rsidR="004175AB" w:rsidRPr="005369B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1FEB13B" w14:textId="77777777" w:rsidR="004175AB" w:rsidRPr="005369B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2E22456" w14:textId="77777777" w:rsidR="00334A77" w:rsidRPr="005369B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369B8" w14:paraId="29F5E02A" w14:textId="77777777" w:rsidTr="0061040C">
        <w:tc>
          <w:tcPr>
            <w:tcW w:w="9104" w:type="dxa"/>
            <w:shd w:val="clear" w:color="auto" w:fill="D9D9D9"/>
          </w:tcPr>
          <w:p w14:paraId="4898D37B" w14:textId="77777777" w:rsidR="00C37715" w:rsidRPr="005369B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8A573DD" w14:textId="77777777" w:rsidR="00334A77" w:rsidRPr="005369B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369B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369B8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E5ABF7F" w14:textId="77777777" w:rsidR="0044648E" w:rsidRPr="005369B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369B8">
        <w:rPr>
          <w:rFonts w:ascii="Arial Narrow" w:hAnsi="Arial Narrow" w:cs="Arial"/>
          <w:sz w:val="24"/>
          <w:szCs w:val="24"/>
        </w:rPr>
        <w:t>:</w:t>
      </w:r>
    </w:p>
    <w:p w14:paraId="5A715FA6" w14:textId="77777777" w:rsidR="0044648E" w:rsidRPr="005369B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6F4E74" w14:textId="77777777" w:rsidR="0044648E" w:rsidRPr="005369B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B21883E" w14:textId="77777777" w:rsidR="00C62F57" w:rsidRPr="005369B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369B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369B8" w14:paraId="4D79B429" w14:textId="77777777" w:rsidTr="00CD4DD1">
        <w:tc>
          <w:tcPr>
            <w:tcW w:w="9104" w:type="dxa"/>
            <w:shd w:val="clear" w:color="auto" w:fill="D9D9D9"/>
          </w:tcPr>
          <w:p w14:paraId="40746CAB" w14:textId="77777777" w:rsidR="00BE6F04" w:rsidRPr="005369B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017324" w14:textId="77777777" w:rsidR="00FE4E2B" w:rsidRPr="005369B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369B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369B8" w14:paraId="2250748A" w14:textId="77777777" w:rsidTr="00847232">
        <w:tc>
          <w:tcPr>
            <w:tcW w:w="9104" w:type="dxa"/>
            <w:shd w:val="clear" w:color="auto" w:fill="D9D9D9"/>
          </w:tcPr>
          <w:p w14:paraId="3FAB1BA6" w14:textId="77777777" w:rsidR="00E426EB" w:rsidRPr="005369B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369B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93A5AF" w14:textId="77777777" w:rsidR="00E426EB" w:rsidRPr="005369B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247CBFE" w14:textId="77777777" w:rsidR="00E426EB" w:rsidRPr="005369B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769A990" w14:textId="77777777" w:rsidR="00E426EB" w:rsidRPr="005369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9ACE6F" w14:textId="77777777" w:rsidR="00E426EB" w:rsidRPr="005369B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369B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CEE38FD" w14:textId="77777777" w:rsidR="00E426EB" w:rsidRPr="005369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369B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0D1261" w14:textId="77777777" w:rsidR="00E426EB" w:rsidRPr="005369B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369B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871696" w14:textId="77777777" w:rsidR="0012157F" w:rsidRPr="005369B8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37A625D" w14:textId="77777777" w:rsidR="008C60E1" w:rsidRPr="005369B8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91C7CE0" w14:textId="77777777" w:rsidR="00524951" w:rsidRPr="005369B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369B8">
        <w:rPr>
          <w:rFonts w:ascii="Arial Narrow" w:hAnsi="Arial Narrow" w:cs="Arial"/>
          <w:sz w:val="20"/>
          <w:szCs w:val="20"/>
        </w:rPr>
        <w:tab/>
      </w:r>
      <w:r w:rsidRPr="005369B8">
        <w:rPr>
          <w:rFonts w:ascii="Arial Narrow" w:hAnsi="Arial Narrow" w:cs="Arial"/>
          <w:sz w:val="20"/>
          <w:szCs w:val="20"/>
        </w:rPr>
        <w:tab/>
      </w:r>
      <w:r w:rsidRPr="005369B8">
        <w:rPr>
          <w:rFonts w:ascii="Arial Narrow" w:hAnsi="Arial Narrow" w:cs="Arial"/>
          <w:sz w:val="20"/>
          <w:szCs w:val="20"/>
        </w:rPr>
        <w:tab/>
      </w:r>
      <w:r w:rsidRPr="005369B8">
        <w:rPr>
          <w:rFonts w:ascii="Arial Narrow" w:hAnsi="Arial Narrow" w:cs="Arial"/>
          <w:sz w:val="20"/>
          <w:szCs w:val="20"/>
        </w:rPr>
        <w:tab/>
      </w:r>
      <w:r w:rsidRPr="005369B8">
        <w:rPr>
          <w:rFonts w:ascii="Arial Narrow" w:hAnsi="Arial Narrow" w:cs="Arial"/>
          <w:sz w:val="20"/>
          <w:szCs w:val="20"/>
        </w:rPr>
        <w:tab/>
      </w:r>
      <w:r w:rsidRPr="005369B8">
        <w:rPr>
          <w:rFonts w:ascii="Arial Narrow" w:hAnsi="Arial Narrow" w:cs="Arial"/>
          <w:sz w:val="20"/>
          <w:szCs w:val="20"/>
        </w:rPr>
        <w:tab/>
      </w:r>
      <w:r w:rsidRPr="005369B8">
        <w:rPr>
          <w:rFonts w:ascii="Arial Narrow" w:hAnsi="Arial Narrow" w:cs="Arial"/>
          <w:sz w:val="20"/>
          <w:szCs w:val="20"/>
        </w:rPr>
        <w:tab/>
      </w:r>
    </w:p>
    <w:p w14:paraId="14EF7738" w14:textId="77777777" w:rsidR="00524951" w:rsidRPr="005369B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1BD4AA7" w14:textId="77777777" w:rsidR="00FE4E2B" w:rsidRPr="005369B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369B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369B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5E5C20F" w14:textId="77777777" w:rsidR="00484F88" w:rsidRPr="005369B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369B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369B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369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D48BB" w14:textId="77777777" w:rsidR="000C0563" w:rsidRDefault="000C0563" w:rsidP="0038231F">
      <w:pPr>
        <w:spacing w:after="0" w:line="240" w:lineRule="auto"/>
      </w:pPr>
      <w:r>
        <w:separator/>
      </w:r>
    </w:p>
  </w:endnote>
  <w:endnote w:type="continuationSeparator" w:id="0">
    <w:p w14:paraId="3B32C223" w14:textId="77777777" w:rsidR="000C0563" w:rsidRDefault="000C05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2B0CD" w14:textId="77777777" w:rsidR="009B51EA" w:rsidRDefault="009B51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BA0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5ACF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4526D" w14:textId="77777777" w:rsidR="009B51EA" w:rsidRDefault="009B51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77AB6" w14:textId="77777777" w:rsidR="000C0563" w:rsidRDefault="000C0563" w:rsidP="0038231F">
      <w:pPr>
        <w:spacing w:after="0" w:line="240" w:lineRule="auto"/>
      </w:pPr>
      <w:r>
        <w:separator/>
      </w:r>
    </w:p>
  </w:footnote>
  <w:footnote w:type="continuationSeparator" w:id="0">
    <w:p w14:paraId="27E4F632" w14:textId="77777777" w:rsidR="000C0563" w:rsidRDefault="000C0563" w:rsidP="0038231F">
      <w:pPr>
        <w:spacing w:after="0" w:line="240" w:lineRule="auto"/>
      </w:pPr>
      <w:r>
        <w:continuationSeparator/>
      </w:r>
    </w:p>
  </w:footnote>
  <w:footnote w:id="1">
    <w:p w14:paraId="2F8AFA4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AF866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5C2E6E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120A6C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CA9F02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E6E4721" w14:textId="77777777" w:rsidR="0032618A" w:rsidRDefault="0032618A" w:rsidP="0032618A">
      <w:pPr>
        <w:pStyle w:val="Tekstprzypisudolnego"/>
      </w:pPr>
    </w:p>
  </w:footnote>
  <w:footnote w:id="2">
    <w:p w14:paraId="47ABA3B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B47E7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63A28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5EB09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5BC9B" w14:textId="77777777" w:rsidR="009B51EA" w:rsidRDefault="009B5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1A0A1" w14:textId="77777777" w:rsidR="009B51EA" w:rsidRDefault="009B5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A0BE0" w14:textId="77777777" w:rsidR="009B51EA" w:rsidRDefault="009B5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53071">
    <w:abstractNumId w:val="11"/>
  </w:num>
  <w:num w:numId="2" w16cid:durableId="336156414">
    <w:abstractNumId w:val="0"/>
  </w:num>
  <w:num w:numId="3" w16cid:durableId="100805413">
    <w:abstractNumId w:val="10"/>
  </w:num>
  <w:num w:numId="4" w16cid:durableId="1836990653">
    <w:abstractNumId w:val="13"/>
  </w:num>
  <w:num w:numId="5" w16cid:durableId="1162697994">
    <w:abstractNumId w:val="12"/>
  </w:num>
  <w:num w:numId="6" w16cid:durableId="375544450">
    <w:abstractNumId w:val="9"/>
  </w:num>
  <w:num w:numId="7" w16cid:durableId="105273022">
    <w:abstractNumId w:val="1"/>
  </w:num>
  <w:num w:numId="8" w16cid:durableId="1930043996">
    <w:abstractNumId w:val="6"/>
  </w:num>
  <w:num w:numId="9" w16cid:durableId="1709987390">
    <w:abstractNumId w:val="4"/>
  </w:num>
  <w:num w:numId="10" w16cid:durableId="1424374696">
    <w:abstractNumId w:val="7"/>
  </w:num>
  <w:num w:numId="11" w16cid:durableId="1601722167">
    <w:abstractNumId w:val="5"/>
  </w:num>
  <w:num w:numId="12" w16cid:durableId="299310400">
    <w:abstractNumId w:val="8"/>
  </w:num>
  <w:num w:numId="13" w16cid:durableId="1627852267">
    <w:abstractNumId w:val="3"/>
  </w:num>
  <w:num w:numId="14" w16cid:durableId="571887849">
    <w:abstractNumId w:val="2"/>
  </w:num>
  <w:num w:numId="15" w16cid:durableId="9586830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5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0563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4F6726"/>
    <w:rsid w:val="005103B9"/>
    <w:rsid w:val="00512A1E"/>
    <w:rsid w:val="00520174"/>
    <w:rsid w:val="00524951"/>
    <w:rsid w:val="005369B8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1E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77F3E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76D1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72791"/>
  <w15:docId w15:val="{7F0FCFBD-5D86-4A8F-AB01-73934697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2024-09-10T08:58:00Z</dcterms:created>
  <dcterms:modified xsi:type="dcterms:W3CDTF">2024-09-10T09:00:00Z</dcterms:modified>
</cp:coreProperties>
</file>