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09EBE" w14:textId="08A234B3" w:rsidR="00415918" w:rsidRPr="003226C2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3226C2">
        <w:rPr>
          <w:rFonts w:ascii="Arial Narrow" w:hAnsi="Arial Narrow"/>
          <w:b w:val="0"/>
          <w:bCs/>
          <w:sz w:val="24"/>
        </w:rPr>
        <w:t xml:space="preserve">Załącznik nr </w:t>
      </w:r>
      <w:r w:rsidR="003226C2">
        <w:rPr>
          <w:rFonts w:ascii="Arial Narrow" w:hAnsi="Arial Narrow"/>
          <w:b w:val="0"/>
          <w:bCs/>
          <w:sz w:val="24"/>
        </w:rPr>
        <w:t>4</w:t>
      </w:r>
      <w:r w:rsidR="00C9449E" w:rsidRPr="003226C2">
        <w:rPr>
          <w:rFonts w:ascii="Arial Narrow" w:hAnsi="Arial Narrow"/>
          <w:b w:val="0"/>
          <w:bCs/>
          <w:sz w:val="24"/>
        </w:rPr>
        <w:t xml:space="preserve"> do SWZ</w:t>
      </w:r>
    </w:p>
    <w:p w14:paraId="06769799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0EA28162" w14:textId="3F64147D" w:rsidR="00415918" w:rsidRPr="003226C2" w:rsidRDefault="00761FDF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C7E2C4" wp14:editId="7CDCD854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2692689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640B6F" w14:textId="77777777" w:rsidR="00415918" w:rsidRDefault="00415918"/>
                          <w:p w14:paraId="691766B5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CC0F3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7156B3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17EC11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C8164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20A796F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7E2C4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10640B6F" w14:textId="77777777" w:rsidR="00415918" w:rsidRDefault="00415918"/>
                    <w:p w14:paraId="691766B5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1CC0F3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C7156B3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317EC11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7C8164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20A796F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0B4A33F1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38B765E4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6ECC9E49" w14:textId="77777777" w:rsidR="00415918" w:rsidRPr="003226C2" w:rsidRDefault="00415918">
      <w:pPr>
        <w:rPr>
          <w:rFonts w:ascii="Arial Narrow" w:hAnsi="Arial Narrow"/>
        </w:rPr>
      </w:pPr>
    </w:p>
    <w:p w14:paraId="3AE15B25" w14:textId="77777777" w:rsidR="00415918" w:rsidRPr="003226C2" w:rsidRDefault="00415918">
      <w:pPr>
        <w:rPr>
          <w:rFonts w:ascii="Arial Narrow" w:hAnsi="Arial Narrow"/>
        </w:rPr>
      </w:pPr>
    </w:p>
    <w:p w14:paraId="72726165" w14:textId="77777777" w:rsidR="00415918" w:rsidRPr="003226C2" w:rsidRDefault="00415918">
      <w:pPr>
        <w:rPr>
          <w:rFonts w:ascii="Arial Narrow" w:hAnsi="Arial Narrow"/>
          <w:b/>
          <w:sz w:val="22"/>
        </w:rPr>
      </w:pPr>
    </w:p>
    <w:p w14:paraId="290F606C" w14:textId="77777777" w:rsidR="00415918" w:rsidRPr="003226C2" w:rsidRDefault="00415918">
      <w:pPr>
        <w:pStyle w:val="Nagwek2"/>
        <w:jc w:val="center"/>
        <w:rPr>
          <w:rFonts w:ascii="Arial Narrow" w:hAnsi="Arial Narrow"/>
          <w:b/>
        </w:rPr>
      </w:pPr>
      <w:r w:rsidRPr="003226C2">
        <w:rPr>
          <w:rFonts w:ascii="Arial Narrow" w:hAnsi="Arial Narrow"/>
          <w:b/>
        </w:rPr>
        <w:t>W Y K A Z   DOSTAW</w:t>
      </w:r>
    </w:p>
    <w:p w14:paraId="4DF2C51B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75808DA6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5FC70846" w14:textId="7FAA30BD" w:rsidR="00415918" w:rsidRPr="003226C2" w:rsidRDefault="00415918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Składając ofertę w przetargu „</w:t>
      </w:r>
      <w:r w:rsidR="004E588B" w:rsidRPr="003226C2">
        <w:rPr>
          <w:rFonts w:ascii="Arial Narrow" w:hAnsi="Arial Narrow"/>
          <w:b/>
          <w:sz w:val="24"/>
        </w:rPr>
        <w:t xml:space="preserve">przetarg </w:t>
      </w:r>
      <w:r w:rsidR="00C9449E" w:rsidRPr="003226C2">
        <w:rPr>
          <w:rFonts w:ascii="Arial Narrow" w:hAnsi="Arial Narrow"/>
          <w:b/>
          <w:sz w:val="24"/>
        </w:rPr>
        <w:t>nieograniczony</w:t>
      </w:r>
      <w:r w:rsidR="00C9449E" w:rsidRPr="003226C2">
        <w:rPr>
          <w:rFonts w:ascii="Arial Narrow" w:hAnsi="Arial Narrow"/>
          <w:sz w:val="24"/>
        </w:rPr>
        <w:t xml:space="preserve"> „na:</w:t>
      </w:r>
    </w:p>
    <w:p w14:paraId="5237FB8B" w14:textId="77777777" w:rsidR="00D807D8" w:rsidRDefault="002C7AA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C7AAF">
        <w:rPr>
          <w:rFonts w:ascii="Arial Narrow" w:hAnsi="Arial Narrow"/>
          <w:b/>
          <w:sz w:val="24"/>
        </w:rPr>
        <w:t xml:space="preserve">Robot chirurgiczny z wyposażeniem oraz dostawy sukcesywne narzędzi do przeprowadzenia </w:t>
      </w:r>
    </w:p>
    <w:p w14:paraId="33E8113C" w14:textId="76D4867A" w:rsidR="002C7AAF" w:rsidRDefault="002C7AAF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C7AAF">
        <w:rPr>
          <w:rFonts w:ascii="Arial Narrow" w:hAnsi="Arial Narrow"/>
          <w:b/>
          <w:sz w:val="24"/>
        </w:rPr>
        <w:t xml:space="preserve">300 zabiegów chirurgii robotycznej na okres 36 miesięcy. </w:t>
      </w:r>
    </w:p>
    <w:p w14:paraId="05BA4AF7" w14:textId="7A1933E0" w:rsidR="00415918" w:rsidRPr="003226C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oświadczamy, że:</w:t>
      </w:r>
    </w:p>
    <w:p w14:paraId="11F2DDA8" w14:textId="2A446136" w:rsidR="003279FD" w:rsidRDefault="003279FD" w:rsidP="003279FD">
      <w:pPr>
        <w:pStyle w:val="Tekstpodstawowy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 ciągu ostatnich 3 lat wykonaliśmy następujące prace (min.</w:t>
      </w:r>
      <w:r w:rsidR="002C7AAF">
        <w:rPr>
          <w:rFonts w:ascii="Arial Narrow" w:hAnsi="Arial Narrow"/>
          <w:szCs w:val="22"/>
        </w:rPr>
        <w:t>1</w:t>
      </w:r>
      <w:r>
        <w:rPr>
          <w:rFonts w:ascii="Arial Narrow" w:hAnsi="Arial Narrow"/>
          <w:szCs w:val="22"/>
        </w:rPr>
        <w:t>) o charakterze i złożoności odpowiadającej przedmiotowi zamówienia</w:t>
      </w:r>
      <w:r w:rsidR="00081DE0">
        <w:rPr>
          <w:rFonts w:ascii="Arial Narrow" w:hAnsi="Arial Narrow"/>
          <w:szCs w:val="22"/>
        </w:rPr>
        <w:t xml:space="preserve"> (urządzenia) </w:t>
      </w:r>
      <w:r>
        <w:rPr>
          <w:rFonts w:ascii="Arial Narrow" w:hAnsi="Arial Narrow"/>
          <w:szCs w:val="22"/>
        </w:rPr>
        <w:t xml:space="preserve"> o wartości min. </w:t>
      </w:r>
      <w:r w:rsidR="00D807D8">
        <w:rPr>
          <w:rFonts w:ascii="Arial Narrow" w:hAnsi="Arial Narrow"/>
          <w:szCs w:val="22"/>
        </w:rPr>
        <w:t>6 050 000,00</w:t>
      </w:r>
      <w:r>
        <w:rPr>
          <w:rFonts w:ascii="Arial Narrow" w:hAnsi="Arial Narrow"/>
          <w:szCs w:val="22"/>
        </w:rPr>
        <w:t xml:space="preserve"> PLN brutto, któr</w:t>
      </w:r>
      <w:r w:rsidR="00D807D8">
        <w:rPr>
          <w:rFonts w:ascii="Arial Narrow" w:hAnsi="Arial Narrow"/>
          <w:szCs w:val="22"/>
        </w:rPr>
        <w:t>ej</w:t>
      </w:r>
      <w:r>
        <w:rPr>
          <w:rFonts w:ascii="Arial Narrow" w:hAnsi="Arial Narrow"/>
          <w:szCs w:val="22"/>
        </w:rPr>
        <w:t xml:space="preserve"> wykonanie potwierdzamy załączonymi referencjami uprzedni</w:t>
      </w:r>
      <w:r w:rsidR="00D807D8">
        <w:rPr>
          <w:rFonts w:ascii="Arial Narrow" w:hAnsi="Arial Narrow"/>
          <w:szCs w:val="22"/>
        </w:rPr>
        <w:t>ego</w:t>
      </w:r>
      <w:r>
        <w:rPr>
          <w:rFonts w:ascii="Arial Narrow" w:hAnsi="Arial Narrow"/>
          <w:szCs w:val="22"/>
        </w:rPr>
        <w:t xml:space="preserve"> zamawiając</w:t>
      </w:r>
      <w:r w:rsidR="00D807D8">
        <w:rPr>
          <w:rFonts w:ascii="Arial Narrow" w:hAnsi="Arial Narrow"/>
          <w:szCs w:val="22"/>
        </w:rPr>
        <w:t>ego</w:t>
      </w:r>
      <w:r>
        <w:rPr>
          <w:rFonts w:ascii="Arial Narrow" w:hAnsi="Arial Narrow"/>
          <w:szCs w:val="22"/>
        </w:rPr>
        <w:t>.</w:t>
      </w:r>
    </w:p>
    <w:p w14:paraId="1286C53F" w14:textId="77777777" w:rsidR="00415918" w:rsidRPr="003226C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2346"/>
        <w:gridCol w:w="1701"/>
        <w:gridCol w:w="1701"/>
        <w:gridCol w:w="3224"/>
      </w:tblGrid>
      <w:tr w:rsidR="00415918" w:rsidRPr="003226C2" w14:paraId="6D14D32C" w14:textId="77777777" w:rsidTr="00D807D8">
        <w:tc>
          <w:tcPr>
            <w:tcW w:w="632" w:type="dxa"/>
            <w:vAlign w:val="center"/>
          </w:tcPr>
          <w:p w14:paraId="5749C552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346" w:type="dxa"/>
            <w:vAlign w:val="center"/>
          </w:tcPr>
          <w:p w14:paraId="4423C6E9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B92B6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67429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16CFC39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226C2" w14:paraId="6FC4ABF9" w14:textId="77777777" w:rsidTr="00D807D8">
        <w:trPr>
          <w:trHeight w:val="765"/>
        </w:trPr>
        <w:tc>
          <w:tcPr>
            <w:tcW w:w="632" w:type="dxa"/>
          </w:tcPr>
          <w:p w14:paraId="52F62F3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46" w:type="dxa"/>
          </w:tcPr>
          <w:p w14:paraId="497EA1C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A123E9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F8102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F8FA3B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7487B81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AED8ED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75FC509F" w14:textId="77777777" w:rsidTr="00D807D8">
        <w:tc>
          <w:tcPr>
            <w:tcW w:w="632" w:type="dxa"/>
          </w:tcPr>
          <w:p w14:paraId="6706724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46" w:type="dxa"/>
          </w:tcPr>
          <w:p w14:paraId="7D5B13B0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0F377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D03CE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BE48B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5F918B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35AB6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31E32D8B" w14:textId="77777777" w:rsidTr="00D807D8">
        <w:tc>
          <w:tcPr>
            <w:tcW w:w="632" w:type="dxa"/>
          </w:tcPr>
          <w:p w14:paraId="6BADE04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46" w:type="dxa"/>
          </w:tcPr>
          <w:p w14:paraId="088272E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7E5FFC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35012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52799D9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E9E954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D170D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4DEC3635" w14:textId="77777777" w:rsidTr="00D807D8">
        <w:tc>
          <w:tcPr>
            <w:tcW w:w="632" w:type="dxa"/>
          </w:tcPr>
          <w:p w14:paraId="7356F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46" w:type="dxa"/>
          </w:tcPr>
          <w:p w14:paraId="6A967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A7F89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F7F90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18F19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4EF8C6E2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F29934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9E872AE" w14:textId="77777777" w:rsidR="00415918" w:rsidRPr="003226C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 xml:space="preserve"> dnia </w:t>
      </w: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ab/>
      </w:r>
      <w:r w:rsidRPr="003226C2">
        <w:rPr>
          <w:rFonts w:ascii="Arial Narrow" w:hAnsi="Arial Narrow"/>
          <w:sz w:val="24"/>
          <w:u w:val="dotted"/>
        </w:rPr>
        <w:tab/>
      </w:r>
    </w:p>
    <w:p w14:paraId="65847ED6" w14:textId="77777777" w:rsidR="00415918" w:rsidRPr="003226C2" w:rsidRDefault="00415918">
      <w:pPr>
        <w:ind w:left="5529"/>
        <w:jc w:val="center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702BAE0" w14:textId="77777777" w:rsidR="00415918" w:rsidRPr="003226C2" w:rsidRDefault="00415918">
      <w:pPr>
        <w:rPr>
          <w:rFonts w:ascii="Arial Narrow" w:hAnsi="Arial Narrow"/>
        </w:rPr>
      </w:pPr>
    </w:p>
    <w:sectPr w:rsidR="00415918" w:rsidRPr="00322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2A5D4" w14:textId="77777777" w:rsidR="001F251B" w:rsidRDefault="001F251B">
      <w:r>
        <w:separator/>
      </w:r>
    </w:p>
  </w:endnote>
  <w:endnote w:type="continuationSeparator" w:id="0">
    <w:p w14:paraId="454BB130" w14:textId="77777777" w:rsidR="001F251B" w:rsidRDefault="001F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4386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5C72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80A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11707" w14:textId="77777777" w:rsidR="00415918" w:rsidRDefault="00415918">
    <w:pPr>
      <w:pStyle w:val="Stopka"/>
      <w:tabs>
        <w:tab w:val="clear" w:pos="4536"/>
      </w:tabs>
      <w:jc w:val="center"/>
    </w:pPr>
  </w:p>
  <w:p w14:paraId="471D58F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1EF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5C843" w14:textId="77777777" w:rsidR="00415918" w:rsidRDefault="00415918">
    <w:pPr>
      <w:pStyle w:val="Stopka"/>
      <w:tabs>
        <w:tab w:val="clear" w:pos="4536"/>
      </w:tabs>
      <w:jc w:val="center"/>
    </w:pPr>
  </w:p>
  <w:p w14:paraId="65407B7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491D6" w14:textId="77777777" w:rsidR="001F251B" w:rsidRDefault="001F251B">
      <w:r>
        <w:separator/>
      </w:r>
    </w:p>
  </w:footnote>
  <w:footnote w:type="continuationSeparator" w:id="0">
    <w:p w14:paraId="3F23EEEE" w14:textId="77777777" w:rsidR="001F251B" w:rsidRDefault="001F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2B04F" w14:textId="77777777" w:rsidR="004E588B" w:rsidRDefault="004E5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26AD0" w14:textId="77777777" w:rsidR="004E588B" w:rsidRDefault="004E5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4886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E"/>
    <w:rsid w:val="00081DE0"/>
    <w:rsid w:val="001F251B"/>
    <w:rsid w:val="002C7AAF"/>
    <w:rsid w:val="002F1767"/>
    <w:rsid w:val="003226C2"/>
    <w:rsid w:val="003279FD"/>
    <w:rsid w:val="00415918"/>
    <w:rsid w:val="004E588B"/>
    <w:rsid w:val="00537B51"/>
    <w:rsid w:val="00761FDF"/>
    <w:rsid w:val="009F4EB4"/>
    <w:rsid w:val="00B16CC2"/>
    <w:rsid w:val="00B17B28"/>
    <w:rsid w:val="00C3397E"/>
    <w:rsid w:val="00C9449E"/>
    <w:rsid w:val="00D8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18221"/>
  <w15:chartTrackingRefBased/>
  <w15:docId w15:val="{298EC6E9-5D7A-47EB-AE8D-1BF00CBA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3279F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35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7</cp:revision>
  <cp:lastPrinted>2024-09-11T08:43:00Z</cp:lastPrinted>
  <dcterms:created xsi:type="dcterms:W3CDTF">2024-09-05T11:23:00Z</dcterms:created>
  <dcterms:modified xsi:type="dcterms:W3CDTF">2024-09-11T08:43:00Z</dcterms:modified>
</cp:coreProperties>
</file>