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A10C2" w14:textId="77FB3409" w:rsidR="00025386" w:rsidRPr="00B97B3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97B3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97B38">
        <w:rPr>
          <w:rFonts w:ascii="Arial Narrow" w:hAnsi="Arial Narrow" w:cs="Arial"/>
          <w:bCs/>
          <w:i w:val="0"/>
          <w:szCs w:val="24"/>
        </w:rPr>
        <w:t>3</w:t>
      </w:r>
      <w:r w:rsidR="007666D6" w:rsidRPr="00B97B3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97B38" w14:paraId="5B2C753B" w14:textId="77777777" w:rsidTr="00467CA2">
        <w:tc>
          <w:tcPr>
            <w:tcW w:w="2800" w:type="dxa"/>
            <w:shd w:val="clear" w:color="auto" w:fill="auto"/>
          </w:tcPr>
          <w:p w14:paraId="2A21980D" w14:textId="77777777" w:rsidR="00D520D3" w:rsidRPr="00B97B3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97B3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97B3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5D2FFB0" w14:textId="77777777" w:rsidR="00D520D3" w:rsidRPr="00B97B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AA80263" w14:textId="77777777" w:rsidR="00D520D3" w:rsidRPr="00B97B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708F0B" w14:textId="77777777" w:rsidR="00D520D3" w:rsidRPr="00B97B3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97B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97B3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97B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97B38" w14:paraId="5A13CA34" w14:textId="77777777" w:rsidTr="00467CA2">
        <w:tc>
          <w:tcPr>
            <w:tcW w:w="2800" w:type="dxa"/>
            <w:shd w:val="clear" w:color="auto" w:fill="auto"/>
          </w:tcPr>
          <w:p w14:paraId="539A4946" w14:textId="77777777" w:rsidR="00D520D3" w:rsidRPr="00B97B3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97B3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F9F166" w14:textId="77777777" w:rsidR="00D520D3" w:rsidRPr="00B97B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AEB044" w14:textId="77777777" w:rsidR="00D520D3" w:rsidRPr="00B97B3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AD1538" w14:textId="77777777" w:rsidR="00D520D3" w:rsidRPr="00B97B3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97B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97B3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97B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44103F5" w14:textId="77777777" w:rsidR="00B62AD0" w:rsidRPr="00B97B3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97B38" w14:paraId="4ECDDDC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41AA65" w14:textId="77777777" w:rsidR="00053927" w:rsidRPr="00B97B3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97B3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B3296BF" w14:textId="77777777" w:rsidR="00053927" w:rsidRPr="00B97B3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97B3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97B3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97B3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AC0E9B6" w14:textId="77777777" w:rsidR="0071340C" w:rsidRPr="00B97B3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7B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97B3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97B3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C34FD" w:rsidRPr="00B97B38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97B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97B38" w14:paraId="7B957196" w14:textId="77777777" w:rsidTr="00467CA2">
        <w:tc>
          <w:tcPr>
            <w:tcW w:w="2269" w:type="dxa"/>
            <w:shd w:val="clear" w:color="auto" w:fill="auto"/>
          </w:tcPr>
          <w:p w14:paraId="65D2D896" w14:textId="77777777" w:rsidR="00D520D3" w:rsidRPr="00B97B3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CBDACA" w14:textId="77777777" w:rsidR="00D520D3" w:rsidRPr="00B97B38" w:rsidRDefault="00CC34F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 chirurgiczny z wyposażeniem oraz dostawy sukcesywne narzędzi do przeprowadzenia 300 zabiegów chirurgii robotycznej na okres 36 miesięcy.</w:t>
            </w:r>
            <w:r w:rsidR="00D520D3" w:rsidRPr="00B97B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34FD" w:rsidRPr="00B97B38" w14:paraId="1654710D" w14:textId="77777777" w:rsidTr="008D6268">
        <w:tc>
          <w:tcPr>
            <w:tcW w:w="2269" w:type="dxa"/>
            <w:shd w:val="clear" w:color="auto" w:fill="auto"/>
          </w:tcPr>
          <w:p w14:paraId="2F339183" w14:textId="77777777" w:rsidR="00CC34FD" w:rsidRPr="00B97B38" w:rsidRDefault="00CC34FD" w:rsidP="008D62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62188B" w14:textId="77777777" w:rsidR="00CC34FD" w:rsidRPr="00B97B38" w:rsidRDefault="00CC34FD" w:rsidP="008D62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119/2024</w:t>
            </w:r>
          </w:p>
        </w:tc>
      </w:tr>
    </w:tbl>
    <w:p w14:paraId="4081D06C" w14:textId="77777777" w:rsidR="00DC652A" w:rsidRPr="00B97B38" w:rsidRDefault="00CC34F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97B3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F258AC3" w14:textId="77777777" w:rsidR="00DC652A" w:rsidRPr="00B97B3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97B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E493846" w14:textId="77777777" w:rsidR="0071340C" w:rsidRPr="00B97B3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97B3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97B3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97B3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A00C2AE" w14:textId="77777777" w:rsidR="0071340C" w:rsidRPr="00B97B3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A393A64" w14:textId="77777777" w:rsidR="0071340C" w:rsidRPr="00B97B3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081FC79" w14:textId="77777777" w:rsidR="0071340C" w:rsidRPr="00B97B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97B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5BF883E" w14:textId="77777777" w:rsidR="0071340C" w:rsidRPr="00B97B3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97B3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97B3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97B3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FDAAE01" w14:textId="77777777" w:rsidR="0071340C" w:rsidRPr="00B97B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3524365" w14:textId="77777777" w:rsidR="0071340C" w:rsidRPr="00B97B3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5F023CD" w14:textId="77777777" w:rsidR="00DC652A" w:rsidRPr="00B97B3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97B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97B3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97B3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89A4C75" w14:textId="77777777" w:rsidR="00DC652A" w:rsidRPr="00B97B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97B3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97B3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2740E4D" w14:textId="77777777" w:rsidR="0093388F" w:rsidRPr="00B97B3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97B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9558C18" w14:textId="77777777" w:rsidR="0093388F" w:rsidRPr="00B97B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1EC52AD" w14:textId="77777777" w:rsidR="0093388F" w:rsidRPr="00B97B3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97B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22CAE83" w14:textId="77777777" w:rsidR="00CB29AC" w:rsidRPr="00B97B3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72F8E36" w14:textId="77777777" w:rsidR="00CB29AC" w:rsidRPr="00B97B3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97B38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66F976A" w14:textId="77777777" w:rsidR="00830970" w:rsidRPr="00B97B3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97B3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97B3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210A9A2" w14:textId="77777777" w:rsidR="00E27ABB" w:rsidRPr="00B97B3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97B3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97B38" w14:paraId="6C71DFF1" w14:textId="77777777" w:rsidTr="00467CA2">
        <w:tc>
          <w:tcPr>
            <w:tcW w:w="2660" w:type="dxa"/>
            <w:shd w:val="clear" w:color="auto" w:fill="auto"/>
          </w:tcPr>
          <w:p w14:paraId="24486373" w14:textId="77777777" w:rsidR="00D520D3" w:rsidRPr="00B97B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1C0414" w14:textId="77777777" w:rsidR="00D520D3" w:rsidRPr="00B97B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5D529D0" w14:textId="77777777" w:rsidR="00D520D3" w:rsidRPr="00B97B3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DB1F364" w14:textId="77777777" w:rsidR="00D520D3" w:rsidRPr="00B97B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D33392" w14:textId="77777777" w:rsidR="00D520D3" w:rsidRPr="00B97B3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76E45A0" w14:textId="77777777" w:rsidR="00D520D3" w:rsidRPr="00B97B3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97B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C34FD" w:rsidRPr="00B97B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B97B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97B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97B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7A91211" w14:textId="77777777" w:rsidR="00E27ABB" w:rsidRPr="00B97B3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97B3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C9444" w14:textId="77777777" w:rsidR="00FC1BCF" w:rsidRDefault="00FC1BCF" w:rsidP="00025386">
      <w:pPr>
        <w:spacing w:after="0" w:line="240" w:lineRule="auto"/>
      </w:pPr>
      <w:r>
        <w:separator/>
      </w:r>
    </w:p>
  </w:endnote>
  <w:endnote w:type="continuationSeparator" w:id="0">
    <w:p w14:paraId="13CA0E77" w14:textId="77777777" w:rsidR="00FC1BCF" w:rsidRDefault="00FC1B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2C29D" w14:textId="77777777" w:rsidR="00CC34FD" w:rsidRDefault="00CC34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8ACD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13DFA7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9BAAD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CF6DCA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F61D3" w14:textId="77777777" w:rsidR="00CC34FD" w:rsidRDefault="00CC34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C2FBB" w14:textId="77777777" w:rsidR="00FC1BCF" w:rsidRDefault="00FC1BCF" w:rsidP="00025386">
      <w:pPr>
        <w:spacing w:after="0" w:line="240" w:lineRule="auto"/>
      </w:pPr>
      <w:r>
        <w:separator/>
      </w:r>
    </w:p>
  </w:footnote>
  <w:footnote w:type="continuationSeparator" w:id="0">
    <w:p w14:paraId="3913F25A" w14:textId="77777777" w:rsidR="00FC1BCF" w:rsidRDefault="00FC1B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C2DFD" w14:textId="77777777" w:rsidR="00CC34FD" w:rsidRDefault="00CC34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C9BF1" w14:textId="77777777" w:rsidR="00CC34FD" w:rsidRDefault="00CC34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2FFAC" w14:textId="77777777" w:rsidR="00CC34FD" w:rsidRDefault="00CC34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226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BC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7B38"/>
    <w:rsid w:val="00BE3BCE"/>
    <w:rsid w:val="00CB29AC"/>
    <w:rsid w:val="00CC34FD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1BCF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62F97"/>
  <w15:chartTrackingRefBased/>
  <w15:docId w15:val="{2DF79598-B642-4160-9DA7-C4800119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2024-09-10T09:00:00Z</dcterms:created>
  <dcterms:modified xsi:type="dcterms:W3CDTF">2024-09-10T09:00:00Z</dcterms:modified>
</cp:coreProperties>
</file>