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AC2D2B" w14:textId="77777777" w:rsidR="00986737" w:rsidRPr="006F64D3" w:rsidRDefault="006A32C8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6F64D3">
        <w:rPr>
          <w:rFonts w:ascii="Arial Narrow" w:hAnsi="Arial Narrow" w:cs="Arial"/>
          <w:sz w:val="24"/>
          <w:szCs w:val="24"/>
        </w:rPr>
        <w:t>Bydgoszcz</w:t>
      </w:r>
      <w:r w:rsidR="00986737" w:rsidRPr="006F64D3">
        <w:rPr>
          <w:rFonts w:ascii="Arial Narrow" w:hAnsi="Arial Narrow" w:cs="Arial"/>
          <w:sz w:val="24"/>
          <w:szCs w:val="24"/>
        </w:rPr>
        <w:t xml:space="preserve"> dnia: </w:t>
      </w:r>
      <w:r w:rsidRPr="006F64D3">
        <w:rPr>
          <w:rFonts w:ascii="Arial Narrow" w:hAnsi="Arial Narrow" w:cs="Arial"/>
          <w:sz w:val="24"/>
          <w:szCs w:val="24"/>
        </w:rPr>
        <w:t>2024-09-13</w:t>
      </w:r>
    </w:p>
    <w:p w14:paraId="1A4DA2D0" w14:textId="77777777" w:rsidR="00986737" w:rsidRPr="006F64D3" w:rsidRDefault="006A32C8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F64D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2F6BD763" w14:textId="77777777" w:rsidR="00986737" w:rsidRPr="006F64D3" w:rsidRDefault="006A32C8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F64D3">
        <w:rPr>
          <w:rFonts w:ascii="Arial Narrow" w:hAnsi="Arial Narrow" w:cs="Arial"/>
          <w:sz w:val="24"/>
          <w:szCs w:val="24"/>
        </w:rPr>
        <w:t>Powstańców Warszawy</w:t>
      </w:r>
      <w:r w:rsidR="00986737" w:rsidRPr="006F64D3">
        <w:rPr>
          <w:rFonts w:ascii="Arial Narrow" w:hAnsi="Arial Narrow" w:cs="Arial"/>
          <w:sz w:val="24"/>
          <w:szCs w:val="24"/>
        </w:rPr>
        <w:t xml:space="preserve"> </w:t>
      </w:r>
      <w:r w:rsidRPr="006F64D3">
        <w:rPr>
          <w:rFonts w:ascii="Arial Narrow" w:hAnsi="Arial Narrow" w:cs="Arial"/>
          <w:sz w:val="24"/>
          <w:szCs w:val="24"/>
        </w:rPr>
        <w:t>5</w:t>
      </w:r>
    </w:p>
    <w:p w14:paraId="5732B1ED" w14:textId="77777777" w:rsidR="00986737" w:rsidRPr="006F64D3" w:rsidRDefault="006A32C8" w:rsidP="00986737">
      <w:pPr>
        <w:rPr>
          <w:rFonts w:ascii="Arial Narrow" w:hAnsi="Arial Narrow" w:cs="Arial"/>
          <w:sz w:val="24"/>
          <w:szCs w:val="24"/>
        </w:rPr>
      </w:pPr>
      <w:r w:rsidRPr="006F64D3">
        <w:rPr>
          <w:rFonts w:ascii="Arial Narrow" w:hAnsi="Arial Narrow" w:cs="Arial"/>
          <w:sz w:val="24"/>
          <w:szCs w:val="24"/>
        </w:rPr>
        <w:t>85-681</w:t>
      </w:r>
      <w:r w:rsidR="00986737" w:rsidRPr="006F64D3">
        <w:rPr>
          <w:rFonts w:ascii="Arial Narrow" w:hAnsi="Arial Narrow" w:cs="Arial"/>
          <w:sz w:val="24"/>
          <w:szCs w:val="24"/>
        </w:rPr>
        <w:t xml:space="preserve"> </w:t>
      </w:r>
      <w:r w:rsidRPr="006F64D3">
        <w:rPr>
          <w:rFonts w:ascii="Arial Narrow" w:hAnsi="Arial Narrow" w:cs="Arial"/>
          <w:sz w:val="24"/>
          <w:szCs w:val="24"/>
        </w:rPr>
        <w:t>Bydgoszcz</w:t>
      </w:r>
    </w:p>
    <w:p w14:paraId="4EE0BD72" w14:textId="77777777" w:rsidR="00986737" w:rsidRPr="006F64D3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6F64D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ED08AEB" w14:textId="77777777" w:rsidR="00986737" w:rsidRPr="006F64D3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6F64D3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6F64D3" w14:paraId="388D745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6E1E4E" w14:textId="77777777" w:rsidR="00986737" w:rsidRPr="006F64D3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6F64D3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5B638C7" w14:textId="77777777" w:rsidR="00986737" w:rsidRPr="006F64D3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6F64D3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AAD0315" w14:textId="77777777" w:rsidR="00986737" w:rsidRPr="006F64D3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F64D3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6F64D3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F64D3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6F64D3" w14:paraId="18A27D6E" w14:textId="77777777" w:rsidTr="005A632E">
        <w:tc>
          <w:tcPr>
            <w:tcW w:w="2269" w:type="dxa"/>
            <w:shd w:val="clear" w:color="auto" w:fill="auto"/>
          </w:tcPr>
          <w:p w14:paraId="3A5C1FD6" w14:textId="77777777" w:rsidR="00986737" w:rsidRPr="006F64D3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B3E1B19" w14:textId="77777777" w:rsidR="00986737" w:rsidRPr="006C5258" w:rsidRDefault="006A32C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C5258">
              <w:rPr>
                <w:rFonts w:ascii="Arial Narrow" w:hAnsi="Arial Narrow" w:cs="Arial"/>
                <w:b/>
                <w:sz w:val="24"/>
                <w:szCs w:val="24"/>
              </w:rPr>
              <w:t>Dostawy sukcesywne odczynników chemicznych, substancji recepturowych i utensyliów aptecznych na okres 12 miesięcy</w:t>
            </w:r>
            <w:r w:rsidR="00986737" w:rsidRPr="006C5258"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</w:tc>
      </w:tr>
      <w:tr w:rsidR="006A32C8" w:rsidRPr="006F64D3" w14:paraId="7928612E" w14:textId="77777777" w:rsidTr="00795B9B">
        <w:tc>
          <w:tcPr>
            <w:tcW w:w="2269" w:type="dxa"/>
            <w:shd w:val="clear" w:color="auto" w:fill="auto"/>
          </w:tcPr>
          <w:p w14:paraId="2CB29571" w14:textId="77777777" w:rsidR="006A32C8" w:rsidRPr="006F64D3" w:rsidRDefault="006A32C8" w:rsidP="00795B9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1BD788" w14:textId="77777777" w:rsidR="006A32C8" w:rsidRPr="006C5258" w:rsidRDefault="006A32C8" w:rsidP="00795B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C5258">
              <w:rPr>
                <w:rFonts w:ascii="Arial Narrow" w:hAnsi="Arial Narrow" w:cs="Arial"/>
                <w:b/>
                <w:sz w:val="24"/>
                <w:szCs w:val="24"/>
              </w:rPr>
              <w:t>114/2024</w:t>
            </w:r>
          </w:p>
        </w:tc>
      </w:tr>
    </w:tbl>
    <w:p w14:paraId="1D252DAE" w14:textId="77777777" w:rsidR="00A80738" w:rsidRPr="006F64D3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14:paraId="36562B60" w14:textId="77777777" w:rsidR="00D665F5" w:rsidRPr="006F64D3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F64D3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6F64D3">
        <w:rPr>
          <w:rFonts w:ascii="Arial Narrow" w:hAnsi="Arial Narrow" w:cs="Arial"/>
          <w:sz w:val="24"/>
          <w:szCs w:val="24"/>
        </w:rPr>
        <w:t>2</w:t>
      </w:r>
      <w:r w:rsidRPr="006F64D3">
        <w:rPr>
          <w:rFonts w:ascii="Arial Narrow" w:hAnsi="Arial Narrow" w:cs="Arial"/>
          <w:sz w:val="24"/>
          <w:szCs w:val="24"/>
        </w:rPr>
        <w:t xml:space="preserve"> ust. 5 </w:t>
      </w:r>
      <w:r w:rsidRPr="006F64D3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6F64D3">
        <w:rPr>
          <w:rFonts w:ascii="Arial Narrow" w:hAnsi="Arial Narrow" w:cs="Arial"/>
          <w:sz w:val="24"/>
          <w:szCs w:val="24"/>
        </w:rPr>
        <w:t xml:space="preserve"> </w:t>
      </w:r>
      <w:r w:rsidR="006A32C8" w:rsidRPr="006F64D3">
        <w:rPr>
          <w:rFonts w:ascii="Arial Narrow" w:hAnsi="Arial Narrow" w:cs="Arial"/>
          <w:sz w:val="24"/>
          <w:szCs w:val="24"/>
        </w:rPr>
        <w:t>(</w:t>
      </w:r>
      <w:proofErr w:type="spellStart"/>
      <w:r w:rsidR="006A32C8" w:rsidRPr="006F64D3">
        <w:rPr>
          <w:rFonts w:ascii="Arial Narrow" w:hAnsi="Arial Narrow" w:cs="Arial"/>
          <w:sz w:val="24"/>
          <w:szCs w:val="24"/>
        </w:rPr>
        <w:t>t.j</w:t>
      </w:r>
      <w:proofErr w:type="spellEnd"/>
      <w:r w:rsidR="006A32C8" w:rsidRPr="006F64D3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6F64D3">
        <w:rPr>
          <w:rFonts w:ascii="Arial Narrow" w:hAnsi="Arial Narrow" w:cs="Arial"/>
          <w:sz w:val="24"/>
          <w:szCs w:val="24"/>
        </w:rPr>
        <w:t xml:space="preserve"> </w:t>
      </w:r>
      <w:r w:rsidRPr="006F64D3">
        <w:rPr>
          <w:rFonts w:ascii="Arial Narrow" w:hAnsi="Arial Narrow" w:cs="Arial"/>
          <w:sz w:val="24"/>
          <w:szCs w:val="24"/>
        </w:rPr>
        <w:t>udostępnia</w:t>
      </w:r>
      <w:r w:rsidR="00F95C33" w:rsidRPr="006F64D3">
        <w:rPr>
          <w:rFonts w:ascii="Arial Narrow" w:hAnsi="Arial Narrow" w:cs="Arial"/>
          <w:sz w:val="24"/>
          <w:szCs w:val="24"/>
        </w:rPr>
        <w:t xml:space="preserve"> </w:t>
      </w:r>
      <w:r w:rsidR="004C7E9B" w:rsidRPr="006F64D3">
        <w:rPr>
          <w:rFonts w:ascii="Arial Narrow" w:hAnsi="Arial Narrow" w:cs="Arial"/>
          <w:sz w:val="24"/>
          <w:szCs w:val="24"/>
        </w:rPr>
        <w:t>informacj</w:t>
      </w:r>
      <w:r w:rsidR="00577BC6" w:rsidRPr="006F64D3">
        <w:rPr>
          <w:rFonts w:ascii="Arial Narrow" w:hAnsi="Arial Narrow" w:cs="Arial"/>
          <w:sz w:val="24"/>
          <w:szCs w:val="24"/>
        </w:rPr>
        <w:t>ę</w:t>
      </w:r>
      <w:r w:rsidR="00035488" w:rsidRPr="006F64D3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6F64D3">
        <w:rPr>
          <w:rFonts w:ascii="Arial Narrow" w:hAnsi="Arial Narrow" w:cs="Arial"/>
          <w:sz w:val="24"/>
          <w:szCs w:val="24"/>
        </w:rPr>
        <w:t>.</w:t>
      </w:r>
    </w:p>
    <w:p w14:paraId="22CAE070" w14:textId="77777777" w:rsidR="00A80738" w:rsidRPr="006F64D3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6F64D3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6F64D3">
        <w:rPr>
          <w:rFonts w:ascii="Arial Narrow" w:hAnsi="Arial Narrow" w:cs="Arial"/>
          <w:sz w:val="24"/>
          <w:szCs w:val="24"/>
        </w:rPr>
        <w:t xml:space="preserve"> w dniu </w:t>
      </w:r>
      <w:r w:rsidR="006A32C8" w:rsidRPr="006F64D3">
        <w:rPr>
          <w:rFonts w:ascii="Arial Narrow" w:hAnsi="Arial Narrow" w:cs="Arial"/>
          <w:sz w:val="24"/>
          <w:szCs w:val="24"/>
        </w:rPr>
        <w:t>13/09/2024</w:t>
      </w:r>
      <w:r w:rsidR="00FF4AB1" w:rsidRPr="006F64D3">
        <w:rPr>
          <w:rFonts w:ascii="Arial Narrow" w:hAnsi="Arial Narrow" w:cs="Arial"/>
          <w:sz w:val="24"/>
          <w:szCs w:val="24"/>
        </w:rPr>
        <w:t xml:space="preserve"> o godz. </w:t>
      </w:r>
      <w:r w:rsidR="006A32C8" w:rsidRPr="006F64D3">
        <w:rPr>
          <w:rFonts w:ascii="Arial Narrow" w:hAnsi="Arial Narrow" w:cs="Arial"/>
          <w:sz w:val="24"/>
          <w:szCs w:val="24"/>
        </w:rPr>
        <w:t>08:15</w:t>
      </w:r>
      <w:r w:rsidRPr="006F64D3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6F64D3" w14:paraId="2B1038AE" w14:textId="77777777" w:rsidTr="005A632E">
        <w:tc>
          <w:tcPr>
            <w:tcW w:w="1276" w:type="dxa"/>
            <w:shd w:val="clear" w:color="auto" w:fill="F2F2F2"/>
            <w:vAlign w:val="center"/>
          </w:tcPr>
          <w:p w14:paraId="5C10E501" w14:textId="77777777" w:rsidR="006B27ED" w:rsidRPr="006F64D3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6F64D3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F2E39AC" w14:textId="77777777" w:rsidR="006B27ED" w:rsidRPr="006F64D3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B673AF2" w14:textId="77777777" w:rsidR="006B27ED" w:rsidRPr="006F64D3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24D5059" w14:textId="77777777" w:rsidR="006B27ED" w:rsidRPr="006F64D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6A32C8" w:rsidRPr="006F64D3" w14:paraId="35F93872" w14:textId="77777777" w:rsidTr="00795B9B">
        <w:tc>
          <w:tcPr>
            <w:tcW w:w="1276" w:type="dxa"/>
            <w:shd w:val="clear" w:color="auto" w:fill="auto"/>
            <w:vAlign w:val="center"/>
          </w:tcPr>
          <w:p w14:paraId="285B3697" w14:textId="77777777" w:rsidR="006A32C8" w:rsidRPr="006F64D3" w:rsidRDefault="006A32C8" w:rsidP="00795B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4A0E5B" w14:textId="77777777" w:rsidR="006A32C8" w:rsidRPr="006F64D3" w:rsidRDefault="006A32C8" w:rsidP="00795B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A158830" w14:textId="77777777" w:rsidR="006A32C8" w:rsidRPr="006F64D3" w:rsidRDefault="006A32C8" w:rsidP="00795B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6F64D3">
              <w:rPr>
                <w:rFonts w:ascii="Arial Narrow" w:hAnsi="Arial Narrow" w:cs="Arial"/>
                <w:sz w:val="24"/>
                <w:szCs w:val="24"/>
              </w:rPr>
              <w:t>Alpinus</w:t>
            </w:r>
            <w:proofErr w:type="spellEnd"/>
            <w:r w:rsidRPr="006F64D3">
              <w:rPr>
                <w:rFonts w:ascii="Arial Narrow" w:hAnsi="Arial Narrow" w:cs="Arial"/>
                <w:sz w:val="24"/>
                <w:szCs w:val="24"/>
              </w:rPr>
              <w:t xml:space="preserve"> Chemia Spółka z ograniczoną odpowiedzialnością</w:t>
            </w:r>
          </w:p>
          <w:p w14:paraId="771645B8" w14:textId="77777777" w:rsidR="006A32C8" w:rsidRPr="006F64D3" w:rsidRDefault="006A32C8" w:rsidP="00795B9B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6F64D3">
              <w:rPr>
                <w:rFonts w:ascii="Arial Narrow" w:hAnsi="Arial Narrow" w:cs="Arial"/>
                <w:sz w:val="24"/>
                <w:szCs w:val="24"/>
              </w:rPr>
              <w:t>Garbary</w:t>
            </w:r>
            <w:proofErr w:type="spellEnd"/>
            <w:r w:rsidRPr="006F64D3">
              <w:rPr>
                <w:rFonts w:ascii="Arial Narrow" w:hAnsi="Arial Narrow" w:cs="Arial"/>
                <w:sz w:val="24"/>
                <w:szCs w:val="24"/>
              </w:rPr>
              <w:t xml:space="preserve"> 5 </w:t>
            </w:r>
          </w:p>
          <w:p w14:paraId="2C7D8B19" w14:textId="77777777" w:rsidR="006A32C8" w:rsidRPr="006F64D3" w:rsidRDefault="006A32C8" w:rsidP="00795B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86-050 Solec Kujawski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4DFD3F" w14:textId="77777777" w:rsidR="006A32C8" w:rsidRPr="006F64D3" w:rsidRDefault="006A32C8" w:rsidP="00795B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23 307.27 zł</w:t>
            </w:r>
          </w:p>
        </w:tc>
      </w:tr>
      <w:tr w:rsidR="006A32C8" w:rsidRPr="006F64D3" w14:paraId="4E335FD2" w14:textId="77777777" w:rsidTr="00795B9B">
        <w:tc>
          <w:tcPr>
            <w:tcW w:w="1276" w:type="dxa"/>
            <w:shd w:val="clear" w:color="auto" w:fill="auto"/>
            <w:vAlign w:val="center"/>
          </w:tcPr>
          <w:p w14:paraId="34F75018" w14:textId="77777777" w:rsidR="006A32C8" w:rsidRPr="006F64D3" w:rsidRDefault="006A32C8" w:rsidP="00795B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C88B07" w14:textId="77777777" w:rsidR="006A32C8" w:rsidRPr="006F64D3" w:rsidRDefault="006A32C8" w:rsidP="00795B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E8A4B02" w14:textId="77777777" w:rsidR="006A32C8" w:rsidRPr="006F64D3" w:rsidRDefault="006A32C8" w:rsidP="00795B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 xml:space="preserve">Idalia Ludwikowscy </w:t>
            </w:r>
            <w:proofErr w:type="spellStart"/>
            <w:proofErr w:type="gramStart"/>
            <w:r w:rsidRPr="006F64D3">
              <w:rPr>
                <w:rFonts w:ascii="Arial Narrow" w:hAnsi="Arial Narrow" w:cs="Arial"/>
                <w:sz w:val="24"/>
                <w:szCs w:val="24"/>
              </w:rPr>
              <w:t>Sp.jawna</w:t>
            </w:r>
            <w:proofErr w:type="spellEnd"/>
            <w:proofErr w:type="gramEnd"/>
          </w:p>
          <w:p w14:paraId="5A6C5FCB" w14:textId="77777777" w:rsidR="006A32C8" w:rsidRPr="006F64D3" w:rsidRDefault="006A32C8" w:rsidP="00795B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 xml:space="preserve">Marii Fołtyn 10 </w:t>
            </w:r>
          </w:p>
          <w:p w14:paraId="0AA3E74F" w14:textId="77777777" w:rsidR="006A32C8" w:rsidRPr="006F64D3" w:rsidRDefault="006A32C8" w:rsidP="00795B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26-615 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ED7F24" w14:textId="77777777" w:rsidR="006A32C8" w:rsidRPr="006F64D3" w:rsidRDefault="006A32C8" w:rsidP="00795B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34 587.60 zł</w:t>
            </w:r>
          </w:p>
        </w:tc>
      </w:tr>
      <w:tr w:rsidR="006A32C8" w:rsidRPr="006F64D3" w14:paraId="0227D0D7" w14:textId="77777777" w:rsidTr="00795B9B">
        <w:tc>
          <w:tcPr>
            <w:tcW w:w="1276" w:type="dxa"/>
            <w:shd w:val="clear" w:color="auto" w:fill="auto"/>
            <w:vAlign w:val="center"/>
          </w:tcPr>
          <w:p w14:paraId="23EFC9AB" w14:textId="77777777" w:rsidR="006A32C8" w:rsidRPr="006F64D3" w:rsidRDefault="006A32C8" w:rsidP="00795B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185872" w14:textId="77777777" w:rsidR="006A32C8" w:rsidRPr="006F64D3" w:rsidRDefault="006A32C8" w:rsidP="00795B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E05F783" w14:textId="77777777" w:rsidR="006A32C8" w:rsidRPr="006F64D3" w:rsidRDefault="006A32C8" w:rsidP="00795B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 xml:space="preserve">Idalia Ludwikowscy </w:t>
            </w:r>
            <w:proofErr w:type="spellStart"/>
            <w:proofErr w:type="gramStart"/>
            <w:r w:rsidRPr="006F64D3">
              <w:rPr>
                <w:rFonts w:ascii="Arial Narrow" w:hAnsi="Arial Narrow" w:cs="Arial"/>
                <w:sz w:val="24"/>
                <w:szCs w:val="24"/>
              </w:rPr>
              <w:t>Sp.jawna</w:t>
            </w:r>
            <w:proofErr w:type="spellEnd"/>
            <w:proofErr w:type="gramEnd"/>
          </w:p>
          <w:p w14:paraId="25F53E39" w14:textId="77777777" w:rsidR="006A32C8" w:rsidRPr="006F64D3" w:rsidRDefault="006A32C8" w:rsidP="00795B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 xml:space="preserve">Marii Fołtyn 10 </w:t>
            </w:r>
          </w:p>
          <w:p w14:paraId="4C60DE2F" w14:textId="77777777" w:rsidR="006A32C8" w:rsidRPr="006F64D3" w:rsidRDefault="006A32C8" w:rsidP="00795B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26-615 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3883DF" w14:textId="77777777" w:rsidR="006A32C8" w:rsidRPr="006F64D3" w:rsidRDefault="006A32C8" w:rsidP="00795B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249.69 zł</w:t>
            </w:r>
          </w:p>
        </w:tc>
      </w:tr>
      <w:tr w:rsidR="006A32C8" w:rsidRPr="006F64D3" w14:paraId="03F5369F" w14:textId="77777777" w:rsidTr="00795B9B">
        <w:tc>
          <w:tcPr>
            <w:tcW w:w="1276" w:type="dxa"/>
            <w:shd w:val="clear" w:color="auto" w:fill="auto"/>
            <w:vAlign w:val="center"/>
          </w:tcPr>
          <w:p w14:paraId="4C837EE1" w14:textId="77777777" w:rsidR="006A32C8" w:rsidRPr="006F64D3" w:rsidRDefault="006A32C8" w:rsidP="00795B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A74F1C" w14:textId="77777777" w:rsidR="006A32C8" w:rsidRPr="006F64D3" w:rsidRDefault="006A32C8" w:rsidP="00795B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C92E00F" w14:textId="77777777" w:rsidR="006A32C8" w:rsidRPr="006F64D3" w:rsidRDefault="006A32C8" w:rsidP="00795B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 xml:space="preserve">Idalia Ludwikowscy </w:t>
            </w:r>
            <w:proofErr w:type="spellStart"/>
            <w:proofErr w:type="gramStart"/>
            <w:r w:rsidRPr="006F64D3">
              <w:rPr>
                <w:rFonts w:ascii="Arial Narrow" w:hAnsi="Arial Narrow" w:cs="Arial"/>
                <w:sz w:val="24"/>
                <w:szCs w:val="24"/>
              </w:rPr>
              <w:t>Sp.jawna</w:t>
            </w:r>
            <w:proofErr w:type="spellEnd"/>
            <w:proofErr w:type="gramEnd"/>
          </w:p>
          <w:p w14:paraId="79AA4EBA" w14:textId="77777777" w:rsidR="006A32C8" w:rsidRPr="006F64D3" w:rsidRDefault="006A32C8" w:rsidP="00795B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 xml:space="preserve">Marii Fołtyn 10 </w:t>
            </w:r>
          </w:p>
          <w:p w14:paraId="159B2704" w14:textId="77777777" w:rsidR="006A32C8" w:rsidRPr="006F64D3" w:rsidRDefault="006A32C8" w:rsidP="00795B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26-615 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34783A" w14:textId="77777777" w:rsidR="006A32C8" w:rsidRPr="006F64D3" w:rsidRDefault="006A32C8" w:rsidP="00795B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976.26 zł</w:t>
            </w:r>
          </w:p>
        </w:tc>
      </w:tr>
      <w:tr w:rsidR="006A32C8" w:rsidRPr="006F64D3" w14:paraId="38DAA737" w14:textId="77777777" w:rsidTr="00795B9B">
        <w:tc>
          <w:tcPr>
            <w:tcW w:w="1276" w:type="dxa"/>
            <w:shd w:val="clear" w:color="auto" w:fill="auto"/>
            <w:vAlign w:val="center"/>
          </w:tcPr>
          <w:p w14:paraId="713D1473" w14:textId="77777777" w:rsidR="006A32C8" w:rsidRPr="006F64D3" w:rsidRDefault="006A32C8" w:rsidP="00795B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4683CD" w14:textId="77777777" w:rsidR="006A32C8" w:rsidRPr="006F64D3" w:rsidRDefault="006A32C8" w:rsidP="00795B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5F3B2B68" w14:textId="77777777" w:rsidR="006A32C8" w:rsidRPr="006F64D3" w:rsidRDefault="006A32C8" w:rsidP="00795B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 xml:space="preserve">Idalia Ludwikowscy </w:t>
            </w:r>
            <w:proofErr w:type="spellStart"/>
            <w:proofErr w:type="gramStart"/>
            <w:r w:rsidRPr="006F64D3">
              <w:rPr>
                <w:rFonts w:ascii="Arial Narrow" w:hAnsi="Arial Narrow" w:cs="Arial"/>
                <w:sz w:val="24"/>
                <w:szCs w:val="24"/>
              </w:rPr>
              <w:t>Sp.jawna</w:t>
            </w:r>
            <w:proofErr w:type="spellEnd"/>
            <w:proofErr w:type="gramEnd"/>
          </w:p>
          <w:p w14:paraId="7BFD301C" w14:textId="77777777" w:rsidR="006A32C8" w:rsidRPr="006F64D3" w:rsidRDefault="006A32C8" w:rsidP="00795B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 xml:space="preserve">Marii Fołtyn 10 </w:t>
            </w:r>
          </w:p>
          <w:p w14:paraId="3B2BA1A0" w14:textId="77777777" w:rsidR="006A32C8" w:rsidRPr="006F64D3" w:rsidRDefault="006A32C8" w:rsidP="00795B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26-615 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E44FEB" w14:textId="77777777" w:rsidR="006A32C8" w:rsidRPr="006F64D3" w:rsidRDefault="006A32C8" w:rsidP="00795B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400.68 zł</w:t>
            </w:r>
          </w:p>
        </w:tc>
      </w:tr>
      <w:tr w:rsidR="006A32C8" w:rsidRPr="006F64D3" w14:paraId="4EBC8698" w14:textId="77777777" w:rsidTr="00795B9B">
        <w:tc>
          <w:tcPr>
            <w:tcW w:w="1276" w:type="dxa"/>
            <w:shd w:val="clear" w:color="auto" w:fill="auto"/>
            <w:vAlign w:val="center"/>
          </w:tcPr>
          <w:p w14:paraId="374DAF57" w14:textId="77777777" w:rsidR="006A32C8" w:rsidRPr="006F64D3" w:rsidRDefault="006A32C8" w:rsidP="00795B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4C6596" w14:textId="77777777" w:rsidR="006A32C8" w:rsidRPr="006F64D3" w:rsidRDefault="006A32C8" w:rsidP="00795B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1FE20230" w14:textId="77777777" w:rsidR="006A32C8" w:rsidRPr="006F64D3" w:rsidRDefault="006A32C8" w:rsidP="00795B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 xml:space="preserve">Idalia Ludwikowscy </w:t>
            </w:r>
            <w:proofErr w:type="spellStart"/>
            <w:proofErr w:type="gramStart"/>
            <w:r w:rsidRPr="006F64D3">
              <w:rPr>
                <w:rFonts w:ascii="Arial Narrow" w:hAnsi="Arial Narrow" w:cs="Arial"/>
                <w:sz w:val="24"/>
                <w:szCs w:val="24"/>
              </w:rPr>
              <w:t>Sp.jawna</w:t>
            </w:r>
            <w:proofErr w:type="spellEnd"/>
            <w:proofErr w:type="gramEnd"/>
          </w:p>
          <w:p w14:paraId="3C7AA4FC" w14:textId="77777777" w:rsidR="006A32C8" w:rsidRPr="006F64D3" w:rsidRDefault="006A32C8" w:rsidP="00795B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 xml:space="preserve">Marii Fołtyn 10 </w:t>
            </w:r>
          </w:p>
          <w:p w14:paraId="48181E34" w14:textId="77777777" w:rsidR="006A32C8" w:rsidRPr="006F64D3" w:rsidRDefault="006A32C8" w:rsidP="00795B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26-615 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4B95BE" w14:textId="77777777" w:rsidR="006A32C8" w:rsidRPr="006F64D3" w:rsidRDefault="006A32C8" w:rsidP="00795B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369.00 zł</w:t>
            </w:r>
          </w:p>
        </w:tc>
      </w:tr>
      <w:tr w:rsidR="006A32C8" w:rsidRPr="006F64D3" w14:paraId="17F5C050" w14:textId="77777777" w:rsidTr="00795B9B">
        <w:tc>
          <w:tcPr>
            <w:tcW w:w="1276" w:type="dxa"/>
            <w:shd w:val="clear" w:color="auto" w:fill="auto"/>
            <w:vAlign w:val="center"/>
          </w:tcPr>
          <w:p w14:paraId="318456A0" w14:textId="77777777" w:rsidR="006A32C8" w:rsidRPr="006F64D3" w:rsidRDefault="006A32C8" w:rsidP="00795B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FC170F" w14:textId="77777777" w:rsidR="006A32C8" w:rsidRPr="006F64D3" w:rsidRDefault="006A32C8" w:rsidP="00795B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2E0D799C" w14:textId="77777777" w:rsidR="006A32C8" w:rsidRPr="006F64D3" w:rsidRDefault="006A32C8" w:rsidP="00795B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 xml:space="preserve">Idalia Ludwikowscy </w:t>
            </w:r>
            <w:proofErr w:type="spellStart"/>
            <w:proofErr w:type="gramStart"/>
            <w:r w:rsidRPr="006F64D3">
              <w:rPr>
                <w:rFonts w:ascii="Arial Narrow" w:hAnsi="Arial Narrow" w:cs="Arial"/>
                <w:sz w:val="24"/>
                <w:szCs w:val="24"/>
              </w:rPr>
              <w:t>Sp.jawna</w:t>
            </w:r>
            <w:proofErr w:type="spellEnd"/>
            <w:proofErr w:type="gramEnd"/>
          </w:p>
          <w:p w14:paraId="55FF235F" w14:textId="77777777" w:rsidR="006A32C8" w:rsidRPr="006F64D3" w:rsidRDefault="006A32C8" w:rsidP="00795B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 xml:space="preserve">Marii Fołtyn 10 </w:t>
            </w:r>
          </w:p>
          <w:p w14:paraId="37FCDB37" w14:textId="77777777" w:rsidR="006A32C8" w:rsidRPr="006F64D3" w:rsidRDefault="006A32C8" w:rsidP="00795B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26-615 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728F70" w14:textId="77777777" w:rsidR="006A32C8" w:rsidRPr="006F64D3" w:rsidRDefault="006A32C8" w:rsidP="00795B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615.00 zł</w:t>
            </w:r>
          </w:p>
        </w:tc>
      </w:tr>
      <w:tr w:rsidR="006A32C8" w:rsidRPr="006F64D3" w14:paraId="5EDA4DE1" w14:textId="77777777" w:rsidTr="00795B9B">
        <w:tc>
          <w:tcPr>
            <w:tcW w:w="1276" w:type="dxa"/>
            <w:shd w:val="clear" w:color="auto" w:fill="auto"/>
            <w:vAlign w:val="center"/>
          </w:tcPr>
          <w:p w14:paraId="49DF8405" w14:textId="77777777" w:rsidR="006A32C8" w:rsidRPr="006F64D3" w:rsidRDefault="006A32C8" w:rsidP="00795B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D88E2F" w14:textId="77777777" w:rsidR="006A32C8" w:rsidRPr="006F64D3" w:rsidRDefault="006A32C8" w:rsidP="00795B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74D356CB" w14:textId="77777777" w:rsidR="006A32C8" w:rsidRPr="006F64D3" w:rsidRDefault="006A32C8" w:rsidP="00795B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 xml:space="preserve">Idalia Ludwikowscy </w:t>
            </w:r>
            <w:proofErr w:type="spellStart"/>
            <w:proofErr w:type="gramStart"/>
            <w:r w:rsidRPr="006F64D3">
              <w:rPr>
                <w:rFonts w:ascii="Arial Narrow" w:hAnsi="Arial Narrow" w:cs="Arial"/>
                <w:sz w:val="24"/>
                <w:szCs w:val="24"/>
              </w:rPr>
              <w:t>Sp.jawna</w:t>
            </w:r>
            <w:proofErr w:type="spellEnd"/>
            <w:proofErr w:type="gramEnd"/>
          </w:p>
          <w:p w14:paraId="6AB5B303" w14:textId="77777777" w:rsidR="006A32C8" w:rsidRPr="006F64D3" w:rsidRDefault="006A32C8" w:rsidP="00795B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 xml:space="preserve">Marii Fołtyn 10 </w:t>
            </w:r>
          </w:p>
          <w:p w14:paraId="57A1714D" w14:textId="77777777" w:rsidR="006A32C8" w:rsidRPr="006F64D3" w:rsidRDefault="006A32C8" w:rsidP="00795B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26-615 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84706F" w14:textId="77777777" w:rsidR="006A32C8" w:rsidRPr="006F64D3" w:rsidRDefault="006A32C8" w:rsidP="00795B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811.80 zł</w:t>
            </w:r>
          </w:p>
        </w:tc>
      </w:tr>
      <w:tr w:rsidR="006A32C8" w:rsidRPr="006F64D3" w14:paraId="3FF1E1D2" w14:textId="77777777" w:rsidTr="00795B9B">
        <w:tc>
          <w:tcPr>
            <w:tcW w:w="1276" w:type="dxa"/>
            <w:shd w:val="clear" w:color="auto" w:fill="auto"/>
            <w:vAlign w:val="center"/>
          </w:tcPr>
          <w:p w14:paraId="77EA9EBB" w14:textId="77777777" w:rsidR="006A32C8" w:rsidRPr="006F64D3" w:rsidRDefault="006A32C8" w:rsidP="00795B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D85EA5" w14:textId="77777777" w:rsidR="006A32C8" w:rsidRPr="006F64D3" w:rsidRDefault="006A32C8" w:rsidP="00795B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DB3E3BD" w14:textId="77777777" w:rsidR="006A32C8" w:rsidRPr="006F64D3" w:rsidRDefault="006A32C8" w:rsidP="00795B9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6F64D3">
              <w:rPr>
                <w:rFonts w:ascii="Arial Narrow" w:hAnsi="Arial Narrow" w:cs="Arial"/>
                <w:sz w:val="24"/>
                <w:szCs w:val="24"/>
              </w:rPr>
              <w:t>Aqua-Med</w:t>
            </w:r>
            <w:proofErr w:type="spellEnd"/>
            <w:r w:rsidRPr="006F64D3">
              <w:rPr>
                <w:rFonts w:ascii="Arial Narrow" w:hAnsi="Arial Narrow" w:cs="Arial"/>
                <w:sz w:val="24"/>
                <w:szCs w:val="24"/>
              </w:rPr>
              <w:t xml:space="preserve"> ZPAM-KOLASA SP.J.</w:t>
            </w:r>
          </w:p>
          <w:p w14:paraId="0934B6FC" w14:textId="77777777" w:rsidR="006A32C8" w:rsidRPr="006F64D3" w:rsidRDefault="006A32C8" w:rsidP="00795B9B">
            <w:pPr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 xml:space="preserve">TARGOWA 55 </w:t>
            </w:r>
          </w:p>
          <w:p w14:paraId="465C958C" w14:textId="77777777" w:rsidR="006A32C8" w:rsidRPr="006F64D3" w:rsidRDefault="006A32C8" w:rsidP="00795B9B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90-323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E1F7F2" w14:textId="77777777" w:rsidR="006A32C8" w:rsidRPr="006F64D3" w:rsidRDefault="006A32C8" w:rsidP="00795B9B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F64D3">
              <w:rPr>
                <w:rFonts w:ascii="Arial Narrow" w:hAnsi="Arial Narrow" w:cs="Arial"/>
                <w:sz w:val="24"/>
                <w:szCs w:val="24"/>
              </w:rPr>
              <w:t>19 901.40 zł</w:t>
            </w:r>
          </w:p>
        </w:tc>
      </w:tr>
    </w:tbl>
    <w:p w14:paraId="6604E7A6" w14:textId="77777777" w:rsidR="006C5258" w:rsidRDefault="006C525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3D710623" w14:textId="7BBEE931" w:rsidR="00A80738" w:rsidRPr="006F64D3" w:rsidRDefault="00495EE5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F64D3">
        <w:rPr>
          <w:rFonts w:ascii="Arial Narrow" w:hAnsi="Arial Narrow" w:cs="Arial"/>
          <w:i/>
          <w:szCs w:val="24"/>
        </w:rPr>
        <w:t>ZAMAWIAJĄCY</w:t>
      </w:r>
    </w:p>
    <w:bookmarkEnd w:id="0"/>
    <w:p w14:paraId="3405462E" w14:textId="42FF7686"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14:paraId="1656B06D" w14:textId="77777777" w:rsidR="006F64D3" w:rsidRDefault="006F64D3" w:rsidP="00173B20">
      <w:pPr>
        <w:jc w:val="right"/>
        <w:rPr>
          <w:rFonts w:ascii="Arial Narrow" w:hAnsi="Arial Narrow" w:cs="Arial"/>
          <w:sz w:val="24"/>
          <w:szCs w:val="24"/>
        </w:rPr>
      </w:pPr>
    </w:p>
    <w:p w14:paraId="471DACEA" w14:textId="77777777" w:rsidR="006F64D3" w:rsidRDefault="006F64D3" w:rsidP="00173B20">
      <w:pPr>
        <w:jc w:val="right"/>
        <w:rPr>
          <w:rFonts w:ascii="Arial Narrow" w:hAnsi="Arial Narrow" w:cs="Arial"/>
          <w:sz w:val="24"/>
          <w:szCs w:val="24"/>
        </w:rPr>
      </w:pPr>
    </w:p>
    <w:p w14:paraId="2D4B4578" w14:textId="77777777" w:rsidR="006F64D3" w:rsidRDefault="006F64D3" w:rsidP="00173B20">
      <w:pPr>
        <w:jc w:val="right"/>
        <w:rPr>
          <w:rFonts w:ascii="Arial Narrow" w:hAnsi="Arial Narrow" w:cs="Arial"/>
          <w:sz w:val="24"/>
          <w:szCs w:val="24"/>
        </w:rPr>
      </w:pPr>
    </w:p>
    <w:p w14:paraId="22E9CC90" w14:textId="77777777" w:rsidR="006C5258" w:rsidRDefault="006C5258" w:rsidP="00495E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A5B1FC1" w14:textId="77777777" w:rsidR="006C5258" w:rsidRDefault="006C5258" w:rsidP="00495E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8182722" w14:textId="77777777" w:rsidR="006C5258" w:rsidRDefault="006C5258" w:rsidP="00495E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7B33F98" w14:textId="77777777" w:rsidR="006C5258" w:rsidRDefault="006C5258" w:rsidP="00495E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242EF56" w14:textId="77777777" w:rsidR="006C5258" w:rsidRDefault="006C5258" w:rsidP="00495E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A32C806" w14:textId="77777777" w:rsidR="006C5258" w:rsidRDefault="006C5258" w:rsidP="00495E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2806910" w14:textId="77777777" w:rsidR="006C5258" w:rsidRDefault="006C5258" w:rsidP="00495E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05DF573" w14:textId="77777777" w:rsidR="006C5258" w:rsidRDefault="006C5258" w:rsidP="00495E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EB3FEA0" w14:textId="77777777" w:rsidR="006C5258" w:rsidRDefault="006C5258" w:rsidP="00495E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A955A40" w14:textId="77777777" w:rsidR="006C5258" w:rsidRDefault="006C5258" w:rsidP="00495E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3EBCA66" w14:textId="77777777" w:rsidR="006C5258" w:rsidRDefault="006C5258" w:rsidP="00495E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326AF4A" w14:textId="77777777" w:rsidR="006C5258" w:rsidRDefault="006C5258" w:rsidP="00495E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AB99A1E" w14:textId="77777777" w:rsidR="006C5258" w:rsidRDefault="006C5258" w:rsidP="00495E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F112261" w14:textId="77777777" w:rsidR="006C5258" w:rsidRDefault="006C5258" w:rsidP="00495E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DFA71AA" w14:textId="77777777" w:rsidR="006C5258" w:rsidRDefault="006C5258" w:rsidP="00495E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15899F8" w14:textId="77777777" w:rsidR="006C5258" w:rsidRDefault="006C5258" w:rsidP="00495E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5EE6A88" w14:textId="77777777" w:rsidR="006C5258" w:rsidRDefault="006C5258" w:rsidP="00495E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924171F" w14:textId="77777777" w:rsidR="006C5258" w:rsidRDefault="006C5258" w:rsidP="00495E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45BF6C3" w14:textId="3679C916" w:rsidR="00495EE5" w:rsidRPr="00681E50" w:rsidRDefault="00495EE5" w:rsidP="00495E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571658C7" w14:textId="77777777" w:rsidR="00495EE5" w:rsidRPr="00681E50" w:rsidRDefault="00495EE5" w:rsidP="00495E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Egz. 1 –platforma: e-propublico.pl, strona www Zamawiającego, SZPubl. T2612 B5</w:t>
      </w:r>
    </w:p>
    <w:p w14:paraId="0F589E24" w14:textId="77777777" w:rsidR="00495EE5" w:rsidRPr="00681E50" w:rsidRDefault="00495EE5" w:rsidP="00495EE5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2169F681" w14:textId="4D3F4B83" w:rsidR="006F64D3" w:rsidRDefault="00495EE5" w:rsidP="00495EE5">
      <w:pPr>
        <w:rPr>
          <w:rFonts w:ascii="Arial Narrow" w:hAnsi="Arial Narrow" w:cs="Arial"/>
          <w:sz w:val="24"/>
          <w:szCs w:val="24"/>
        </w:rPr>
      </w:pPr>
      <w:r w:rsidRPr="00681E50">
        <w:rPr>
          <w:rFonts w:ascii="Arial Narrow" w:hAnsi="Arial Narrow"/>
          <w:i/>
          <w:iCs/>
          <w:sz w:val="18"/>
        </w:rPr>
        <w:t>Data:</w:t>
      </w:r>
      <w:r>
        <w:rPr>
          <w:rFonts w:ascii="Arial Narrow" w:hAnsi="Arial Narrow"/>
          <w:i/>
          <w:iCs/>
          <w:sz w:val="18"/>
        </w:rPr>
        <w:t xml:space="preserve"> 13.09.2024 r.</w:t>
      </w:r>
    </w:p>
    <w:sectPr w:rsidR="006F64D3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793219" w14:textId="77777777" w:rsidR="000B7506" w:rsidRDefault="000B7506">
      <w:r>
        <w:separator/>
      </w:r>
    </w:p>
  </w:endnote>
  <w:endnote w:type="continuationSeparator" w:id="0">
    <w:p w14:paraId="4C1C9FFB" w14:textId="77777777" w:rsidR="000B7506" w:rsidRDefault="000B7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D6671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3CFB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EECC96" w14:textId="77777777" w:rsidR="00986737" w:rsidRPr="00986737" w:rsidRDefault="006C5258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6108856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62B5476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6441D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3E2680" w14:textId="77777777" w:rsidR="009F189D" w:rsidRDefault="009F189D">
    <w:pPr>
      <w:pStyle w:val="Stopka"/>
      <w:tabs>
        <w:tab w:val="clear" w:pos="4536"/>
      </w:tabs>
      <w:jc w:val="center"/>
    </w:pPr>
  </w:p>
  <w:p w14:paraId="4F57D71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D935FA" w14:textId="77777777" w:rsidR="000B7506" w:rsidRDefault="000B7506">
      <w:r>
        <w:separator/>
      </w:r>
    </w:p>
  </w:footnote>
  <w:footnote w:type="continuationSeparator" w:id="0">
    <w:p w14:paraId="6A18199F" w14:textId="77777777" w:rsidR="000B7506" w:rsidRDefault="000B7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C034A5" w14:textId="77777777" w:rsidR="006A32C8" w:rsidRDefault="006A32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527A78" w14:textId="77777777" w:rsidR="006A32C8" w:rsidRDefault="006A32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F7A148" w14:textId="77777777" w:rsidR="006A32C8" w:rsidRDefault="006A32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7506"/>
    <w:rsid w:val="00007727"/>
    <w:rsid w:val="00017720"/>
    <w:rsid w:val="00035488"/>
    <w:rsid w:val="000B7506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95EE5"/>
    <w:rsid w:val="004C7E9B"/>
    <w:rsid w:val="005614F2"/>
    <w:rsid w:val="00577BC6"/>
    <w:rsid w:val="005A632E"/>
    <w:rsid w:val="0069085C"/>
    <w:rsid w:val="006A32C8"/>
    <w:rsid w:val="006B27ED"/>
    <w:rsid w:val="006C5258"/>
    <w:rsid w:val="006F64D3"/>
    <w:rsid w:val="00843263"/>
    <w:rsid w:val="00861E75"/>
    <w:rsid w:val="00986737"/>
    <w:rsid w:val="009D19BD"/>
    <w:rsid w:val="009F189D"/>
    <w:rsid w:val="00A37C8C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2672E"/>
    <w:rsid w:val="00EA3476"/>
    <w:rsid w:val="00F16C60"/>
    <w:rsid w:val="00F81C4D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DC787D"/>
  <w15:chartTrackingRefBased/>
  <w15:docId w15:val="{67CE3A48-0F36-4049-ACCC-4D13DF206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95EE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95EE5"/>
    <w:rPr>
      <w:b/>
      <w:bCs/>
    </w:rPr>
  </w:style>
  <w:style w:type="character" w:styleId="Hipercze">
    <w:name w:val="Hyperlink"/>
    <w:uiPriority w:val="99"/>
    <w:unhideWhenUsed/>
    <w:rsid w:val="00495E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241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2024-09-13T07:17:00Z</cp:lastPrinted>
  <dcterms:created xsi:type="dcterms:W3CDTF">2024-09-13T06:37:00Z</dcterms:created>
  <dcterms:modified xsi:type="dcterms:W3CDTF">2024-09-13T07:17:00Z</dcterms:modified>
</cp:coreProperties>
</file>