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2C748" w14:textId="77777777" w:rsidR="00B048DA" w:rsidRPr="002B6207" w:rsidRDefault="00634EB2" w:rsidP="004D034C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B6207">
        <w:rPr>
          <w:rFonts w:ascii="Arial Narrow" w:hAnsi="Arial Narrow" w:cs="Arial"/>
          <w:sz w:val="22"/>
          <w:szCs w:val="22"/>
        </w:rPr>
        <w:t>Bydgoszcz</w:t>
      </w:r>
      <w:r w:rsidR="00B048DA" w:rsidRPr="002B6207">
        <w:rPr>
          <w:rFonts w:ascii="Arial Narrow" w:hAnsi="Arial Narrow" w:cs="Arial"/>
          <w:sz w:val="22"/>
          <w:szCs w:val="22"/>
        </w:rPr>
        <w:t xml:space="preserve"> dnia: </w:t>
      </w:r>
      <w:r w:rsidRPr="002B6207">
        <w:rPr>
          <w:rFonts w:ascii="Arial Narrow" w:hAnsi="Arial Narrow" w:cs="Arial"/>
          <w:sz w:val="22"/>
          <w:szCs w:val="22"/>
        </w:rPr>
        <w:t>2024-09-13</w:t>
      </w:r>
    </w:p>
    <w:p w14:paraId="2EA3FA16" w14:textId="77777777" w:rsidR="00B048DA" w:rsidRPr="002B6207" w:rsidRDefault="00634EB2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B620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3BDEB2B" w14:textId="77777777" w:rsidR="00B048DA" w:rsidRPr="002B6207" w:rsidRDefault="00634EB2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B6207">
        <w:rPr>
          <w:rFonts w:ascii="Arial Narrow" w:hAnsi="Arial Narrow" w:cs="Arial"/>
          <w:sz w:val="22"/>
          <w:szCs w:val="22"/>
        </w:rPr>
        <w:t>Powstańców Warszawy</w:t>
      </w:r>
      <w:r w:rsidR="00B048DA" w:rsidRPr="002B6207">
        <w:rPr>
          <w:rFonts w:ascii="Arial Narrow" w:hAnsi="Arial Narrow" w:cs="Arial"/>
          <w:sz w:val="22"/>
          <w:szCs w:val="22"/>
        </w:rPr>
        <w:t xml:space="preserve"> </w:t>
      </w:r>
      <w:r w:rsidRPr="002B6207">
        <w:rPr>
          <w:rFonts w:ascii="Arial Narrow" w:hAnsi="Arial Narrow" w:cs="Arial"/>
          <w:sz w:val="22"/>
          <w:szCs w:val="22"/>
        </w:rPr>
        <w:t>5</w:t>
      </w:r>
    </w:p>
    <w:p w14:paraId="07F3ADE9" w14:textId="77777777" w:rsidR="00B048DA" w:rsidRPr="002B6207" w:rsidRDefault="00634EB2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2B6207">
        <w:rPr>
          <w:rFonts w:ascii="Arial Narrow" w:hAnsi="Arial Narrow" w:cs="Arial"/>
          <w:sz w:val="22"/>
          <w:szCs w:val="22"/>
        </w:rPr>
        <w:t>85-681</w:t>
      </w:r>
      <w:r w:rsidR="00B048DA" w:rsidRPr="002B6207">
        <w:rPr>
          <w:rFonts w:ascii="Arial Narrow" w:hAnsi="Arial Narrow" w:cs="Arial"/>
          <w:sz w:val="22"/>
          <w:szCs w:val="22"/>
        </w:rPr>
        <w:t xml:space="preserve"> </w:t>
      </w:r>
      <w:r w:rsidRPr="002B6207">
        <w:rPr>
          <w:rFonts w:ascii="Arial Narrow" w:hAnsi="Arial Narrow" w:cs="Arial"/>
          <w:sz w:val="22"/>
          <w:szCs w:val="22"/>
        </w:rPr>
        <w:t>Bydgoszcz</w:t>
      </w:r>
    </w:p>
    <w:p w14:paraId="7A14293B" w14:textId="77777777" w:rsidR="00B048DA" w:rsidRPr="002B620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2B6207" w14:paraId="2229F4D2" w14:textId="77777777" w:rsidTr="00B048DA">
        <w:tc>
          <w:tcPr>
            <w:tcW w:w="9498" w:type="dxa"/>
            <w:shd w:val="clear" w:color="auto" w:fill="F2F2F2"/>
            <w:hideMark/>
          </w:tcPr>
          <w:p w14:paraId="727EA601" w14:textId="59DFF61B" w:rsidR="00B048DA" w:rsidRPr="002B6207" w:rsidRDefault="002B6207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FB37204" w14:textId="77777777" w:rsidR="00B048DA" w:rsidRPr="002B620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B620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EA1EF63" w14:textId="77777777" w:rsidR="00B048DA" w:rsidRPr="002B6207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5696D4C" w14:textId="77777777" w:rsidR="00B048DA" w:rsidRPr="002B620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B62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B62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B62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2B6207" w14:paraId="04A9CF6F" w14:textId="77777777" w:rsidTr="00B048DA">
        <w:tc>
          <w:tcPr>
            <w:tcW w:w="2269" w:type="dxa"/>
            <w:shd w:val="clear" w:color="auto" w:fill="auto"/>
          </w:tcPr>
          <w:p w14:paraId="1892EFA1" w14:textId="77777777" w:rsidR="00B048DA" w:rsidRPr="002B620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7FF9FFF" w14:textId="77777777" w:rsidR="00B048DA" w:rsidRPr="002B6207" w:rsidRDefault="00634EB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634EB2" w:rsidRPr="002B6207" w14:paraId="6E2AC208" w14:textId="77777777" w:rsidTr="00552C90">
        <w:tc>
          <w:tcPr>
            <w:tcW w:w="2269" w:type="dxa"/>
            <w:shd w:val="clear" w:color="auto" w:fill="auto"/>
          </w:tcPr>
          <w:p w14:paraId="018787FB" w14:textId="77777777" w:rsidR="00634EB2" w:rsidRPr="002B6207" w:rsidRDefault="00634EB2" w:rsidP="00552C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7785391" w14:textId="77777777" w:rsidR="00634EB2" w:rsidRPr="002B6207" w:rsidRDefault="00634EB2" w:rsidP="00552C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bCs/>
                <w:sz w:val="22"/>
                <w:szCs w:val="22"/>
              </w:rPr>
              <w:t>103/2024</w:t>
            </w:r>
          </w:p>
        </w:tc>
      </w:tr>
    </w:tbl>
    <w:p w14:paraId="7962A8D6" w14:textId="77777777" w:rsidR="00B048DA" w:rsidRPr="002B620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8F4045D" w14:textId="77777777" w:rsidR="008642B3" w:rsidRPr="002B620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B6207">
        <w:rPr>
          <w:rFonts w:ascii="Arial Narrow" w:hAnsi="Arial Narrow" w:cs="Arial"/>
          <w:sz w:val="22"/>
          <w:szCs w:val="22"/>
        </w:rPr>
        <w:t xml:space="preserve">Zamawiający, </w:t>
      </w:r>
      <w:r w:rsidR="00634EB2" w:rsidRPr="002B6207">
        <w:rPr>
          <w:rFonts w:ascii="Arial Narrow" w:hAnsi="Arial Narrow" w:cs="Arial"/>
          <w:b/>
          <w:sz w:val="22"/>
          <w:szCs w:val="22"/>
        </w:rPr>
        <w:t>10WSzKzP SPZOZ</w:t>
      </w:r>
      <w:r w:rsidRPr="002B6207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2B6207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2B6207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2B620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34EB2" w:rsidRPr="002B6207">
        <w:rPr>
          <w:rFonts w:ascii="Arial Narrow" w:hAnsi="Arial Narrow" w:cs="Arial"/>
          <w:sz w:val="22"/>
          <w:szCs w:val="22"/>
        </w:rPr>
        <w:t>(</w:t>
      </w:r>
      <w:proofErr w:type="spellStart"/>
      <w:r w:rsidR="00634EB2" w:rsidRPr="002B6207">
        <w:rPr>
          <w:rFonts w:ascii="Arial Narrow" w:hAnsi="Arial Narrow" w:cs="Arial"/>
          <w:sz w:val="22"/>
          <w:szCs w:val="22"/>
        </w:rPr>
        <w:t>t.j</w:t>
      </w:r>
      <w:proofErr w:type="spellEnd"/>
      <w:r w:rsidR="00634EB2" w:rsidRPr="002B6207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2B620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2B6207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2B6207">
        <w:rPr>
          <w:rFonts w:ascii="Arial Narrow" w:hAnsi="Arial Narrow" w:cs="Arial"/>
          <w:sz w:val="22"/>
          <w:szCs w:val="22"/>
        </w:rPr>
        <w:t>”</w:t>
      </w:r>
      <w:r w:rsidR="00D26ED6" w:rsidRPr="002B6207">
        <w:rPr>
          <w:rFonts w:ascii="Arial Narrow" w:hAnsi="Arial Narrow" w:cs="Arial"/>
          <w:sz w:val="22"/>
          <w:szCs w:val="22"/>
        </w:rPr>
        <w:t xml:space="preserve">, </w:t>
      </w:r>
      <w:r w:rsidR="00C65E53" w:rsidRPr="002B6207">
        <w:rPr>
          <w:rFonts w:ascii="Arial Narrow" w:hAnsi="Arial Narrow" w:cs="Arial"/>
          <w:sz w:val="22"/>
          <w:szCs w:val="22"/>
        </w:rPr>
        <w:t>informuje</w:t>
      </w:r>
      <w:r w:rsidR="00D26ED6" w:rsidRPr="002B6207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2B6207">
        <w:rPr>
          <w:rFonts w:ascii="Arial Narrow" w:hAnsi="Arial Narrow" w:cs="Arial"/>
          <w:sz w:val="22"/>
          <w:szCs w:val="22"/>
        </w:rPr>
        <w:t>najkorzystniejsz</w:t>
      </w:r>
      <w:r w:rsidR="00D26ED6" w:rsidRPr="002B6207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2B6207">
        <w:rPr>
          <w:rFonts w:ascii="Arial Narrow" w:hAnsi="Arial Narrow" w:cs="Arial"/>
          <w:sz w:val="22"/>
          <w:szCs w:val="22"/>
        </w:rPr>
        <w:t>ofer</w:t>
      </w:r>
      <w:r w:rsidR="00D26ED6" w:rsidRPr="002B6207">
        <w:rPr>
          <w:rFonts w:ascii="Arial Narrow" w:hAnsi="Arial Narrow" w:cs="Arial"/>
          <w:sz w:val="22"/>
          <w:szCs w:val="22"/>
        </w:rPr>
        <w:t>t</w:t>
      </w:r>
      <w:r w:rsidR="009F0E5C" w:rsidRPr="002B6207">
        <w:rPr>
          <w:rFonts w:ascii="Arial Narrow" w:hAnsi="Arial Narrow" w:cs="Arial"/>
          <w:sz w:val="22"/>
          <w:szCs w:val="22"/>
        </w:rPr>
        <w:t>a</w:t>
      </w:r>
      <w:r w:rsidRPr="002B6207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2B6207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634EB2" w:rsidRPr="002B6207" w14:paraId="11C34424" w14:textId="77777777" w:rsidTr="004D034C">
        <w:trPr>
          <w:cantSplit/>
        </w:trPr>
        <w:tc>
          <w:tcPr>
            <w:tcW w:w="9639" w:type="dxa"/>
          </w:tcPr>
          <w:p w14:paraId="24584FE9" w14:textId="77777777" w:rsidR="00634EB2" w:rsidRPr="002B6207" w:rsidRDefault="00634EB2" w:rsidP="00552C9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B620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2B620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B6207">
              <w:rPr>
                <w:rFonts w:ascii="Arial Narrow" w:hAnsi="Arial Narrow" w:cs="Arial"/>
                <w:color w:val="000000"/>
                <w:sz w:val="22"/>
                <w:szCs w:val="22"/>
              </w:rPr>
              <w:t>Filc z PTFE, łata materiałowa do ubytków w przegrodzie serca</w:t>
            </w:r>
          </w:p>
          <w:p w14:paraId="6AFE553D" w14:textId="77777777" w:rsidR="00634EB2" w:rsidRPr="002B6207" w:rsidRDefault="00634EB2" w:rsidP="00552C9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B6207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2B6207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3A18FCD2" w14:textId="77777777" w:rsidR="00634EB2" w:rsidRPr="002B6207" w:rsidRDefault="00634EB2" w:rsidP="00552C9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bCs/>
                <w:sz w:val="22"/>
                <w:szCs w:val="22"/>
              </w:rPr>
              <w:t xml:space="preserve">Osmańska 14  </w:t>
            </w:r>
          </w:p>
          <w:p w14:paraId="6BA7E146" w14:textId="77777777" w:rsidR="00634EB2" w:rsidRPr="002B6207" w:rsidRDefault="00634EB2" w:rsidP="00552C9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227A243B" w14:textId="77777777" w:rsidR="00634EB2" w:rsidRPr="002B6207" w:rsidRDefault="00634EB2" w:rsidP="00552C9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B6207">
              <w:rPr>
                <w:rFonts w:ascii="Arial Narrow" w:hAnsi="Arial Narrow" w:cs="Arial"/>
                <w:b/>
                <w:sz w:val="22"/>
                <w:szCs w:val="22"/>
              </w:rPr>
              <w:t xml:space="preserve"> 164 052.00 zł brutto</w:t>
            </w:r>
            <w:r w:rsidRPr="002B62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1B682C3" w14:textId="71718F60" w:rsidR="00634EB2" w:rsidRPr="002B6207" w:rsidRDefault="00634EB2" w:rsidP="002B620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B620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2B62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620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0B19CFA1" w14:textId="77777777" w:rsidR="00992FF5" w:rsidRPr="002B6207" w:rsidRDefault="00992FF5" w:rsidP="004D034C">
      <w:pPr>
        <w:spacing w:before="12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B6207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976"/>
        <w:gridCol w:w="1134"/>
      </w:tblGrid>
      <w:tr w:rsidR="00992FF5" w:rsidRPr="002B6207" w14:paraId="21E82790" w14:textId="77777777" w:rsidTr="004D03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3F0FF4" w14:textId="77777777" w:rsidR="00992FF5" w:rsidRPr="002B620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B6207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53F3E3" w14:textId="77777777" w:rsidR="00992FF5" w:rsidRPr="002B620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B6207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C002D5" w14:textId="77777777" w:rsidR="00992FF5" w:rsidRPr="002B620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B620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39AE7F" w14:textId="77777777" w:rsidR="00992FF5" w:rsidRPr="002B620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B620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34EB2" w:rsidRPr="002B6207" w14:paraId="46E7ADE1" w14:textId="77777777" w:rsidTr="004D03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EC27" w14:textId="77777777" w:rsidR="00634EB2" w:rsidRPr="002B6207" w:rsidRDefault="00634EB2" w:rsidP="00552C9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8 - Filc z PTFE, łata materiałowa do ubytków w przegrodzie serca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6FA8" w14:textId="77777777" w:rsidR="00634EB2" w:rsidRPr="002B6207" w:rsidRDefault="00634EB2" w:rsidP="00552C9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B6207">
              <w:rPr>
                <w:rFonts w:ascii="Arial Narrow" w:hAnsi="Arial Narrow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2B620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0DE3518E" w14:textId="77777777" w:rsidR="00634EB2" w:rsidRPr="002B6207" w:rsidRDefault="00634EB2" w:rsidP="00552C9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Osmańska 14</w:t>
            </w:r>
          </w:p>
          <w:p w14:paraId="64BC8009" w14:textId="77777777" w:rsidR="00634EB2" w:rsidRPr="002B6207" w:rsidRDefault="00634EB2" w:rsidP="00552C9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D61A" w14:textId="77777777" w:rsidR="00634EB2" w:rsidRPr="002B6207" w:rsidRDefault="00634EB2" w:rsidP="00552C9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28A6E73" w14:textId="77777777" w:rsidR="00634EB2" w:rsidRPr="002B6207" w:rsidRDefault="00634EB2" w:rsidP="00552C9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23BC04CD" w14:textId="6BD246BB" w:rsidR="00634EB2" w:rsidRPr="002B6207" w:rsidRDefault="00634EB2" w:rsidP="00552C9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4D034C" w:rsidRPr="002B6207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2B6207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E9D6" w14:textId="77777777" w:rsidR="00634EB2" w:rsidRPr="002B6207" w:rsidRDefault="00634EB2" w:rsidP="00552C9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620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70AA524" w14:textId="77777777" w:rsidR="00B464D3" w:rsidRDefault="00B464D3" w:rsidP="004D034C">
      <w:pPr>
        <w:spacing w:before="240"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B6207">
        <w:rPr>
          <w:rFonts w:ascii="Arial Narrow" w:hAnsi="Arial Narrow" w:cs="Arial"/>
          <w:i/>
          <w:sz w:val="22"/>
          <w:szCs w:val="22"/>
        </w:rPr>
        <w:t>Zamawiający</w:t>
      </w:r>
    </w:p>
    <w:p w14:paraId="53DA1127" w14:textId="2B8E00B8" w:rsidR="004D034C" w:rsidRDefault="004D034C" w:rsidP="004D034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6FD0EF7D" w14:textId="77777777" w:rsidR="004D034C" w:rsidRDefault="004D034C" w:rsidP="004D034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D8084F2" w14:textId="77777777" w:rsidR="004D034C" w:rsidRDefault="004D034C" w:rsidP="004D034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7D3B8A36" w14:textId="5CCF035D" w:rsidR="004D034C" w:rsidRPr="002B6207" w:rsidRDefault="004D034C" w:rsidP="004D034C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</w:t>
      </w:r>
      <w:r>
        <w:rPr>
          <w:rFonts w:ascii="Arial Narrow" w:hAnsi="Arial Narrow" w:cs="Arial"/>
          <w:sz w:val="20"/>
          <w:szCs w:val="20"/>
        </w:rPr>
        <w:t>09-13</w:t>
      </w:r>
    </w:p>
    <w:bookmarkEnd w:id="0"/>
    <w:sectPr w:rsidR="004D034C" w:rsidRPr="002B6207" w:rsidSect="004D03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077" w:bottom="1134" w:left="1134" w:header="567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E613A" w14:textId="77777777" w:rsidR="00B462A9" w:rsidRDefault="00B462A9">
      <w:r>
        <w:separator/>
      </w:r>
    </w:p>
  </w:endnote>
  <w:endnote w:type="continuationSeparator" w:id="0">
    <w:p w14:paraId="6C17F2D4" w14:textId="77777777" w:rsidR="00B462A9" w:rsidRDefault="00B46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E5102" w14:textId="77777777" w:rsidR="00634EB2" w:rsidRDefault="00634E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FDA8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B5EE1E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20C4C2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F6600" w14:textId="77777777" w:rsidR="00634EB2" w:rsidRDefault="00634E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B18B7" w14:textId="77777777" w:rsidR="00B462A9" w:rsidRDefault="00B462A9">
      <w:r>
        <w:separator/>
      </w:r>
    </w:p>
  </w:footnote>
  <w:footnote w:type="continuationSeparator" w:id="0">
    <w:p w14:paraId="47E8E41B" w14:textId="77777777" w:rsidR="00B462A9" w:rsidRDefault="00B46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16168" w14:textId="77777777" w:rsidR="00634EB2" w:rsidRDefault="00634E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1CB56" w14:textId="77777777" w:rsidR="00634EB2" w:rsidRDefault="00634E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32672" w14:textId="77777777" w:rsidR="00634EB2" w:rsidRDefault="00634E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2A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207"/>
    <w:rsid w:val="002B6761"/>
    <w:rsid w:val="003445A0"/>
    <w:rsid w:val="003A0AFC"/>
    <w:rsid w:val="003D611C"/>
    <w:rsid w:val="00431C0B"/>
    <w:rsid w:val="00437CAD"/>
    <w:rsid w:val="004403E5"/>
    <w:rsid w:val="004657DA"/>
    <w:rsid w:val="004830FD"/>
    <w:rsid w:val="004B2665"/>
    <w:rsid w:val="004C3459"/>
    <w:rsid w:val="004D034C"/>
    <w:rsid w:val="004E324A"/>
    <w:rsid w:val="004E7234"/>
    <w:rsid w:val="00514919"/>
    <w:rsid w:val="0054734E"/>
    <w:rsid w:val="00596EA3"/>
    <w:rsid w:val="00596FD7"/>
    <w:rsid w:val="005E5BFF"/>
    <w:rsid w:val="00607F9B"/>
    <w:rsid w:val="00634EB2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A5C16"/>
    <w:rsid w:val="009F0E5C"/>
    <w:rsid w:val="00A029B8"/>
    <w:rsid w:val="00A91321"/>
    <w:rsid w:val="00AA02AC"/>
    <w:rsid w:val="00B048DA"/>
    <w:rsid w:val="00B32D12"/>
    <w:rsid w:val="00B462A9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6E2C6F"/>
  <w15:chartTrackingRefBased/>
  <w15:docId w15:val="{3CA41535-B758-4333-8457-A7F875BD1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4D034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2024-09-13T08:07:00Z</cp:lastPrinted>
  <dcterms:created xsi:type="dcterms:W3CDTF">2024-09-13T08:04:00Z</dcterms:created>
  <dcterms:modified xsi:type="dcterms:W3CDTF">2024-09-13T08:07:00Z</dcterms:modified>
</cp:coreProperties>
</file>