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A0EF3" w14:textId="77777777" w:rsidR="00B36EDA" w:rsidRPr="00BE6474" w:rsidRDefault="00A241B0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E6474">
        <w:rPr>
          <w:rFonts w:ascii="Arial Narrow" w:hAnsi="Arial Narrow" w:cs="Arial"/>
          <w:sz w:val="22"/>
          <w:szCs w:val="22"/>
        </w:rPr>
        <w:t>Bydgoszcz</w:t>
      </w:r>
      <w:r w:rsidR="00B36EDA" w:rsidRPr="00BE6474">
        <w:rPr>
          <w:rFonts w:ascii="Arial Narrow" w:hAnsi="Arial Narrow" w:cs="Arial"/>
          <w:sz w:val="22"/>
          <w:szCs w:val="22"/>
        </w:rPr>
        <w:t xml:space="preserve"> dnia: </w:t>
      </w:r>
      <w:r w:rsidRPr="00BE6474">
        <w:rPr>
          <w:rFonts w:ascii="Arial Narrow" w:hAnsi="Arial Narrow" w:cs="Arial"/>
          <w:sz w:val="22"/>
          <w:szCs w:val="22"/>
        </w:rPr>
        <w:t>2024-09-13</w:t>
      </w:r>
    </w:p>
    <w:p w14:paraId="0DFC3554" w14:textId="77777777" w:rsidR="00B36EDA" w:rsidRPr="00BE6474" w:rsidRDefault="00A241B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E64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F96A212" w14:textId="77777777" w:rsidR="00B36EDA" w:rsidRPr="00BE6474" w:rsidRDefault="00A241B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E6474">
        <w:rPr>
          <w:rFonts w:ascii="Arial Narrow" w:hAnsi="Arial Narrow" w:cs="Arial"/>
          <w:sz w:val="22"/>
          <w:szCs w:val="22"/>
        </w:rPr>
        <w:t>Powstańców Warszawy</w:t>
      </w:r>
      <w:r w:rsidR="00B36EDA" w:rsidRPr="00BE6474">
        <w:rPr>
          <w:rFonts w:ascii="Arial Narrow" w:hAnsi="Arial Narrow" w:cs="Arial"/>
          <w:sz w:val="22"/>
          <w:szCs w:val="22"/>
        </w:rPr>
        <w:t xml:space="preserve"> </w:t>
      </w:r>
      <w:r w:rsidRPr="00BE6474">
        <w:rPr>
          <w:rFonts w:ascii="Arial Narrow" w:hAnsi="Arial Narrow" w:cs="Arial"/>
          <w:sz w:val="22"/>
          <w:szCs w:val="22"/>
        </w:rPr>
        <w:t>5</w:t>
      </w:r>
    </w:p>
    <w:p w14:paraId="70D45C1C" w14:textId="77777777" w:rsidR="00B36EDA" w:rsidRPr="00BE6474" w:rsidRDefault="00A241B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E6474">
        <w:rPr>
          <w:rFonts w:ascii="Arial Narrow" w:hAnsi="Arial Narrow" w:cs="Arial"/>
          <w:sz w:val="22"/>
          <w:szCs w:val="22"/>
        </w:rPr>
        <w:t>85-681</w:t>
      </w:r>
      <w:r w:rsidR="00B36EDA" w:rsidRPr="00BE6474">
        <w:rPr>
          <w:rFonts w:ascii="Arial Narrow" w:hAnsi="Arial Narrow" w:cs="Arial"/>
          <w:sz w:val="22"/>
          <w:szCs w:val="22"/>
        </w:rPr>
        <w:t xml:space="preserve"> </w:t>
      </w:r>
      <w:r w:rsidRPr="00BE6474">
        <w:rPr>
          <w:rFonts w:ascii="Arial Narrow" w:hAnsi="Arial Narrow" w:cs="Arial"/>
          <w:sz w:val="22"/>
          <w:szCs w:val="22"/>
        </w:rPr>
        <w:t>Bydgoszcz</w:t>
      </w:r>
    </w:p>
    <w:p w14:paraId="1DDE9AA1" w14:textId="77777777" w:rsidR="00B36EDA" w:rsidRPr="00BE6474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E647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FDEE116" w14:textId="77777777" w:rsidR="00B36EDA" w:rsidRPr="00BE647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E647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46DF797" w14:textId="77777777" w:rsidR="00B36EDA" w:rsidRPr="00BE647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E6474" w14:paraId="68AAD9ED" w14:textId="77777777" w:rsidTr="00B36EDA">
        <w:tc>
          <w:tcPr>
            <w:tcW w:w="9923" w:type="dxa"/>
            <w:shd w:val="clear" w:color="auto" w:fill="F2F2F2"/>
            <w:hideMark/>
          </w:tcPr>
          <w:p w14:paraId="29C0133B" w14:textId="599FE214" w:rsidR="00B36EDA" w:rsidRPr="00BE6474" w:rsidRDefault="00746AA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8AE7AD3" w14:textId="77777777" w:rsidR="00B36EDA" w:rsidRPr="00BE647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E647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D773ACD" w14:textId="77777777" w:rsidR="00B36EDA" w:rsidRPr="00BE647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217C547" w14:textId="77777777" w:rsidR="00B36EDA" w:rsidRPr="00BE647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E647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E647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E647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E6474" w14:paraId="00623446" w14:textId="77777777" w:rsidTr="00B36EDA">
        <w:tc>
          <w:tcPr>
            <w:tcW w:w="2269" w:type="dxa"/>
            <w:shd w:val="clear" w:color="auto" w:fill="auto"/>
          </w:tcPr>
          <w:p w14:paraId="44F829E8" w14:textId="77777777" w:rsidR="00B36EDA" w:rsidRPr="00BE647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F6C7F72" w14:textId="77777777" w:rsidR="00B36EDA" w:rsidRPr="00BE6474" w:rsidRDefault="00A241B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Dostawy sukcesywne artykułów spożywczych</w:t>
            </w:r>
          </w:p>
        </w:tc>
      </w:tr>
      <w:tr w:rsidR="00A241B0" w:rsidRPr="00BE6474" w14:paraId="558A1334" w14:textId="77777777" w:rsidTr="00B80984">
        <w:tc>
          <w:tcPr>
            <w:tcW w:w="2269" w:type="dxa"/>
            <w:shd w:val="clear" w:color="auto" w:fill="auto"/>
          </w:tcPr>
          <w:p w14:paraId="527C1EA5" w14:textId="77777777" w:rsidR="00A241B0" w:rsidRPr="00BE6474" w:rsidRDefault="00A241B0" w:rsidP="00B809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EB08924" w14:textId="77777777" w:rsidR="00A241B0" w:rsidRPr="00BE6474" w:rsidRDefault="00A241B0" w:rsidP="00B809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95/2024</w:t>
            </w:r>
          </w:p>
        </w:tc>
      </w:tr>
    </w:tbl>
    <w:p w14:paraId="2D0F85BD" w14:textId="77777777" w:rsidR="00B36EDA" w:rsidRPr="00BE647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78A60F4" w14:textId="77777777" w:rsidR="00B36EDA" w:rsidRPr="00BE647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E6474">
        <w:rPr>
          <w:rFonts w:ascii="Arial Narrow" w:hAnsi="Arial Narrow" w:cs="Arial"/>
          <w:sz w:val="22"/>
          <w:szCs w:val="22"/>
        </w:rPr>
        <w:t xml:space="preserve">Zamawiający, </w:t>
      </w:r>
      <w:r w:rsidR="00A241B0" w:rsidRPr="00BE6474">
        <w:rPr>
          <w:rFonts w:ascii="Arial Narrow" w:hAnsi="Arial Narrow" w:cs="Arial"/>
          <w:b/>
          <w:sz w:val="22"/>
          <w:szCs w:val="22"/>
        </w:rPr>
        <w:t>10WSzKzP SPZOZ</w:t>
      </w:r>
      <w:r w:rsidRPr="00BE647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241B0" w:rsidRPr="00BE6474">
        <w:rPr>
          <w:rFonts w:ascii="Arial Narrow" w:hAnsi="Arial Narrow" w:cs="Arial"/>
          <w:sz w:val="22"/>
          <w:szCs w:val="22"/>
        </w:rPr>
        <w:t>(</w:t>
      </w:r>
      <w:proofErr w:type="spellStart"/>
      <w:r w:rsidR="00A241B0" w:rsidRPr="00BE6474">
        <w:rPr>
          <w:rFonts w:ascii="Arial Narrow" w:hAnsi="Arial Narrow" w:cs="Arial"/>
          <w:sz w:val="22"/>
          <w:szCs w:val="22"/>
        </w:rPr>
        <w:t>t.j</w:t>
      </w:r>
      <w:proofErr w:type="spellEnd"/>
      <w:r w:rsidR="00A241B0" w:rsidRPr="00BE6474">
        <w:rPr>
          <w:rFonts w:ascii="Arial Narrow" w:hAnsi="Arial Narrow" w:cs="Arial"/>
          <w:sz w:val="22"/>
          <w:szCs w:val="22"/>
        </w:rPr>
        <w:t>. Dz. U. z 2023r. poz. 1605)</w:t>
      </w:r>
      <w:r w:rsidRPr="00BE6474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BE6474">
        <w:rPr>
          <w:rFonts w:ascii="Arial Narrow" w:hAnsi="Arial Narrow" w:cs="Arial"/>
          <w:sz w:val="22"/>
          <w:szCs w:val="22"/>
        </w:rPr>
        <w:t>Pzp</w:t>
      </w:r>
      <w:proofErr w:type="spellEnd"/>
      <w:r w:rsidRPr="00BE6474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241B0" w:rsidRPr="00BE6474" w14:paraId="2BDE515C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63A72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E6474">
              <w:rPr>
                <w:rFonts w:ascii="Arial Narrow" w:hAnsi="Arial Narrow" w:cs="Arial"/>
                <w:sz w:val="22"/>
                <w:szCs w:val="22"/>
              </w:rPr>
              <w:t>Artyku.ły</w:t>
            </w:r>
            <w:proofErr w:type="spell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różne</w:t>
            </w:r>
          </w:p>
          <w:p w14:paraId="43ECFE08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"ABER" SP. Z O.O.</w:t>
            </w:r>
          </w:p>
          <w:p w14:paraId="75DA51D8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OGRODOWA 58 </w:t>
            </w:r>
          </w:p>
          <w:p w14:paraId="5382BC9C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00-876 WARSZAWA</w:t>
            </w:r>
          </w:p>
          <w:p w14:paraId="598A914D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359 201.02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F50EA4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B3F70FC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05D14AB7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F9C9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Ryby, śledzie i przetwory rybne</w:t>
            </w:r>
          </w:p>
          <w:p w14:paraId="66F252CF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Przedsiębiorstwo Wielobranżowe K.M Białas spółka jawna</w:t>
            </w:r>
          </w:p>
          <w:p w14:paraId="795FB147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Smoleńska 25 </w:t>
            </w:r>
          </w:p>
          <w:p w14:paraId="6720E814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85-871 Bydgoszcz</w:t>
            </w:r>
          </w:p>
          <w:p w14:paraId="747427B2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117 436.20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23CF1A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3CCE09A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202D846C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0EFE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lastRenderedPageBreak/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Pieczywo</w:t>
            </w:r>
          </w:p>
          <w:p w14:paraId="3A480F2C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Spółdzielnia Produkcji Spożywczej "Tosta"</w:t>
            </w:r>
          </w:p>
          <w:p w14:paraId="797AF036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Ks. J. Schulza 9 </w:t>
            </w:r>
          </w:p>
          <w:p w14:paraId="7C5E30AA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85-315 Bydgoszcz</w:t>
            </w:r>
          </w:p>
          <w:p w14:paraId="447DDD13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136 847.61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96EA5C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7A997B3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52CD3C57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E746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Mleko i przetwory mleczne</w:t>
            </w:r>
          </w:p>
          <w:p w14:paraId="1ADE1936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Serwal Przedsiębiorstwo Wielobranżowe Sp. z o.o. spółka komandytowa</w:t>
            </w:r>
          </w:p>
          <w:p w14:paraId="5579E99C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Diamentowa 14 </w:t>
            </w:r>
          </w:p>
          <w:p w14:paraId="4103D9F7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85-065 Bydgoszcz</w:t>
            </w:r>
          </w:p>
          <w:p w14:paraId="4BCDBFD5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577 707.48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4525D2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AC8C228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6B4F21CF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BE35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Ziemniaki</w:t>
            </w:r>
          </w:p>
          <w:p w14:paraId="19DDC09D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Hurt - Detal Piotr Kopczyński</w:t>
            </w:r>
          </w:p>
          <w:p w14:paraId="6B32F3D7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Sportowa 31 </w:t>
            </w:r>
          </w:p>
          <w:p w14:paraId="1CC170C6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86-010 Koronowo</w:t>
            </w:r>
          </w:p>
          <w:p w14:paraId="44102489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34 650.00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5675FC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1F912B3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73721901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0F8A9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Warzywa cebulowe, korzeniowe i kiszonki</w:t>
            </w:r>
          </w:p>
          <w:p w14:paraId="4CE04BFA" w14:textId="78870C73" w:rsidR="00A241B0" w:rsidRPr="00BE6474" w:rsidRDefault="00BE6474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 xml:space="preserve">PPHU SAUERKRAUT </w:t>
            </w:r>
            <w:r w:rsidR="00A241B0" w:rsidRPr="00BE6474">
              <w:rPr>
                <w:rFonts w:ascii="Arial Narrow" w:hAnsi="Arial Narrow" w:cs="Arial"/>
                <w:b/>
                <w:sz w:val="22"/>
                <w:szCs w:val="22"/>
              </w:rPr>
              <w:t xml:space="preserve">spółka </w:t>
            </w:r>
            <w:proofErr w:type="gramStart"/>
            <w:r w:rsidR="00A241B0" w:rsidRPr="00BE6474">
              <w:rPr>
                <w:rFonts w:ascii="Arial Narrow" w:hAnsi="Arial Narrow" w:cs="Arial"/>
                <w:b/>
                <w:sz w:val="22"/>
                <w:szCs w:val="22"/>
              </w:rPr>
              <w:t>z  ograniczoną</w:t>
            </w:r>
            <w:proofErr w:type="gramEnd"/>
            <w:r w:rsidR="00A241B0" w:rsidRPr="00BE6474">
              <w:rPr>
                <w:rFonts w:ascii="Arial Narrow" w:hAnsi="Arial Narrow" w:cs="Arial"/>
                <w:b/>
                <w:sz w:val="22"/>
                <w:szCs w:val="22"/>
              </w:rPr>
              <w:t xml:space="preserve"> odpowiedzialnością</w:t>
            </w:r>
          </w:p>
          <w:p w14:paraId="53CF94D4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Łódzka 141 </w:t>
            </w:r>
          </w:p>
          <w:p w14:paraId="5D8D6F24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62-800 Kalisz</w:t>
            </w:r>
          </w:p>
          <w:p w14:paraId="15EDA806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98 784.00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53AFE4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A8FA321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241B0" w:rsidRPr="00BE6474" w14:paraId="0B1039CA" w14:textId="77777777" w:rsidTr="00B809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2A7B" w14:textId="77777777" w:rsidR="00A241B0" w:rsidRPr="00BE6474" w:rsidRDefault="00A241B0" w:rsidP="00BE64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>: Warzywa i owoce</w:t>
            </w:r>
          </w:p>
          <w:p w14:paraId="680898E8" w14:textId="77777777" w:rsidR="00A241B0" w:rsidRPr="00BE6474" w:rsidRDefault="00A241B0" w:rsidP="00BE6474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Hurt - Detal Piotr Kopczyński</w:t>
            </w:r>
          </w:p>
          <w:p w14:paraId="2CDEEF99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 xml:space="preserve">Sportowa 31 </w:t>
            </w:r>
          </w:p>
          <w:p w14:paraId="7F9A88F6" w14:textId="77777777" w:rsidR="00A241B0" w:rsidRPr="00BE6474" w:rsidRDefault="00A241B0" w:rsidP="00BE64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86-010 Koronowo</w:t>
            </w:r>
          </w:p>
          <w:p w14:paraId="6685310A" w14:textId="77777777" w:rsidR="00A241B0" w:rsidRPr="00BE6474" w:rsidRDefault="00A241B0" w:rsidP="00BE647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E6474">
              <w:rPr>
                <w:rFonts w:ascii="Arial Narrow" w:hAnsi="Arial Narrow" w:cs="Arial"/>
                <w:b/>
                <w:sz w:val="22"/>
                <w:szCs w:val="22"/>
              </w:rPr>
              <w:t>178 301.55 zł</w:t>
            </w: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E647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B72739" w14:textId="77777777" w:rsidR="00A241B0" w:rsidRPr="00BE6474" w:rsidRDefault="00A241B0" w:rsidP="00BE647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E647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3688055" w14:textId="77777777" w:rsidR="00A241B0" w:rsidRPr="00BE6474" w:rsidRDefault="00A241B0" w:rsidP="00BE6474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BE647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BE647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885A612" w14:textId="77777777" w:rsidR="00B36EDA" w:rsidRPr="00BE6474" w:rsidRDefault="00A241B0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E647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B36EDA" w:rsidRPr="00BE647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B36EDA" w:rsidRPr="00BE647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E6474" w14:paraId="0AC84B69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40B00C" w14:textId="77777777" w:rsidR="00B36EDA" w:rsidRPr="00BE64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AE75FA" w14:textId="77777777" w:rsidR="00B36EDA" w:rsidRPr="00BE64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F0EBCF" w14:textId="77777777" w:rsidR="00B36EDA" w:rsidRPr="00BE64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9344EE" w14:textId="77777777" w:rsidR="00B36EDA" w:rsidRPr="00BE647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E647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241B0" w:rsidRPr="00BE6474" w14:paraId="4E6F4601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B2D1" w14:textId="0C3697D0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D430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"ABER" SP. Z O.O.</w:t>
            </w:r>
          </w:p>
          <w:p w14:paraId="211A3498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OGRODOWA 58</w:t>
            </w:r>
          </w:p>
          <w:p w14:paraId="05606824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00-876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D40A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DE6ED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3F4F9EA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53C82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76,50</w:t>
            </w:r>
          </w:p>
        </w:tc>
      </w:tr>
      <w:tr w:rsidR="00A241B0" w:rsidRPr="00BE6474" w14:paraId="4B9565E9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FC51" w14:textId="256AC5BB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9CE6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Hurtownia "Tężnia" III Spółka Jawna Lucyna i Radosław Kończak</w:t>
            </w:r>
          </w:p>
          <w:p w14:paraId="65BAE57D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Bema 65A</w:t>
            </w:r>
          </w:p>
          <w:p w14:paraId="4E02E69E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87-720 Ciechocinek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61F0D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62F225E3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- 0.00</w:t>
            </w:r>
          </w:p>
          <w:p w14:paraId="7EA47271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585C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241B0" w:rsidRPr="00BE6474" w14:paraId="6D5905F1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6955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Ryby, śledzie i przetwory rybne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8B8B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K.M Białas spółka jawna</w:t>
            </w:r>
          </w:p>
          <w:p w14:paraId="697906AB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Smoleńska 25</w:t>
            </w:r>
          </w:p>
          <w:p w14:paraId="6301D0A5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85-871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E33D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106A5A7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070DD183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39E6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76,50</w:t>
            </w:r>
          </w:p>
        </w:tc>
      </w:tr>
      <w:tr w:rsidR="00A241B0" w:rsidRPr="00BE6474" w14:paraId="1362F623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A7D5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625A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Gminna Spółdzielnia "Samopomoc Chłopska"</w:t>
            </w:r>
          </w:p>
          <w:p w14:paraId="06F01DF2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Dworcowa 8/1</w:t>
            </w:r>
          </w:p>
          <w:p w14:paraId="44B97B25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86-120 Pruszcz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170E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- 52.04</w:t>
            </w:r>
          </w:p>
          <w:p w14:paraId="569F3B0B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35A8EF5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7883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68,54</w:t>
            </w:r>
          </w:p>
        </w:tc>
      </w:tr>
      <w:tr w:rsidR="00A241B0" w:rsidRPr="00BE6474" w14:paraId="22AF7BB5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48FD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0D78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Spółdzielnia Produkcji Spożywczej "Tosta"</w:t>
            </w:r>
          </w:p>
          <w:p w14:paraId="261F7C4D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Ks. J. Schulza 9</w:t>
            </w:r>
          </w:p>
          <w:p w14:paraId="20F0694C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85-315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43B7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76AEAB3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1BBAA906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1668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76,50</w:t>
            </w:r>
          </w:p>
        </w:tc>
      </w:tr>
      <w:tr w:rsidR="00A241B0" w:rsidRPr="00BE6474" w14:paraId="24C28B35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C528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67DD3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Piekarnia </w:t>
            </w: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Polkorn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Ciechocinek</w:t>
            </w:r>
          </w:p>
          <w:p w14:paraId="5025EFE0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Widok 46</w:t>
            </w:r>
          </w:p>
          <w:p w14:paraId="5A70579D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87-720 </w:t>
            </w:r>
            <w:proofErr w:type="spellStart"/>
            <w:r w:rsidRPr="00BE6474">
              <w:rPr>
                <w:rFonts w:ascii="Arial Narrow" w:hAnsi="Arial Narrow" w:cs="Arial"/>
                <w:sz w:val="20"/>
                <w:szCs w:val="20"/>
              </w:rPr>
              <w:t>Ciechocienek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09D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- 46.42</w:t>
            </w:r>
          </w:p>
          <w:p w14:paraId="3B2B39FE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045C9F6B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6CB0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62,92</w:t>
            </w:r>
          </w:p>
        </w:tc>
      </w:tr>
      <w:tr w:rsidR="00A241B0" w:rsidRPr="00BE6474" w14:paraId="355F4081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D1DB9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4 - Mleko i przetwory mleczne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045D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Serwal Przedsiębiorstwo Wielobranżowe Sp. z o.o. spółka komandytowa</w:t>
            </w:r>
          </w:p>
          <w:p w14:paraId="0FD672E7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Diamentowa 14</w:t>
            </w:r>
          </w:p>
          <w:p w14:paraId="3102B8FF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85-065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E78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E103A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- 0.25</w:t>
            </w:r>
          </w:p>
          <w:p w14:paraId="3456C616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0358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75,25</w:t>
            </w:r>
          </w:p>
        </w:tc>
      </w:tr>
      <w:tr w:rsidR="00A241B0" w:rsidRPr="00BE6474" w14:paraId="0E43E74A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D9E5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4 - Mleko i przetwory mleczne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F132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Spółdzielnia Mleczarska MLEKOVITA</w:t>
            </w:r>
          </w:p>
          <w:p w14:paraId="5CEDDE2F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Ludowa 122</w:t>
            </w:r>
          </w:p>
          <w:p w14:paraId="2C7194CE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18-200 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739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16DFA2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- 0.00</w:t>
            </w:r>
          </w:p>
          <w:p w14:paraId="13231CF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EA72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241B0" w:rsidRPr="00BE6474" w14:paraId="7AB31D91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F274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5 -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0EE6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Hurt - Detal Piotr Kopczyński</w:t>
            </w:r>
          </w:p>
          <w:p w14:paraId="0AED87B1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Sportowa 31</w:t>
            </w:r>
          </w:p>
          <w:p w14:paraId="557B479F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86-010 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7930C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512FF8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50A9F344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5E0F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76,50</w:t>
            </w:r>
          </w:p>
        </w:tc>
      </w:tr>
      <w:tr w:rsidR="00A241B0" w:rsidRPr="00BE6474" w14:paraId="66E9096C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BD2D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5 -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4CCE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pphu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sauerkraut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</w:t>
            </w:r>
            <w:proofErr w:type="gram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z  ograniczoną</w:t>
            </w:r>
            <w:proofErr w:type="gram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odpowiedzialnością</w:t>
            </w:r>
          </w:p>
          <w:p w14:paraId="42A72C10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Łódzka 141</w:t>
            </w:r>
          </w:p>
          <w:p w14:paraId="2252489E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62-800 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90F7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- 50.00</w:t>
            </w:r>
          </w:p>
          <w:p w14:paraId="489E3D14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799A10F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BDE0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66,50</w:t>
            </w:r>
          </w:p>
        </w:tc>
      </w:tr>
      <w:tr w:rsidR="00A241B0" w:rsidRPr="00BE6474" w14:paraId="22746840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76CD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5 -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7B7A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Gospodarstwo Rolne </w:t>
            </w: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Kopiszka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Łukasz</w:t>
            </w:r>
          </w:p>
          <w:p w14:paraId="7BA6CB76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Mała Cerkwica 17</w:t>
            </w:r>
          </w:p>
          <w:p w14:paraId="48D86D65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89-430 Kamień Krajeński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9B87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- 49.59</w:t>
            </w:r>
          </w:p>
          <w:p w14:paraId="6A0049BB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281973E9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777A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66,09</w:t>
            </w:r>
          </w:p>
        </w:tc>
      </w:tr>
      <w:tr w:rsidR="00A241B0" w:rsidRPr="00BE6474" w14:paraId="664F8468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0EC1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5 -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DD4C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Wojciech Kalemba</w:t>
            </w:r>
          </w:p>
          <w:p w14:paraId="7CB8AEFB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Podzamek Golubski 23</w:t>
            </w:r>
          </w:p>
          <w:p w14:paraId="541DD57C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87-400 Golub-Dobrzyń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CB18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- 45.29</w:t>
            </w:r>
          </w:p>
          <w:p w14:paraId="1BE3116B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711FE419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960E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61,79</w:t>
            </w:r>
          </w:p>
        </w:tc>
      </w:tr>
      <w:tr w:rsidR="00A241B0" w:rsidRPr="00BE6474" w14:paraId="2723C51E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9B66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6 - Warzywa cebulowe, </w:t>
            </w:r>
            <w:r w:rsidRPr="00BE6474">
              <w:rPr>
                <w:rFonts w:ascii="Arial Narrow" w:hAnsi="Arial Narrow" w:cs="Arial"/>
                <w:sz w:val="20"/>
                <w:szCs w:val="20"/>
              </w:rPr>
              <w:lastRenderedPageBreak/>
              <w:t>korzeniowe i kiszonki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76D6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pphu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sauerkraut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</w:t>
            </w:r>
            <w:proofErr w:type="gram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  </w:t>
            </w: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ograniczoną</w:t>
            </w:r>
            <w:proofErr w:type="gram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odpowiedzialnością</w:t>
            </w:r>
          </w:p>
          <w:p w14:paraId="2865E754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Łódzka 141</w:t>
            </w:r>
          </w:p>
          <w:p w14:paraId="68685775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62-800 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0A76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64CDF402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lastRenderedPageBreak/>
              <w:t>2 - Czas dostawy interwencyjnej lub dodatkowej - 1.50</w:t>
            </w:r>
          </w:p>
          <w:p w14:paraId="4C16D1D5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C1CE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76,50</w:t>
            </w:r>
          </w:p>
        </w:tc>
      </w:tr>
      <w:tr w:rsidR="00A241B0" w:rsidRPr="00BE6474" w14:paraId="3159D541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A0DF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6 - Warzywa cebulowe, korzeniowe i kiszonki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5532A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Wojciech Kalemba</w:t>
            </w:r>
          </w:p>
          <w:p w14:paraId="0AD46F64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Podzamek Golubski 23</w:t>
            </w:r>
          </w:p>
          <w:p w14:paraId="12C20FFF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87-400 Golub-Dobrzyń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53BF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- 55.68</w:t>
            </w:r>
          </w:p>
          <w:p w14:paraId="3A55A360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02695D51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8BD3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72,18</w:t>
            </w:r>
          </w:p>
        </w:tc>
      </w:tr>
      <w:tr w:rsidR="00A241B0" w:rsidRPr="00BE6474" w14:paraId="0B32B9AA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5511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6 - Warzywa cebulowe, korzeniowe i kiszonki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50D4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Hurt - Detal Piotr Kopczyński</w:t>
            </w:r>
          </w:p>
          <w:p w14:paraId="3B7EC52F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Sportowa 31</w:t>
            </w:r>
          </w:p>
          <w:p w14:paraId="095F72B2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86-010 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C93E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- 46.49</w:t>
            </w:r>
          </w:p>
          <w:p w14:paraId="31981A4E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3335E074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8BDF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62,99</w:t>
            </w:r>
          </w:p>
        </w:tc>
      </w:tr>
      <w:tr w:rsidR="00A241B0" w:rsidRPr="00BE6474" w14:paraId="7086446A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03E8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7 - 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C349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Hurt - Detal Piotr Kopczyński</w:t>
            </w:r>
          </w:p>
          <w:p w14:paraId="04607F7F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Sportowa 31</w:t>
            </w:r>
          </w:p>
          <w:p w14:paraId="0507D28E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86-010 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3388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636A6BF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- 0.00</w:t>
            </w:r>
          </w:p>
          <w:p w14:paraId="59A7CC05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C578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75,00</w:t>
            </w:r>
          </w:p>
        </w:tc>
      </w:tr>
      <w:tr w:rsidR="00A241B0" w:rsidRPr="00BE6474" w14:paraId="330332D5" w14:textId="77777777" w:rsidTr="00BE64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22AA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7 - 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B7B6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pphu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sauerkraut</w:t>
            </w:r>
            <w:proofErr w:type="spell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</w:t>
            </w:r>
            <w:proofErr w:type="gramStart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>z  ograniczoną</w:t>
            </w:r>
            <w:proofErr w:type="gramEnd"/>
            <w:r w:rsidRPr="00BE64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odpowiedzialnością</w:t>
            </w:r>
          </w:p>
          <w:p w14:paraId="3D66A6F2" w14:textId="77777777" w:rsidR="00A241B0" w:rsidRPr="00BE6474" w:rsidRDefault="00A241B0" w:rsidP="00B8098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Łódzka 141</w:t>
            </w:r>
          </w:p>
          <w:p w14:paraId="261F65FC" w14:textId="77777777" w:rsidR="00A241B0" w:rsidRPr="00BE6474" w:rsidRDefault="00A241B0" w:rsidP="00B8098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62-800 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846BF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1 - Cena - 55.65</w:t>
            </w:r>
          </w:p>
          <w:p w14:paraId="75DECAD3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2 - Czas dostawy interwencyjnej lub dodatkowej - 1.50</w:t>
            </w:r>
          </w:p>
          <w:p w14:paraId="7F17FEC1" w14:textId="77777777" w:rsidR="00A241B0" w:rsidRPr="00BE6474" w:rsidRDefault="00A241B0" w:rsidP="00B8098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26ED" w14:textId="77777777" w:rsidR="00A241B0" w:rsidRPr="00BE6474" w:rsidRDefault="00A241B0" w:rsidP="00B8098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E6474">
              <w:rPr>
                <w:rFonts w:ascii="Arial Narrow" w:hAnsi="Arial Narrow" w:cs="Arial"/>
                <w:sz w:val="20"/>
                <w:szCs w:val="20"/>
              </w:rPr>
              <w:t xml:space="preserve">  72,15</w:t>
            </w:r>
          </w:p>
        </w:tc>
      </w:tr>
    </w:tbl>
    <w:p w14:paraId="1CC1DBF7" w14:textId="345887AB" w:rsidR="00B464D3" w:rsidRDefault="00A241B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E6474">
        <w:rPr>
          <w:rFonts w:ascii="Arial Narrow" w:hAnsi="Arial Narrow" w:cs="Arial"/>
          <w:i/>
          <w:sz w:val="22"/>
          <w:szCs w:val="22"/>
        </w:rPr>
        <w:t xml:space="preserve"> </w:t>
      </w:r>
      <w:r w:rsidR="00BE6474" w:rsidRPr="00BE6474">
        <w:rPr>
          <w:rFonts w:ascii="Arial Narrow" w:hAnsi="Arial Narrow" w:cs="Arial"/>
          <w:i/>
          <w:sz w:val="22"/>
          <w:szCs w:val="22"/>
        </w:rPr>
        <w:t>ZAMAWIAJĄCY</w:t>
      </w:r>
    </w:p>
    <w:p w14:paraId="446705D2" w14:textId="77777777" w:rsidR="00BE6474" w:rsidRDefault="00BE6474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9390E0E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  <w:bookmarkEnd w:id="0"/>
    </w:p>
    <w:p w14:paraId="005FA653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7292CE7A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20B36D05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66C7FB02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03559A02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15AC8FEF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4B766A19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2C471BC6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2F8E4D37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6B5D3F43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7F37D2EC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72909B5C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474CF3B4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7AD92DC8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37E9FB95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1B2216F5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33F286CE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45F72070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19E725C1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4315CF93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592BF670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5FBF2DEF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1BD0467F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0425C9B9" w14:textId="77777777" w:rsidR="00BE6474" w:rsidRDefault="00BE6474" w:rsidP="00BE6474">
      <w:pPr>
        <w:rPr>
          <w:rFonts w:ascii="Arial Narrow" w:hAnsi="Arial Narrow"/>
          <w:i/>
          <w:iCs/>
          <w:sz w:val="18"/>
          <w:szCs w:val="20"/>
        </w:rPr>
      </w:pPr>
    </w:p>
    <w:p w14:paraId="0840DDDD" w14:textId="202D47BC" w:rsidR="00BE6474" w:rsidRPr="00681E50" w:rsidRDefault="00BE6474" w:rsidP="00BE6474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3B8C1092" w14:textId="77777777" w:rsidR="00BE6474" w:rsidRPr="00681E50" w:rsidRDefault="00BE6474" w:rsidP="00BE6474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BE6474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7648E1B" w14:textId="77777777" w:rsidR="00BE6474" w:rsidRPr="00681E50" w:rsidRDefault="00BE6474" w:rsidP="00BE6474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D7626CD" w14:textId="1895A9FD" w:rsidR="00BE6474" w:rsidRPr="00BE6474" w:rsidRDefault="00BE6474" w:rsidP="00BE6474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13.09.2024 r.</w:t>
      </w:r>
    </w:p>
    <w:sectPr w:rsidR="00BE6474" w:rsidRPr="00BE647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0F045" w14:textId="77777777" w:rsidR="001B0691" w:rsidRDefault="001B0691">
      <w:r>
        <w:separator/>
      </w:r>
    </w:p>
  </w:endnote>
  <w:endnote w:type="continuationSeparator" w:id="0">
    <w:p w14:paraId="0E97B943" w14:textId="77777777" w:rsidR="001B0691" w:rsidRDefault="001B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AA0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69B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9817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C9424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C9C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38CFD" w14:textId="77777777" w:rsidR="001B0691" w:rsidRDefault="001B0691">
      <w:r>
        <w:separator/>
      </w:r>
    </w:p>
  </w:footnote>
  <w:footnote w:type="continuationSeparator" w:id="0">
    <w:p w14:paraId="63FAE23C" w14:textId="77777777" w:rsidR="001B0691" w:rsidRDefault="001B0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0D8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B92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4F9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691"/>
    <w:rsid w:val="00022322"/>
    <w:rsid w:val="00042497"/>
    <w:rsid w:val="000C1E6F"/>
    <w:rsid w:val="000E4E56"/>
    <w:rsid w:val="001A1468"/>
    <w:rsid w:val="001B0691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6AA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41B0"/>
    <w:rsid w:val="00A91321"/>
    <w:rsid w:val="00AA02AC"/>
    <w:rsid w:val="00B32D12"/>
    <w:rsid w:val="00B36EDA"/>
    <w:rsid w:val="00B464D3"/>
    <w:rsid w:val="00B8185B"/>
    <w:rsid w:val="00BC6F7F"/>
    <w:rsid w:val="00BD2174"/>
    <w:rsid w:val="00BE64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1C4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5ED88"/>
  <w15:chartTrackingRefBased/>
  <w15:docId w15:val="{F3CA406B-5295-4D1A-AEE9-1D35E832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BE6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1148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2024-09-13T08:35:00Z</cp:lastPrinted>
  <dcterms:created xsi:type="dcterms:W3CDTF">2024-09-13T08:36:00Z</dcterms:created>
  <dcterms:modified xsi:type="dcterms:W3CDTF">2024-09-13T08:36:00Z</dcterms:modified>
</cp:coreProperties>
</file>