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AD2A31" w14:textId="77777777" w:rsidR="00A2540E" w:rsidRPr="00AD38F2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D38F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770636" w:rsidRPr="00AD38F2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D38F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2540E" w:rsidRPr="00AD38F2" w14:paraId="6F38DE3B" w14:textId="77777777" w:rsidTr="009B1625">
        <w:tc>
          <w:tcPr>
            <w:tcW w:w="2800" w:type="dxa"/>
            <w:shd w:val="clear" w:color="auto" w:fill="auto"/>
          </w:tcPr>
          <w:p w14:paraId="45384C61" w14:textId="77777777" w:rsidR="00A2540E" w:rsidRPr="00AD38F2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38F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D38F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BD6F005" w14:textId="77777777" w:rsidR="00A2540E" w:rsidRPr="00AD38F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FC2ADEF" w14:textId="77777777" w:rsidR="00A2540E" w:rsidRPr="00AD38F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97738F" w14:textId="77777777" w:rsidR="00A2540E" w:rsidRPr="00AD38F2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D38F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D38F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D38F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AD38F2" w14:paraId="455CACEF" w14:textId="77777777" w:rsidTr="009B1625">
        <w:tc>
          <w:tcPr>
            <w:tcW w:w="2800" w:type="dxa"/>
            <w:shd w:val="clear" w:color="auto" w:fill="auto"/>
          </w:tcPr>
          <w:p w14:paraId="73B280DB" w14:textId="77777777" w:rsidR="00A2540E" w:rsidRPr="00AD38F2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D38F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06427A" w14:textId="77777777" w:rsidR="00A2540E" w:rsidRPr="00AD38F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3111F8" w14:textId="77777777" w:rsidR="00A2540E" w:rsidRPr="00AD38F2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8B3428" w14:textId="77777777" w:rsidR="00A2540E" w:rsidRPr="00AD38F2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D38F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D38F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D38F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6334D4" w14:textId="77777777" w:rsidR="0057252E" w:rsidRPr="00AD38F2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AD38F2" w14:paraId="13DA05F9" w14:textId="77777777" w:rsidTr="0036631E">
        <w:tc>
          <w:tcPr>
            <w:tcW w:w="9104" w:type="dxa"/>
            <w:shd w:val="clear" w:color="auto" w:fill="F2F2F2"/>
          </w:tcPr>
          <w:p w14:paraId="6BEE60FC" w14:textId="77777777" w:rsidR="00A2540E" w:rsidRPr="00AD38F2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D38F2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AD38F2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AD38F2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14:paraId="330B97B0" w14:textId="77777777" w:rsidR="0057252E" w:rsidRPr="00AD38F2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D38F2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AD38F2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AD38F2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14:paraId="5EC70364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AD38F2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AD38F2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AD38F2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AD38F2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AD38F2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14:paraId="2E23D17D" w14:textId="77777777" w:rsidR="00A2540E" w:rsidRPr="00AD38F2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D38F2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2540E" w:rsidRPr="00AD38F2" w14:paraId="5881B2F1" w14:textId="77777777" w:rsidTr="009B1625">
        <w:tc>
          <w:tcPr>
            <w:tcW w:w="2269" w:type="dxa"/>
            <w:shd w:val="clear" w:color="auto" w:fill="auto"/>
          </w:tcPr>
          <w:p w14:paraId="2F286C72" w14:textId="77777777" w:rsidR="00A2540E" w:rsidRPr="00AD38F2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D5288E" w14:textId="77777777" w:rsidR="00A2540E" w:rsidRPr="00AD38F2" w:rsidRDefault="00770636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Remont dachów budynków nr 4, 5, 11, 16</w:t>
            </w:r>
            <w:r w:rsidR="00A2540E" w:rsidRPr="00AD38F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70636" w:rsidRPr="00AD38F2" w14:paraId="40C57C7C" w14:textId="77777777" w:rsidTr="00A61565">
        <w:tc>
          <w:tcPr>
            <w:tcW w:w="2269" w:type="dxa"/>
            <w:shd w:val="clear" w:color="auto" w:fill="auto"/>
          </w:tcPr>
          <w:p w14:paraId="02BA9BD9" w14:textId="77777777" w:rsidR="00770636" w:rsidRPr="00AD38F2" w:rsidRDefault="00770636" w:rsidP="00A615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F99492" w14:textId="77777777" w:rsidR="00770636" w:rsidRPr="00AD38F2" w:rsidRDefault="00770636" w:rsidP="00A615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121/2024</w:t>
            </w:r>
          </w:p>
        </w:tc>
      </w:tr>
    </w:tbl>
    <w:p w14:paraId="73456A8C" w14:textId="77777777" w:rsidR="008F2498" w:rsidRPr="00AD38F2" w:rsidRDefault="00770636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D38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AD38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D38F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A2540E" w:rsidRPr="00AD38F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AD38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AD38F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AD38F2">
        <w:rPr>
          <w:rFonts w:ascii="Arial Narrow" w:hAnsi="Arial Narrow" w:cs="Arial"/>
          <w:sz w:val="24"/>
          <w:szCs w:val="24"/>
        </w:rPr>
        <w:t>w przedmiot</w:t>
      </w:r>
      <w:r w:rsidR="00E631B6" w:rsidRPr="00AD38F2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AD38F2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AD38F2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3260"/>
      </w:tblGrid>
      <w:tr w:rsidR="00A2540E" w:rsidRPr="00AD38F2" w14:paraId="21679095" w14:textId="77777777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158454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98273F0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CA6ADD4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AD38F2" w14:paraId="06883577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273A1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AB69D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C77AF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AD38F2" w14:paraId="2030D35D" w14:textId="77777777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7D53F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CA283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34026" w14:textId="77777777" w:rsidR="00A2540E" w:rsidRPr="00AD38F2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C295D4C" w14:textId="77777777" w:rsidR="008B745A" w:rsidRPr="00AD38F2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B745A" w:rsidRPr="00AD38F2" w14:paraId="622D6E89" w14:textId="77777777" w:rsidTr="009B1625">
        <w:tc>
          <w:tcPr>
            <w:tcW w:w="2660" w:type="dxa"/>
            <w:shd w:val="clear" w:color="auto" w:fill="auto"/>
          </w:tcPr>
          <w:p w14:paraId="29ECDD2A" w14:textId="77777777" w:rsidR="008B745A" w:rsidRPr="00AD38F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EED62B4" w14:textId="77777777" w:rsidR="008B745A" w:rsidRPr="00AD38F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3F09A69" w14:textId="77777777" w:rsidR="008B745A" w:rsidRPr="00AD38F2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0609445" w14:textId="77777777" w:rsidR="008B745A" w:rsidRPr="00AD38F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4250B16" w14:textId="77777777" w:rsidR="008B745A" w:rsidRPr="00AD38F2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C2713BF" w14:textId="77777777" w:rsidR="008B745A" w:rsidRPr="00AD38F2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D38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70636" w:rsidRPr="00AD38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D38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3F66A0B" w14:textId="77777777" w:rsidR="00025386" w:rsidRPr="00AD38F2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AD38F2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CDD556" w14:textId="77777777" w:rsidR="006300F4" w:rsidRDefault="006300F4" w:rsidP="00025386">
      <w:pPr>
        <w:spacing w:after="0" w:line="240" w:lineRule="auto"/>
      </w:pPr>
      <w:r>
        <w:separator/>
      </w:r>
    </w:p>
  </w:endnote>
  <w:endnote w:type="continuationSeparator" w:id="0">
    <w:p w14:paraId="2F2AC44D" w14:textId="77777777" w:rsidR="006300F4" w:rsidRDefault="006300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34958" w14:textId="77777777" w:rsidR="00770636" w:rsidRDefault="007706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8FBE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B21FE9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45B01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180C83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C5EE2" w14:textId="77777777" w:rsidR="00770636" w:rsidRDefault="007706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0CFC7A" w14:textId="77777777" w:rsidR="006300F4" w:rsidRDefault="006300F4" w:rsidP="00025386">
      <w:pPr>
        <w:spacing w:after="0" w:line="240" w:lineRule="auto"/>
      </w:pPr>
      <w:r>
        <w:separator/>
      </w:r>
    </w:p>
  </w:footnote>
  <w:footnote w:type="continuationSeparator" w:id="0">
    <w:p w14:paraId="08644FCE" w14:textId="77777777" w:rsidR="006300F4" w:rsidRDefault="006300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B3AB0" w14:textId="77777777" w:rsidR="00770636" w:rsidRDefault="00770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DBECF" w14:textId="77777777" w:rsidR="00770636" w:rsidRDefault="00770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64B41" w14:textId="77777777" w:rsidR="00770636" w:rsidRDefault="007706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0F4"/>
    <w:rsid w:val="00025386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300F4"/>
    <w:rsid w:val="0069796D"/>
    <w:rsid w:val="00770636"/>
    <w:rsid w:val="008B745A"/>
    <w:rsid w:val="008E405A"/>
    <w:rsid w:val="008F2498"/>
    <w:rsid w:val="009B1625"/>
    <w:rsid w:val="00A2540E"/>
    <w:rsid w:val="00A56A6F"/>
    <w:rsid w:val="00AD38F2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DE1DC"/>
  <w15:chartTrackingRefBased/>
  <w15:docId w15:val="{DC2A986E-728E-4156-8314-BBFCA8E5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2024-09-13T08:49:00Z</cp:lastPrinted>
  <dcterms:created xsi:type="dcterms:W3CDTF">2024-09-13T08:49:00Z</dcterms:created>
  <dcterms:modified xsi:type="dcterms:W3CDTF">2024-09-13T08:49:00Z</dcterms:modified>
</cp:coreProperties>
</file>