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651B8" w14:textId="77777777" w:rsidR="00025386" w:rsidRPr="00607F3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07F3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7C43" w:rsidRPr="00607F3A">
        <w:rPr>
          <w:rFonts w:ascii="Arial Narrow" w:hAnsi="Arial Narrow" w:cs="Arial"/>
          <w:bCs/>
          <w:i w:val="0"/>
          <w:szCs w:val="24"/>
        </w:rPr>
        <w:t>2</w:t>
      </w:r>
      <w:r w:rsidR="007666D6" w:rsidRPr="00607F3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07F3A" w14:paraId="6B49183F" w14:textId="77777777" w:rsidTr="00467CA2">
        <w:tc>
          <w:tcPr>
            <w:tcW w:w="2800" w:type="dxa"/>
            <w:shd w:val="clear" w:color="auto" w:fill="auto"/>
          </w:tcPr>
          <w:p w14:paraId="5A09B0C5" w14:textId="77777777" w:rsidR="00D520D3" w:rsidRPr="00607F3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7F3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07F3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CF66DC" w14:textId="77777777" w:rsidR="00D520D3" w:rsidRPr="00607F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A9D1F9" w14:textId="77777777" w:rsidR="00D520D3" w:rsidRPr="00607F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E9254E" w14:textId="77777777" w:rsidR="00D520D3" w:rsidRPr="00607F3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07F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07F3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07F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07F3A" w14:paraId="1DD3FBAA" w14:textId="77777777" w:rsidTr="00467CA2">
        <w:tc>
          <w:tcPr>
            <w:tcW w:w="2800" w:type="dxa"/>
            <w:shd w:val="clear" w:color="auto" w:fill="auto"/>
          </w:tcPr>
          <w:p w14:paraId="6E340CD7" w14:textId="77777777" w:rsidR="00D520D3" w:rsidRPr="00607F3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7F3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DD79EE" w14:textId="77777777" w:rsidR="00D520D3" w:rsidRPr="00607F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9B99F9" w14:textId="77777777" w:rsidR="00D520D3" w:rsidRPr="00607F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6E9842" w14:textId="77777777" w:rsidR="00D520D3" w:rsidRPr="00607F3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7F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07F3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07F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6A5A82" w14:textId="77777777" w:rsidR="00B62AD0" w:rsidRPr="00607F3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07F3A" w14:paraId="01E8B41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1F1E71" w14:textId="77777777" w:rsidR="00053927" w:rsidRPr="00607F3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07F3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BDFC07F" w14:textId="77777777" w:rsidR="00053927" w:rsidRPr="00607F3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07F3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07F3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07F3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526645" w14:textId="77777777" w:rsidR="0071340C" w:rsidRPr="00607F3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07F3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07F3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97C43" w:rsidRPr="00607F3A">
        <w:rPr>
          <w:rFonts w:ascii="Arial Narrow" w:hAnsi="Arial Narrow" w:cs="Arial"/>
          <w:sz w:val="24"/>
          <w:szCs w:val="24"/>
        </w:rPr>
        <w:t>(</w:t>
      </w:r>
      <w:proofErr w:type="spellStart"/>
      <w:r w:rsidR="00B97C43" w:rsidRPr="00607F3A">
        <w:rPr>
          <w:rFonts w:ascii="Arial Narrow" w:hAnsi="Arial Narrow" w:cs="Arial"/>
          <w:sz w:val="24"/>
          <w:szCs w:val="24"/>
        </w:rPr>
        <w:t>t.j</w:t>
      </w:r>
      <w:proofErr w:type="spellEnd"/>
      <w:r w:rsidR="00B97C43" w:rsidRPr="00607F3A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07F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07F3A" w14:paraId="3F768199" w14:textId="77777777" w:rsidTr="00467CA2">
        <w:tc>
          <w:tcPr>
            <w:tcW w:w="2269" w:type="dxa"/>
            <w:shd w:val="clear" w:color="auto" w:fill="auto"/>
          </w:tcPr>
          <w:p w14:paraId="0F2A4594" w14:textId="77777777" w:rsidR="00D520D3" w:rsidRPr="00607F3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BC0772" w14:textId="77777777" w:rsidR="00D520D3" w:rsidRPr="00607F3A" w:rsidRDefault="00B97C4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Remont dachów budynków nr 4, 5, 11, 16</w:t>
            </w:r>
            <w:r w:rsidR="00D520D3" w:rsidRPr="00607F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7C43" w:rsidRPr="00607F3A" w14:paraId="35CA1ABE" w14:textId="77777777" w:rsidTr="00991E95">
        <w:tc>
          <w:tcPr>
            <w:tcW w:w="2269" w:type="dxa"/>
            <w:shd w:val="clear" w:color="auto" w:fill="auto"/>
          </w:tcPr>
          <w:p w14:paraId="4056949D" w14:textId="77777777" w:rsidR="00B97C43" w:rsidRPr="00607F3A" w:rsidRDefault="00B97C43" w:rsidP="00991E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901031" w14:textId="77777777" w:rsidR="00B97C43" w:rsidRPr="00607F3A" w:rsidRDefault="00B97C43" w:rsidP="00991E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121/2024</w:t>
            </w:r>
          </w:p>
        </w:tc>
      </w:tr>
    </w:tbl>
    <w:p w14:paraId="2570B6EE" w14:textId="77777777" w:rsidR="00DC652A" w:rsidRPr="00607F3A" w:rsidRDefault="00B97C4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07F3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0267C02" w14:textId="77777777" w:rsidR="00DC652A" w:rsidRPr="00607F3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F7057BC" w14:textId="77777777" w:rsidR="0071340C" w:rsidRPr="00607F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07F3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07F3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07F3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3E27646" w14:textId="77777777" w:rsidR="0071340C" w:rsidRPr="00607F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1E0575D" w14:textId="77777777" w:rsidR="0071340C" w:rsidRPr="00607F3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6844EE6" w14:textId="77777777" w:rsidR="0071340C" w:rsidRPr="00607F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CD3854D" w14:textId="77777777" w:rsidR="0071340C" w:rsidRPr="00607F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07F3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07F3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07F3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9ADD137" w14:textId="77777777" w:rsidR="0071340C" w:rsidRPr="00607F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C3FD05E" w14:textId="77777777" w:rsidR="0071340C" w:rsidRPr="00607F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729987D" w14:textId="77777777" w:rsidR="00DC652A" w:rsidRPr="00607F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07F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07F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07F3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1CBD471" w14:textId="77777777" w:rsidR="00DC652A" w:rsidRPr="00607F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07F3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07F3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3A1D582" w14:textId="77777777" w:rsidR="0093388F" w:rsidRPr="00607F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288A9A1" w14:textId="77777777" w:rsidR="0093388F" w:rsidRPr="00607F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FE05151" w14:textId="77777777" w:rsidR="0093388F" w:rsidRPr="00607F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B9C6360" w14:textId="77777777" w:rsidR="00CB29AC" w:rsidRPr="00607F3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99D1046" w14:textId="77777777" w:rsidR="00CB29AC" w:rsidRPr="00607F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9862252" w14:textId="77777777" w:rsidR="00830970" w:rsidRPr="00607F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07F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07F3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9DF9C47" w14:textId="77777777" w:rsidR="00E27ABB" w:rsidRPr="00607F3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07F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07F3A" w14:paraId="3B1F5E27" w14:textId="77777777" w:rsidTr="00467CA2">
        <w:tc>
          <w:tcPr>
            <w:tcW w:w="2660" w:type="dxa"/>
            <w:shd w:val="clear" w:color="auto" w:fill="auto"/>
          </w:tcPr>
          <w:p w14:paraId="027B0645" w14:textId="77777777" w:rsidR="00D520D3" w:rsidRPr="00607F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AC3A91" w14:textId="77777777" w:rsidR="00D520D3" w:rsidRPr="00607F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4F9AAE" w14:textId="77777777" w:rsidR="00D520D3" w:rsidRPr="00607F3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EEDD30F" w14:textId="77777777" w:rsidR="00D520D3" w:rsidRPr="00607F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C6DC16" w14:textId="77777777" w:rsidR="00D520D3" w:rsidRPr="00607F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F618B9" w14:textId="77777777" w:rsidR="00D520D3" w:rsidRPr="00607F3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97C43"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07F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D6BDC0E" w14:textId="77777777" w:rsidR="00E27ABB" w:rsidRPr="00607F3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07F3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D3CEA" w14:textId="77777777" w:rsidR="000B5628" w:rsidRDefault="000B5628" w:rsidP="00025386">
      <w:pPr>
        <w:spacing w:after="0" w:line="240" w:lineRule="auto"/>
      </w:pPr>
      <w:r>
        <w:separator/>
      </w:r>
    </w:p>
  </w:endnote>
  <w:endnote w:type="continuationSeparator" w:id="0">
    <w:p w14:paraId="0ECE1E69" w14:textId="77777777" w:rsidR="000B5628" w:rsidRDefault="000B56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34933" w14:textId="77777777" w:rsidR="00B97C43" w:rsidRDefault="00B97C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1147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C4F2F7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ABEF2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01982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9CFD3" w14:textId="77777777" w:rsidR="00B97C43" w:rsidRDefault="00B97C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398FD" w14:textId="77777777" w:rsidR="000B5628" w:rsidRDefault="000B5628" w:rsidP="00025386">
      <w:pPr>
        <w:spacing w:after="0" w:line="240" w:lineRule="auto"/>
      </w:pPr>
      <w:r>
        <w:separator/>
      </w:r>
    </w:p>
  </w:footnote>
  <w:footnote w:type="continuationSeparator" w:id="0">
    <w:p w14:paraId="4FD009AC" w14:textId="77777777" w:rsidR="000B5628" w:rsidRDefault="000B56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DD424" w14:textId="77777777" w:rsidR="00B97C43" w:rsidRDefault="00B97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BEA36" w14:textId="77777777" w:rsidR="00B97C43" w:rsidRDefault="00B97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DF522" w14:textId="77777777" w:rsidR="00B97C43" w:rsidRDefault="00B97C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23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628"/>
    <w:rsid w:val="00025386"/>
    <w:rsid w:val="000423B9"/>
    <w:rsid w:val="00053927"/>
    <w:rsid w:val="00066C44"/>
    <w:rsid w:val="00071D4C"/>
    <w:rsid w:val="00084786"/>
    <w:rsid w:val="000B562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07F3A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7C43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04CD7"/>
  <w15:chartTrackingRefBased/>
  <w15:docId w15:val="{9E03C51D-8559-4297-89C3-680C49E7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2024-09-13T06:17:00Z</cp:lastPrinted>
  <dcterms:created xsi:type="dcterms:W3CDTF">2024-09-13T06:17:00Z</dcterms:created>
  <dcterms:modified xsi:type="dcterms:W3CDTF">2024-09-13T06:17:00Z</dcterms:modified>
</cp:coreProperties>
</file>