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874890" w14:textId="77777777" w:rsidR="00025386" w:rsidRPr="00F14C1C" w:rsidRDefault="00657A47" w:rsidP="00A137C9">
      <w:pPr>
        <w:pStyle w:val="Nagwek4"/>
        <w:spacing w:after="60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F14C1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03C62" w:rsidRPr="00F14C1C">
        <w:rPr>
          <w:rFonts w:ascii="Arial Narrow" w:hAnsi="Arial Narrow" w:cs="Arial"/>
          <w:bCs/>
          <w:i w:val="0"/>
          <w:szCs w:val="24"/>
        </w:rPr>
        <w:t>5</w:t>
      </w:r>
      <w:r w:rsidR="007666D6" w:rsidRPr="00F14C1C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F14C1C" w14:paraId="0299AE97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F77D0D" w14:textId="77777777" w:rsidR="008D442B" w:rsidRPr="00F14C1C" w:rsidRDefault="008D442B" w:rsidP="008D442B">
            <w:pPr>
              <w:spacing w:before="240" w:after="0" w:line="36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14C1C">
              <w:rPr>
                <w:rFonts w:ascii="Arial Narrow" w:hAnsi="Arial Narrow" w:cs="Arial"/>
                <w:b/>
                <w:sz w:val="28"/>
                <w:szCs w:val="28"/>
              </w:rPr>
              <w:t xml:space="preserve">OŚWIADCZENIE WYKONAWCÓW </w:t>
            </w:r>
          </w:p>
          <w:p w14:paraId="7E853329" w14:textId="77777777" w:rsidR="00053927" w:rsidRPr="00F14C1C" w:rsidRDefault="008D442B" w:rsidP="008D442B">
            <w:pPr>
              <w:spacing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14C1C">
              <w:rPr>
                <w:rFonts w:ascii="Arial Narrow" w:hAnsi="Arial Narrow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F14C1C">
              <w:rPr>
                <w:rFonts w:ascii="Arial Narrow" w:hAnsi="Arial Narrow" w:cs="Arial"/>
                <w:b/>
                <w:sz w:val="28"/>
                <w:szCs w:val="28"/>
              </w:rPr>
              <w:t xml:space="preserve"> </w:t>
            </w:r>
          </w:p>
          <w:p w14:paraId="5708AB1F" w14:textId="77777777" w:rsidR="00053927" w:rsidRPr="00F14C1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F14C1C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F14C1C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F14C1C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F14C1C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F14C1C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F14C1C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W</w:t>
            </w:r>
            <w:r w:rsidRPr="00F14C1C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ykonawc</w:t>
            </w:r>
            <w:r w:rsidR="00B641BE" w:rsidRPr="00F14C1C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F14C1C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CCB80AA" w14:textId="77777777" w:rsidR="00A137C9" w:rsidRPr="00F14C1C" w:rsidRDefault="00A137C9" w:rsidP="00A137C9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14C1C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F14C1C" w14:paraId="04466568" w14:textId="77777777" w:rsidTr="004F10A0">
        <w:tc>
          <w:tcPr>
            <w:tcW w:w="2269" w:type="dxa"/>
            <w:shd w:val="clear" w:color="auto" w:fill="auto"/>
          </w:tcPr>
          <w:p w14:paraId="0613E13D" w14:textId="77777777" w:rsidR="00A137C9" w:rsidRPr="00F14C1C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4C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3B4A5B8" w14:textId="77777777" w:rsidR="00A137C9" w:rsidRPr="00F14C1C" w:rsidRDefault="00A03C6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14C1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Remont dachów budynków nr 4, 5, 11, 16</w:t>
            </w:r>
            <w:r w:rsidR="00A137C9" w:rsidRPr="00F14C1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03C62" w:rsidRPr="00F14C1C" w14:paraId="23AF0CE8" w14:textId="77777777" w:rsidTr="00A61565">
        <w:tc>
          <w:tcPr>
            <w:tcW w:w="2269" w:type="dxa"/>
            <w:shd w:val="clear" w:color="auto" w:fill="auto"/>
          </w:tcPr>
          <w:p w14:paraId="1BACE6EE" w14:textId="77777777" w:rsidR="00A03C62" w:rsidRPr="00F14C1C" w:rsidRDefault="00A03C62" w:rsidP="00A615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4C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23E903" w14:textId="77777777" w:rsidR="00A03C62" w:rsidRPr="00F14C1C" w:rsidRDefault="00A03C62" w:rsidP="00A615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14C1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121/2024</w:t>
            </w:r>
          </w:p>
        </w:tc>
      </w:tr>
    </w:tbl>
    <w:p w14:paraId="0D8EDA94" w14:textId="77777777" w:rsidR="00A137C9" w:rsidRPr="00F14C1C" w:rsidRDefault="00A137C9" w:rsidP="00A137C9">
      <w:pPr>
        <w:spacing w:after="0" w:line="360" w:lineRule="auto"/>
        <w:jc w:val="both"/>
        <w:rPr>
          <w:rFonts w:ascii="Arial Narrow" w:hAnsi="Arial Narrow" w:cs="Arial"/>
          <w:sz w:val="12"/>
          <w:szCs w:val="12"/>
        </w:rPr>
      </w:pPr>
    </w:p>
    <w:p w14:paraId="3C641F61" w14:textId="77777777" w:rsidR="003A486D" w:rsidRPr="00F14C1C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14C1C">
        <w:rPr>
          <w:rFonts w:ascii="Arial Narrow" w:hAnsi="Arial Narrow" w:cs="Arial"/>
          <w:sz w:val="24"/>
          <w:szCs w:val="24"/>
        </w:rPr>
        <w:t xml:space="preserve">prowadzonego przez </w:t>
      </w:r>
      <w:r w:rsidR="00A03C62" w:rsidRPr="00F14C1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14C1C">
        <w:rPr>
          <w:rFonts w:ascii="Arial Narrow" w:hAnsi="Arial Narrow" w:cs="Arial"/>
          <w:b/>
          <w:sz w:val="24"/>
          <w:szCs w:val="24"/>
        </w:rPr>
        <w:t>,</w:t>
      </w:r>
      <w:r w:rsidRPr="00F14C1C">
        <w:rPr>
          <w:rFonts w:ascii="Arial Narrow" w:hAnsi="Arial Narrow" w:cs="Arial"/>
          <w:sz w:val="24"/>
          <w:szCs w:val="24"/>
        </w:rPr>
        <w:t xml:space="preserve"> d</w:t>
      </w:r>
      <w:r w:rsidR="008D442B" w:rsidRPr="00F14C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ziałając </w:t>
      </w:r>
      <w:r w:rsidR="003A486D" w:rsidRPr="00F14C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F14C1C">
        <w:rPr>
          <w:rFonts w:ascii="Arial Narrow" w:eastAsia="Times New Roman" w:hAnsi="Arial Narrow" w:cs="Arial"/>
          <w:sz w:val="24"/>
          <w:szCs w:val="24"/>
          <w:lang w:eastAsia="pl-PL"/>
        </w:rPr>
        <w:t>składzie:</w:t>
      </w:r>
    </w:p>
    <w:p w14:paraId="6814AE3E" w14:textId="77777777" w:rsidR="00A137C9" w:rsidRPr="00F14C1C" w:rsidRDefault="00A137C9" w:rsidP="00A137C9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bCs/>
          <w:i/>
          <w:iCs/>
          <w:color w:val="0070C0"/>
          <w:sz w:val="18"/>
          <w:szCs w:val="18"/>
        </w:rPr>
      </w:pPr>
      <w:r w:rsidRPr="00F14C1C">
        <w:rPr>
          <w:rFonts w:ascii="Arial Narrow" w:hAnsi="Arial Narrow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F14C1C" w14:paraId="670363FC" w14:textId="77777777" w:rsidTr="00A137C9">
        <w:tc>
          <w:tcPr>
            <w:tcW w:w="617" w:type="dxa"/>
            <w:shd w:val="clear" w:color="auto" w:fill="auto"/>
            <w:vAlign w:val="center"/>
          </w:tcPr>
          <w:p w14:paraId="7C6D70D6" w14:textId="77777777" w:rsidR="003A486D" w:rsidRPr="00F14C1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4C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0D8ECCAA" w14:textId="77777777" w:rsidR="003A486D" w:rsidRPr="00F14C1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4C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</w:t>
            </w:r>
            <w:r w:rsidR="0024648D" w:rsidRPr="00F14C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</w:t>
            </w:r>
            <w:r w:rsidRPr="00F14C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A4E403E" w14:textId="77777777" w:rsidR="003A486D" w:rsidRPr="00F14C1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4C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F14C1C" w14:paraId="687674C7" w14:textId="77777777" w:rsidTr="00A137C9">
        <w:tc>
          <w:tcPr>
            <w:tcW w:w="617" w:type="dxa"/>
            <w:shd w:val="clear" w:color="auto" w:fill="auto"/>
            <w:vAlign w:val="center"/>
          </w:tcPr>
          <w:p w14:paraId="081FB61B" w14:textId="77777777" w:rsidR="003A486D" w:rsidRPr="00F14C1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4C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399F171" w14:textId="77777777" w:rsidR="003A486D" w:rsidRPr="00F14C1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3D04868" w14:textId="77777777" w:rsidR="003A486D" w:rsidRPr="00F14C1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3A486D" w:rsidRPr="00F14C1C" w14:paraId="415FDDEC" w14:textId="77777777" w:rsidTr="00A137C9">
        <w:tc>
          <w:tcPr>
            <w:tcW w:w="617" w:type="dxa"/>
            <w:shd w:val="clear" w:color="auto" w:fill="auto"/>
            <w:vAlign w:val="center"/>
          </w:tcPr>
          <w:p w14:paraId="236ADC92" w14:textId="77777777" w:rsidR="003A486D" w:rsidRPr="00F14C1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4C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559CA48E" w14:textId="77777777" w:rsidR="003A486D" w:rsidRPr="00F14C1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561BB6B" w14:textId="77777777" w:rsidR="003A486D" w:rsidRPr="00F14C1C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5D18FDD" w14:textId="77777777" w:rsidR="00DC652A" w:rsidRPr="00F14C1C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F14C1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8D442B" w:rsidRPr="00F14C1C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świadczam, </w:t>
      </w:r>
      <w:r w:rsidR="008D442B" w:rsidRPr="00F14C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stosownie do postanowień art. 117 ust. 4 </w:t>
      </w:r>
      <w:r w:rsidRPr="00F14C1C">
        <w:rPr>
          <w:rFonts w:ascii="Arial Narrow" w:hAnsi="Arial Narrow" w:cs="Arial"/>
          <w:sz w:val="24"/>
          <w:szCs w:val="24"/>
        </w:rPr>
        <w:t xml:space="preserve">ustawy z dnia 11 września 2019r. Prawo zamówień publicznych </w:t>
      </w:r>
      <w:r w:rsidR="00A03C62" w:rsidRPr="00F14C1C">
        <w:rPr>
          <w:rFonts w:ascii="Arial Narrow" w:hAnsi="Arial Narrow" w:cs="Arial"/>
          <w:sz w:val="24"/>
          <w:szCs w:val="24"/>
        </w:rPr>
        <w:t>(</w:t>
      </w:r>
      <w:proofErr w:type="spellStart"/>
      <w:r w:rsidR="00A03C62" w:rsidRPr="00F14C1C">
        <w:rPr>
          <w:rFonts w:ascii="Arial Narrow" w:hAnsi="Arial Narrow" w:cs="Arial"/>
          <w:sz w:val="24"/>
          <w:szCs w:val="24"/>
        </w:rPr>
        <w:t>t.j</w:t>
      </w:r>
      <w:proofErr w:type="spellEnd"/>
      <w:r w:rsidR="00A03C62" w:rsidRPr="00F14C1C">
        <w:rPr>
          <w:rFonts w:ascii="Arial Narrow" w:hAnsi="Arial Narrow" w:cs="Arial"/>
          <w:sz w:val="24"/>
          <w:szCs w:val="24"/>
        </w:rPr>
        <w:t>. Dz. U. z 2023r. poz. 1605)</w:t>
      </w:r>
      <w:r w:rsidRPr="00F14C1C">
        <w:rPr>
          <w:rFonts w:ascii="Arial Narrow" w:hAnsi="Arial Narrow" w:cs="Arial"/>
          <w:sz w:val="24"/>
          <w:szCs w:val="24"/>
        </w:rPr>
        <w:t>, że w ramach zamówienia</w:t>
      </w:r>
      <w:r w:rsidR="00A137C9" w:rsidRPr="00F14C1C">
        <w:rPr>
          <w:rFonts w:ascii="Arial Narrow" w:hAnsi="Arial Narrow" w:cs="Arial"/>
          <w:sz w:val="24"/>
          <w:szCs w:val="24"/>
        </w:rPr>
        <w:t>,</w:t>
      </w:r>
      <w:r w:rsidR="00A137C9" w:rsidRPr="00F14C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14C1C">
        <w:rPr>
          <w:rFonts w:ascii="Arial Narrow" w:eastAsia="Times New Roman" w:hAnsi="Arial Narrow" w:cs="Arial"/>
          <w:sz w:val="24"/>
          <w:szCs w:val="24"/>
          <w:lang w:eastAsia="pl-PL"/>
        </w:rPr>
        <w:t>następujące roboty</w:t>
      </w:r>
      <w:r w:rsidR="00B641BE" w:rsidRPr="00F14C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14C1C">
        <w:rPr>
          <w:rFonts w:ascii="Arial Narrow" w:eastAsia="Times New Roman" w:hAnsi="Arial Narrow" w:cs="Arial"/>
          <w:sz w:val="24"/>
          <w:szCs w:val="24"/>
          <w:lang w:eastAsia="pl-PL"/>
        </w:rPr>
        <w:t>/ usługi / dostawy</w:t>
      </w:r>
      <w:r w:rsidR="00B641BE" w:rsidRPr="00F14C1C">
        <w:rPr>
          <w:rFonts w:ascii="Arial Narrow" w:eastAsia="Times New Roman" w:hAnsi="Arial Narrow" w:cs="Arial"/>
          <w:sz w:val="24"/>
          <w:szCs w:val="24"/>
          <w:lang w:eastAsia="pl-PL"/>
        </w:rPr>
        <w:t>,</w:t>
      </w:r>
      <w:r w:rsidRPr="00F14C1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F14C1C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Pr="00F14C1C">
        <w:rPr>
          <w:rFonts w:ascii="Arial Narrow" w:eastAsia="Times New Roman" w:hAnsi="Arial Narrow" w:cs="Arial"/>
          <w:sz w:val="24"/>
          <w:szCs w:val="24"/>
          <w:lang w:eastAsia="pl-PL"/>
        </w:rPr>
        <w:t>dzielenie zamówienia</w:t>
      </w:r>
      <w:r w:rsidR="00DC652A" w:rsidRPr="00F14C1C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F14C1C" w14:paraId="27250AFD" w14:textId="77777777" w:rsidTr="00A137C9">
        <w:tc>
          <w:tcPr>
            <w:tcW w:w="617" w:type="dxa"/>
            <w:shd w:val="clear" w:color="auto" w:fill="auto"/>
            <w:vAlign w:val="center"/>
          </w:tcPr>
          <w:p w14:paraId="2388BEB2" w14:textId="77777777" w:rsidR="00B641BE" w:rsidRPr="00F14C1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4C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500868FD" w14:textId="77777777" w:rsidR="00B641BE" w:rsidRPr="00F14C1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4C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6DB07FD5" w14:textId="77777777" w:rsidR="00B641BE" w:rsidRPr="00F14C1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4C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F14C1C" w14:paraId="58B717D5" w14:textId="77777777" w:rsidTr="00A137C9">
        <w:tc>
          <w:tcPr>
            <w:tcW w:w="617" w:type="dxa"/>
            <w:shd w:val="clear" w:color="auto" w:fill="auto"/>
            <w:vAlign w:val="center"/>
          </w:tcPr>
          <w:p w14:paraId="53234215" w14:textId="77777777" w:rsidR="00B641BE" w:rsidRPr="00F14C1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4C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AAB05FC" w14:textId="77777777" w:rsidR="00B641BE" w:rsidRPr="00F14C1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E114CAB" w14:textId="77777777" w:rsidR="00B641BE" w:rsidRPr="00F14C1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641BE" w:rsidRPr="00F14C1C" w14:paraId="271855C3" w14:textId="77777777" w:rsidTr="00A137C9">
        <w:tc>
          <w:tcPr>
            <w:tcW w:w="617" w:type="dxa"/>
            <w:shd w:val="clear" w:color="auto" w:fill="auto"/>
            <w:vAlign w:val="center"/>
          </w:tcPr>
          <w:p w14:paraId="031A2CCF" w14:textId="77777777" w:rsidR="00B641BE" w:rsidRPr="00F14C1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14C1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E35C04B" w14:textId="77777777" w:rsidR="00B641BE" w:rsidRPr="00F14C1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F1EAE7B" w14:textId="77777777" w:rsidR="00B641BE" w:rsidRPr="00F14C1C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B9EF2B4" w14:textId="77777777" w:rsidR="007A2C38" w:rsidRPr="00F14C1C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bookmarkEnd w:id="0"/>
    <w:p w14:paraId="4BD1CD90" w14:textId="77777777" w:rsidR="007A2C38" w:rsidRPr="00F14C1C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F14C1C" w14:paraId="45C439D7" w14:textId="77777777" w:rsidTr="004F10A0">
        <w:tc>
          <w:tcPr>
            <w:tcW w:w="2660" w:type="dxa"/>
            <w:shd w:val="clear" w:color="auto" w:fill="auto"/>
          </w:tcPr>
          <w:p w14:paraId="4AC7F5FD" w14:textId="77777777" w:rsidR="00A137C9" w:rsidRPr="00F14C1C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434BB3B" w14:textId="77777777" w:rsidR="00A137C9" w:rsidRPr="00F14C1C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14C1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5FFBBD9" w14:textId="77777777" w:rsidR="00A137C9" w:rsidRPr="00F14C1C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14C1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ED63F95" w14:textId="77777777" w:rsidR="00A137C9" w:rsidRPr="00F14C1C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C522978" w14:textId="77777777" w:rsidR="00A137C9" w:rsidRPr="00F14C1C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14C1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70DC17A" w14:textId="77777777" w:rsidR="00A137C9" w:rsidRPr="00F14C1C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14C1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03C62" w:rsidRPr="00F14C1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14C1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13EBC2C0" w14:textId="77777777" w:rsidR="00A137C9" w:rsidRPr="00F14C1C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A137C9" w:rsidRPr="00F14C1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A421C0" w14:textId="77777777" w:rsidR="00FF4437" w:rsidRDefault="00FF4437" w:rsidP="00025386">
      <w:pPr>
        <w:spacing w:after="0" w:line="240" w:lineRule="auto"/>
      </w:pPr>
      <w:r>
        <w:separator/>
      </w:r>
    </w:p>
  </w:endnote>
  <w:endnote w:type="continuationSeparator" w:id="0">
    <w:p w14:paraId="53AF77AC" w14:textId="77777777" w:rsidR="00FF4437" w:rsidRDefault="00FF443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696BB8" w14:textId="77777777" w:rsidR="00A03C62" w:rsidRDefault="00A03C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8A77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772DF3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7DDB0F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EDBA03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8BB23" w14:textId="77777777" w:rsidR="00A03C62" w:rsidRDefault="00A03C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AE0D3A" w14:textId="77777777" w:rsidR="00FF4437" w:rsidRDefault="00FF4437" w:rsidP="00025386">
      <w:pPr>
        <w:spacing w:after="0" w:line="240" w:lineRule="auto"/>
      </w:pPr>
      <w:r>
        <w:separator/>
      </w:r>
    </w:p>
  </w:footnote>
  <w:footnote w:type="continuationSeparator" w:id="0">
    <w:p w14:paraId="08FECDF2" w14:textId="77777777" w:rsidR="00FF4437" w:rsidRDefault="00FF443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2DD4C" w14:textId="77777777" w:rsidR="00A03C62" w:rsidRDefault="00A03C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BCAAD7" w14:textId="77777777" w:rsidR="00A03C62" w:rsidRDefault="00A03C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7F7929" w14:textId="77777777" w:rsidR="00A03C62" w:rsidRDefault="00A03C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5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437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03C62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14C1C"/>
    <w:rsid w:val="00F334B4"/>
    <w:rsid w:val="00FB7BA7"/>
    <w:rsid w:val="00FF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0585FC"/>
  <w15:chartTrackingRefBased/>
  <w15:docId w15:val="{9C585E8B-EBB7-41AE-9918-021B03C9B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2024-09-13T08:54:00Z</cp:lastPrinted>
  <dcterms:created xsi:type="dcterms:W3CDTF">2024-09-13T08:54:00Z</dcterms:created>
  <dcterms:modified xsi:type="dcterms:W3CDTF">2024-09-13T08:54:00Z</dcterms:modified>
</cp:coreProperties>
</file>