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F1E06" w14:textId="77777777" w:rsidR="00D62E6E" w:rsidRPr="009810B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810B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C2FCF" w:rsidRPr="009810BA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9810B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810BA" w14:paraId="2E553D00" w14:textId="77777777" w:rsidTr="00D62E6E">
        <w:tc>
          <w:tcPr>
            <w:tcW w:w="2800" w:type="dxa"/>
            <w:shd w:val="clear" w:color="auto" w:fill="auto"/>
          </w:tcPr>
          <w:p w14:paraId="2E5FA02D" w14:textId="77777777" w:rsidR="00D62E6E" w:rsidRPr="009810B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810B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810B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590A994" w14:textId="77777777" w:rsidR="00D62E6E" w:rsidRPr="009810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C65454" w14:textId="77777777" w:rsidR="00D62E6E" w:rsidRPr="009810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9DF1E3" w14:textId="77777777" w:rsidR="00D62E6E" w:rsidRPr="009810B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810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810B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810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810BA" w14:paraId="73641008" w14:textId="77777777" w:rsidTr="00D62E6E">
        <w:tc>
          <w:tcPr>
            <w:tcW w:w="2800" w:type="dxa"/>
            <w:shd w:val="clear" w:color="auto" w:fill="auto"/>
          </w:tcPr>
          <w:p w14:paraId="1711F0EF" w14:textId="77777777" w:rsidR="00D62E6E" w:rsidRPr="009810B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810B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54C2B0" w14:textId="77777777" w:rsidR="00D62E6E" w:rsidRPr="009810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BDA6D1" w14:textId="77777777" w:rsidR="00D62E6E" w:rsidRPr="009810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B56157" w14:textId="77777777" w:rsidR="00D62E6E" w:rsidRPr="009810B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810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810B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810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0C80368" w14:textId="77777777" w:rsidR="00BC121E" w:rsidRPr="009810B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2FCF" w:rsidRPr="009810BA" w14:paraId="169E1CB5" w14:textId="77777777" w:rsidTr="00A6156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379A66" w14:textId="77777777" w:rsidR="00FC2FCF" w:rsidRPr="009810BA" w:rsidRDefault="00FC2FCF" w:rsidP="00A6156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42B314B" w14:textId="77777777" w:rsidR="00FC2FCF" w:rsidRPr="009810BA" w:rsidRDefault="00FC2FCF" w:rsidP="00A6156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810BA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810B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810BA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9810BA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810B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810B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80ED5FF" w14:textId="77777777" w:rsidR="00FC2FCF" w:rsidRPr="009810BA" w:rsidRDefault="00FC2FCF" w:rsidP="00A6156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C3489FA" w14:textId="77777777" w:rsidR="00FC2FCF" w:rsidRPr="009810BA" w:rsidRDefault="00FC2FCF" w:rsidP="00A6156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ABFF9E9" w14:textId="77777777" w:rsidR="00BC121E" w:rsidRPr="009810BA" w:rsidRDefault="00FC2FC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10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810B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810B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810BA" w14:paraId="02CA115C" w14:textId="77777777" w:rsidTr="00D62E6E">
        <w:tc>
          <w:tcPr>
            <w:tcW w:w="2269" w:type="dxa"/>
            <w:shd w:val="clear" w:color="auto" w:fill="auto"/>
          </w:tcPr>
          <w:p w14:paraId="41E3354A" w14:textId="77777777" w:rsidR="00D62E6E" w:rsidRPr="009810B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8022F6" w14:textId="77777777" w:rsidR="00D62E6E" w:rsidRPr="009810BA" w:rsidRDefault="00FC2FC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Remont dachów budynków nr 4, 5, 11, 16</w:t>
            </w:r>
            <w:r w:rsidR="00D62E6E" w:rsidRPr="009810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C2FCF" w:rsidRPr="009810BA" w14:paraId="72D8B10B" w14:textId="77777777" w:rsidTr="00A61565">
        <w:tc>
          <w:tcPr>
            <w:tcW w:w="2269" w:type="dxa"/>
            <w:shd w:val="clear" w:color="auto" w:fill="auto"/>
          </w:tcPr>
          <w:p w14:paraId="1D08AFAB" w14:textId="77777777" w:rsidR="00FC2FCF" w:rsidRPr="009810BA" w:rsidRDefault="00FC2FCF" w:rsidP="00A615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480445" w14:textId="77777777" w:rsidR="00FC2FCF" w:rsidRPr="009810BA" w:rsidRDefault="00FC2FCF" w:rsidP="00A615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121/2024</w:t>
            </w:r>
          </w:p>
        </w:tc>
      </w:tr>
    </w:tbl>
    <w:p w14:paraId="7E0CD513" w14:textId="77777777" w:rsidR="00BC121E" w:rsidRPr="009810BA" w:rsidRDefault="00FC2FC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810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810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810B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810B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810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810B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D573143" w14:textId="77777777" w:rsidR="00BC121E" w:rsidRPr="009810B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810B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13AE0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10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810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810B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810B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810B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810B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509BED1" w14:textId="77777777" w:rsidR="00BC121E" w:rsidRPr="009810B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10B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AB8A202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810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810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810B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810B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810B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1EA2BD9" w14:textId="77777777" w:rsidR="00BF69A4" w:rsidRPr="009810B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10B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810BA" w14:paraId="5CDCCD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0E818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A668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AB6B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10BA" w14:paraId="136CC2F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4E49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066F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A7D7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810BA" w14:paraId="15A33BC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F573D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A823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0C8C" w14:textId="77777777" w:rsidR="00BC121E" w:rsidRPr="009810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239818F" w14:textId="77777777" w:rsidR="00BC121E" w:rsidRPr="009810B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810B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632C283C" w14:textId="77777777" w:rsidR="00BC121E" w:rsidRPr="009810B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810B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3010651B" w14:textId="77777777" w:rsidR="00067B62" w:rsidRPr="009810B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810B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810B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10B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039873" w14:textId="77777777" w:rsidR="00067B62" w:rsidRPr="009810B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10BA" w14:paraId="741468CD" w14:textId="77777777" w:rsidTr="00620E37">
        <w:tc>
          <w:tcPr>
            <w:tcW w:w="2660" w:type="dxa"/>
            <w:shd w:val="clear" w:color="auto" w:fill="auto"/>
          </w:tcPr>
          <w:p w14:paraId="24FC2CE0" w14:textId="77777777" w:rsidR="00BC121E" w:rsidRPr="009810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9525095" w14:textId="77777777" w:rsidR="00BC121E" w:rsidRPr="009810B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5EA6F88" w14:textId="77777777" w:rsidR="00BC121E" w:rsidRPr="009810B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810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810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DC59F54" w14:textId="77777777" w:rsidR="00BC121E" w:rsidRPr="009810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7E3B12" w14:textId="77777777" w:rsidR="00BC121E" w:rsidRPr="009810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2AD0E8F" w14:textId="77777777" w:rsidR="00BC121E" w:rsidRPr="009810B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810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C2FCF" w:rsidRPr="009810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810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810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E056D31" w14:textId="77777777" w:rsidR="00106AC7" w:rsidRPr="009810BA" w:rsidRDefault="00106AC7" w:rsidP="00BC121E">
      <w:pPr>
        <w:rPr>
          <w:rFonts w:ascii="Arial Narrow" w:hAnsi="Arial Narrow"/>
        </w:rPr>
      </w:pPr>
    </w:p>
    <w:sectPr w:rsidR="00106AC7" w:rsidRPr="009810B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9D834" w14:textId="77777777" w:rsidR="006F28D3" w:rsidRDefault="006F28D3">
      <w:r>
        <w:separator/>
      </w:r>
    </w:p>
  </w:endnote>
  <w:endnote w:type="continuationSeparator" w:id="0">
    <w:p w14:paraId="3E7EBF27" w14:textId="77777777" w:rsidR="006F28D3" w:rsidRDefault="006F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95FC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DBFF0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A1AC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F1952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DB89F07">
        <v:line id="_x0000_s1025" style="position:absolute;left:0;text-align:left;z-index:251657728" from="-3.85pt,8.7pt" to="455.15pt,8.7pt"/>
      </w:pict>
    </w:r>
  </w:p>
  <w:p w14:paraId="02F43C6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E69AD" w14:textId="77777777" w:rsidR="00FC2FCF" w:rsidRDefault="00FC2F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5F440" w14:textId="77777777" w:rsidR="006F28D3" w:rsidRDefault="006F28D3">
      <w:r>
        <w:separator/>
      </w:r>
    </w:p>
  </w:footnote>
  <w:footnote w:type="continuationSeparator" w:id="0">
    <w:p w14:paraId="7C4BFDE9" w14:textId="77777777" w:rsidR="006F28D3" w:rsidRDefault="006F2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D07EF" w14:textId="77777777" w:rsidR="00FC2FCF" w:rsidRDefault="00FC2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88741" w14:textId="77777777" w:rsidR="00FC2FCF" w:rsidRDefault="00FC2F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BAF9C" w14:textId="77777777" w:rsidR="00FC2FCF" w:rsidRDefault="00FC2F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2756182">
    <w:abstractNumId w:val="13"/>
  </w:num>
  <w:num w:numId="2" w16cid:durableId="173152057">
    <w:abstractNumId w:val="0"/>
  </w:num>
  <w:num w:numId="3" w16cid:durableId="498693290">
    <w:abstractNumId w:val="11"/>
  </w:num>
  <w:num w:numId="4" w16cid:durableId="1953397240">
    <w:abstractNumId w:val="8"/>
  </w:num>
  <w:num w:numId="5" w16cid:durableId="59796109">
    <w:abstractNumId w:val="7"/>
  </w:num>
  <w:num w:numId="6" w16cid:durableId="1625885060">
    <w:abstractNumId w:val="1"/>
  </w:num>
  <w:num w:numId="7" w16cid:durableId="1138186615">
    <w:abstractNumId w:val="6"/>
  </w:num>
  <w:num w:numId="8" w16cid:durableId="1752239027">
    <w:abstractNumId w:val="3"/>
  </w:num>
  <w:num w:numId="9" w16cid:durableId="302008217">
    <w:abstractNumId w:val="2"/>
  </w:num>
  <w:num w:numId="10" w16cid:durableId="108857638">
    <w:abstractNumId w:val="5"/>
  </w:num>
  <w:num w:numId="11" w16cid:durableId="810446129">
    <w:abstractNumId w:val="10"/>
  </w:num>
  <w:num w:numId="12" w16cid:durableId="915438936">
    <w:abstractNumId w:val="4"/>
  </w:num>
  <w:num w:numId="13" w16cid:durableId="1546479651">
    <w:abstractNumId w:val="9"/>
  </w:num>
  <w:num w:numId="14" w16cid:durableId="11737591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8D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28D3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10BA"/>
    <w:rsid w:val="009A21D7"/>
    <w:rsid w:val="009A4A2C"/>
    <w:rsid w:val="009A4CD3"/>
    <w:rsid w:val="00A24942"/>
    <w:rsid w:val="00A311C9"/>
    <w:rsid w:val="00A3783A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C2FCF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31F89C"/>
  <w15:chartTrackingRefBased/>
  <w15:docId w15:val="{EBBA240C-9D31-4F6D-89D0-99ABF62E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2024-09-13T08:58:00Z</cp:lastPrinted>
  <dcterms:created xsi:type="dcterms:W3CDTF">2024-09-13T08:58:00Z</dcterms:created>
  <dcterms:modified xsi:type="dcterms:W3CDTF">2024-09-13T08:58:00Z</dcterms:modified>
</cp:coreProperties>
</file>