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88F3E7" w14:textId="77777777" w:rsidR="00821C80" w:rsidRPr="00616262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616262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9C5284" w:rsidRPr="00616262">
        <w:rPr>
          <w:rFonts w:ascii="Arial Narrow" w:hAnsi="Arial Narrow" w:cs="Arial"/>
          <w:b w:val="0"/>
          <w:bCs/>
          <w:sz w:val="24"/>
        </w:rPr>
        <w:t>6</w:t>
      </w:r>
      <w:r w:rsidR="00F83B51" w:rsidRPr="00616262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616262" w14:paraId="06D3EAFC" w14:textId="77777777" w:rsidTr="00CA5E56">
        <w:tc>
          <w:tcPr>
            <w:tcW w:w="2800" w:type="dxa"/>
            <w:shd w:val="clear" w:color="auto" w:fill="auto"/>
          </w:tcPr>
          <w:p w14:paraId="7D01A3EE" w14:textId="77777777" w:rsidR="007524A3" w:rsidRPr="00616262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6262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616262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42FAD872" w14:textId="77777777" w:rsidR="007524A3" w:rsidRPr="00616262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C4E7857" w14:textId="77777777" w:rsidR="007524A3" w:rsidRPr="00616262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616262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96B5CCC" w14:textId="77777777" w:rsidR="007524A3" w:rsidRPr="00616262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616262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616262">
              <w:rPr>
                <w:rFonts w:ascii="Arial Narrow" w:hAnsi="Arial Narrow"/>
              </w:rPr>
              <w:t xml:space="preserve"> </w:t>
            </w:r>
            <w:r w:rsidRPr="00616262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616262" w14:paraId="11B1B735" w14:textId="77777777" w:rsidTr="00CA5E56">
        <w:tc>
          <w:tcPr>
            <w:tcW w:w="2800" w:type="dxa"/>
            <w:shd w:val="clear" w:color="auto" w:fill="auto"/>
          </w:tcPr>
          <w:p w14:paraId="0AEA761B" w14:textId="77777777" w:rsidR="007524A3" w:rsidRPr="00616262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6262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5FC191E5" w14:textId="77777777" w:rsidR="00CA5E56" w:rsidRPr="00616262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006DEDA" w14:textId="77777777" w:rsidR="00CA5E56" w:rsidRPr="00616262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616262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2A010CF" w14:textId="77777777" w:rsidR="007524A3" w:rsidRPr="00616262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616262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616262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616262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69CE3635" w14:textId="77777777" w:rsidR="007524A3" w:rsidRPr="00616262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616262" w14:paraId="24219CE6" w14:textId="77777777" w:rsidTr="00CA5E56">
        <w:tc>
          <w:tcPr>
            <w:tcW w:w="14034" w:type="dxa"/>
            <w:shd w:val="clear" w:color="auto" w:fill="F2F2F2"/>
          </w:tcPr>
          <w:p w14:paraId="270273CF" w14:textId="77777777" w:rsidR="00CA5E56" w:rsidRPr="00616262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16262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388CEF15" w14:textId="77777777" w:rsidR="00CA5E56" w:rsidRPr="00616262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16262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616262" w14:paraId="37343FD8" w14:textId="77777777" w:rsidTr="00CA5E56">
        <w:tc>
          <w:tcPr>
            <w:tcW w:w="2268" w:type="dxa"/>
            <w:shd w:val="clear" w:color="auto" w:fill="auto"/>
          </w:tcPr>
          <w:p w14:paraId="11BCD611" w14:textId="77777777" w:rsidR="00CA5E56" w:rsidRPr="00616262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626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146D1110" w14:textId="77777777" w:rsidR="00CA5E56" w:rsidRPr="00616262" w:rsidRDefault="009C5284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16262">
              <w:rPr>
                <w:rFonts w:ascii="Arial Narrow" w:hAnsi="Arial Narrow" w:cs="Arial"/>
                <w:bCs/>
                <w:sz w:val="24"/>
                <w:szCs w:val="24"/>
              </w:rPr>
              <w:t>Remont dachów budynków nr 4, 5, 11, 16</w:t>
            </w:r>
            <w:r w:rsidR="00CA5E56" w:rsidRPr="0061626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C5284" w:rsidRPr="00616262" w14:paraId="0C77799C" w14:textId="77777777" w:rsidTr="00A61565">
        <w:tc>
          <w:tcPr>
            <w:tcW w:w="2268" w:type="dxa"/>
            <w:shd w:val="clear" w:color="auto" w:fill="auto"/>
          </w:tcPr>
          <w:p w14:paraId="6A8221AD" w14:textId="77777777" w:rsidR="009C5284" w:rsidRPr="00616262" w:rsidRDefault="009C5284" w:rsidP="00A615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626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1D52CC61" w14:textId="77777777" w:rsidR="009C5284" w:rsidRPr="00616262" w:rsidRDefault="009C5284" w:rsidP="00A615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16262">
              <w:rPr>
                <w:rFonts w:ascii="Arial Narrow" w:hAnsi="Arial Narrow" w:cs="Arial"/>
                <w:bCs/>
                <w:sz w:val="24"/>
                <w:szCs w:val="24"/>
              </w:rPr>
              <w:t>121/2024</w:t>
            </w:r>
          </w:p>
        </w:tc>
      </w:tr>
    </w:tbl>
    <w:p w14:paraId="5E811D60" w14:textId="77777777" w:rsidR="0060654D" w:rsidRPr="00616262" w:rsidRDefault="009C5284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16262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616262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616262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616262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616262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616262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616262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616262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616262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616262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616262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616262" w14:paraId="167C76AA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1A50E590" w14:textId="77777777" w:rsidR="00173417" w:rsidRPr="00616262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6262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C837831" w14:textId="77777777" w:rsidR="00173417" w:rsidRPr="0061626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6262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4AA6B017" w14:textId="77777777" w:rsidR="00173417" w:rsidRPr="0061626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6262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77BE3659" w14:textId="77777777" w:rsidR="00173417" w:rsidRPr="0061626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6262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5737E5EC" w14:textId="77777777" w:rsidR="00173417" w:rsidRPr="00616262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6262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616262" w14:paraId="4E8FAB82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3FE108C3" w14:textId="77777777" w:rsidR="00173417" w:rsidRPr="0061626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3719F2BD" w14:textId="77777777" w:rsidR="00173417" w:rsidRPr="0061626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79820497" w14:textId="77777777" w:rsidR="00173417" w:rsidRPr="0061626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0BF6FD16" w14:textId="77777777" w:rsidR="00173417" w:rsidRPr="0061626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1D57DB95" w14:textId="77777777" w:rsidR="00173417" w:rsidRPr="0061626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616262" w14:paraId="685B188C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78B385E5" w14:textId="77777777" w:rsidR="00173417" w:rsidRPr="0061626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1A24A312" w14:textId="77777777" w:rsidR="00173417" w:rsidRPr="0061626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0A90AD34" w14:textId="77777777" w:rsidR="00173417" w:rsidRPr="0061626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6B515830" w14:textId="77777777" w:rsidR="00173417" w:rsidRPr="0061626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2AB12166" w14:textId="77777777" w:rsidR="00173417" w:rsidRPr="0061626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616262" w14:paraId="56AAA679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09C9B28A" w14:textId="77777777" w:rsidR="00173417" w:rsidRPr="0061626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19D31F64" w14:textId="77777777" w:rsidR="00173417" w:rsidRPr="0061626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53680F33" w14:textId="77777777" w:rsidR="00173417" w:rsidRPr="0061626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5A1C097E" w14:textId="77777777" w:rsidR="00173417" w:rsidRPr="0061626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00A50B2E" w14:textId="77777777" w:rsidR="00173417" w:rsidRPr="0061626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6BC143BA" w14:textId="77777777" w:rsidR="00121B8A" w:rsidRPr="00616262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616262" w14:paraId="4F6FAD2F" w14:textId="77777777" w:rsidTr="009160CE">
        <w:tc>
          <w:tcPr>
            <w:tcW w:w="6237" w:type="dxa"/>
            <w:shd w:val="clear" w:color="auto" w:fill="auto"/>
          </w:tcPr>
          <w:p w14:paraId="70501EB8" w14:textId="77777777" w:rsidR="00121B8A" w:rsidRPr="0061626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4CB76544" w14:textId="77777777" w:rsidR="00121B8A" w:rsidRPr="00616262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61626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61626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61626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32B4B540" w14:textId="77777777" w:rsidR="00121B8A" w:rsidRPr="00616262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16262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616262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599A2008" w14:textId="77777777" w:rsidR="00121B8A" w:rsidRPr="0061626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08CBAD33" w14:textId="77777777" w:rsidR="00121B8A" w:rsidRPr="0061626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61626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61626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61626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08C02C49" w14:textId="77777777" w:rsidR="00121B8A" w:rsidRPr="00616262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16262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9C5284" w:rsidRPr="00616262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616262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0A53B48D" w14:textId="77777777" w:rsidR="00821C80" w:rsidRPr="00616262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616262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530F83" w14:textId="77777777" w:rsidR="008920CB" w:rsidRDefault="008920CB">
      <w:r>
        <w:separator/>
      </w:r>
    </w:p>
  </w:endnote>
  <w:endnote w:type="continuationSeparator" w:id="0">
    <w:p w14:paraId="7E89B737" w14:textId="77777777" w:rsidR="008920CB" w:rsidRDefault="00892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A3E4A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D4612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C389E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B4DAE4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F4F1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0A43E8" w14:textId="77777777" w:rsidR="00821C80" w:rsidRDefault="00821C80">
    <w:pPr>
      <w:pStyle w:val="Stopka"/>
      <w:tabs>
        <w:tab w:val="clear" w:pos="4536"/>
      </w:tabs>
      <w:jc w:val="center"/>
    </w:pPr>
  </w:p>
  <w:p w14:paraId="5EDBDC3E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C28836" w14:textId="77777777" w:rsidR="008920CB" w:rsidRDefault="008920CB">
      <w:r>
        <w:separator/>
      </w:r>
    </w:p>
  </w:footnote>
  <w:footnote w:type="continuationSeparator" w:id="0">
    <w:p w14:paraId="22002882" w14:textId="77777777" w:rsidR="008920CB" w:rsidRDefault="00892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DE74A" w14:textId="77777777" w:rsidR="009C5284" w:rsidRDefault="009C52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2F9C0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9C5284">
      <w:rPr>
        <w:rFonts w:ascii="Arial" w:hAnsi="Arial" w:cs="Arial"/>
      </w:rPr>
      <w:t>121/2024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36DF1D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0CB"/>
    <w:rsid w:val="001174D3"/>
    <w:rsid w:val="00121B8A"/>
    <w:rsid w:val="00150D7E"/>
    <w:rsid w:val="00167DCC"/>
    <w:rsid w:val="00173417"/>
    <w:rsid w:val="004E070D"/>
    <w:rsid w:val="0060654D"/>
    <w:rsid w:val="00616262"/>
    <w:rsid w:val="00691359"/>
    <w:rsid w:val="007064BA"/>
    <w:rsid w:val="007524A3"/>
    <w:rsid w:val="00771188"/>
    <w:rsid w:val="00821C80"/>
    <w:rsid w:val="00861259"/>
    <w:rsid w:val="008920CB"/>
    <w:rsid w:val="009160CE"/>
    <w:rsid w:val="00936CFB"/>
    <w:rsid w:val="00980415"/>
    <w:rsid w:val="009C437A"/>
    <w:rsid w:val="009C5284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F81004"/>
  <w15:chartTrackingRefBased/>
  <w15:docId w15:val="{06123CA8-F0E9-4AA8-9AA1-1CC02379E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2024-09-13T08:54:00Z</cp:lastPrinted>
  <dcterms:created xsi:type="dcterms:W3CDTF">2024-09-13T08:54:00Z</dcterms:created>
  <dcterms:modified xsi:type="dcterms:W3CDTF">2024-09-13T08:54:00Z</dcterms:modified>
</cp:coreProperties>
</file>