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953C5D" w14:textId="638942E8" w:rsidR="00193E48" w:rsidRDefault="00193E48" w:rsidP="00193E4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9016FB">
        <w:rPr>
          <w:rFonts w:ascii="Times New Roman" w:hAnsi="Times New Roman"/>
          <w:sz w:val="24"/>
        </w:rPr>
        <w:t>7 do SWZ</w:t>
      </w:r>
    </w:p>
    <w:p w14:paraId="443985D0" w14:textId="77777777" w:rsidR="00193E48" w:rsidRDefault="00193E48" w:rsidP="00193E48">
      <w:pPr>
        <w:rPr>
          <w:sz w:val="22"/>
        </w:rPr>
      </w:pPr>
    </w:p>
    <w:p w14:paraId="6DCF6815" w14:textId="77777777" w:rsidR="00193E48" w:rsidRDefault="00193E48" w:rsidP="00193E48">
      <w:pPr>
        <w:rPr>
          <w:sz w:val="22"/>
        </w:rPr>
      </w:pPr>
      <w:r>
        <w:rPr>
          <w:noProof/>
        </w:rPr>
        <w:pict w14:anchorId="3CD96D97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657B5C91" w14:textId="77777777" w:rsidR="00193E48" w:rsidRDefault="00193E48" w:rsidP="00193E48"/>
                <w:p w14:paraId="489B2694" w14:textId="77777777" w:rsidR="00193E48" w:rsidRDefault="00193E48" w:rsidP="00193E48">
                  <w:pPr>
                    <w:rPr>
                      <w:sz w:val="12"/>
                    </w:rPr>
                  </w:pPr>
                </w:p>
                <w:p w14:paraId="0323D7EE" w14:textId="77777777" w:rsidR="00193E48" w:rsidRDefault="00193E48" w:rsidP="00193E48">
                  <w:pPr>
                    <w:rPr>
                      <w:sz w:val="12"/>
                    </w:rPr>
                  </w:pPr>
                </w:p>
                <w:p w14:paraId="111F88F9" w14:textId="77777777" w:rsidR="00193E48" w:rsidRDefault="00193E48" w:rsidP="00193E48">
                  <w:pPr>
                    <w:rPr>
                      <w:sz w:val="12"/>
                    </w:rPr>
                  </w:pPr>
                </w:p>
                <w:p w14:paraId="01D68531" w14:textId="77777777" w:rsidR="00193E48" w:rsidRDefault="00193E48" w:rsidP="00193E48">
                  <w:pPr>
                    <w:rPr>
                      <w:sz w:val="12"/>
                    </w:rPr>
                  </w:pPr>
                </w:p>
                <w:p w14:paraId="1DC04CEB" w14:textId="77777777" w:rsidR="00193E48" w:rsidRDefault="00193E48" w:rsidP="00193E4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75539BFA" w14:textId="77777777" w:rsidR="00193E48" w:rsidRDefault="00193E48" w:rsidP="00193E48"/>
              </w:txbxContent>
            </v:textbox>
          </v:roundrect>
        </w:pict>
      </w:r>
    </w:p>
    <w:p w14:paraId="48D8E092" w14:textId="77777777" w:rsidR="00193E48" w:rsidRDefault="00193E48" w:rsidP="00193E48">
      <w:pPr>
        <w:rPr>
          <w:sz w:val="22"/>
        </w:rPr>
      </w:pPr>
    </w:p>
    <w:p w14:paraId="432C0D17" w14:textId="77777777" w:rsidR="00193E48" w:rsidRDefault="00193E48" w:rsidP="00193E48">
      <w:pPr>
        <w:rPr>
          <w:sz w:val="22"/>
        </w:rPr>
      </w:pPr>
    </w:p>
    <w:p w14:paraId="0BFF1336" w14:textId="77777777" w:rsidR="00193E48" w:rsidRDefault="00193E48" w:rsidP="00193E48"/>
    <w:p w14:paraId="5390A8A7" w14:textId="77777777" w:rsidR="00193E48" w:rsidRDefault="00193E48" w:rsidP="00193E48"/>
    <w:p w14:paraId="6FA2E4AF" w14:textId="4D7EBCAE" w:rsidR="00193E48" w:rsidRDefault="00193E48" w:rsidP="00193E48">
      <w:pPr>
        <w:rPr>
          <w:b/>
          <w:sz w:val="22"/>
        </w:rPr>
      </w:pPr>
      <w:r>
        <w:rPr>
          <w:b/>
          <w:sz w:val="22"/>
        </w:rPr>
        <w:t xml:space="preserve">Sprawa nr </w:t>
      </w:r>
      <w:r w:rsidR="009016FB">
        <w:rPr>
          <w:b/>
          <w:sz w:val="22"/>
        </w:rPr>
        <w:t>121</w:t>
      </w:r>
      <w:r>
        <w:rPr>
          <w:b/>
          <w:sz w:val="22"/>
        </w:rPr>
        <w:t>/20</w:t>
      </w:r>
      <w:r w:rsidR="009016FB">
        <w:rPr>
          <w:b/>
          <w:sz w:val="22"/>
        </w:rPr>
        <w:t>24</w:t>
      </w:r>
    </w:p>
    <w:p w14:paraId="572BFB7E" w14:textId="320BB26B" w:rsidR="00193E48" w:rsidRDefault="00193E48" w:rsidP="00193E48">
      <w:pPr>
        <w:pStyle w:val="Nagwek2"/>
        <w:jc w:val="center"/>
        <w:rPr>
          <w:b/>
        </w:rPr>
      </w:pPr>
      <w:r>
        <w:rPr>
          <w:b/>
        </w:rPr>
        <w:t xml:space="preserve">W Y K A </w:t>
      </w:r>
      <w:r w:rsidRPr="009016FB">
        <w:rPr>
          <w:b/>
          <w:spacing w:val="20"/>
        </w:rPr>
        <w:t xml:space="preserve">Z   </w:t>
      </w:r>
      <w:r w:rsidR="009016FB" w:rsidRPr="009016FB">
        <w:rPr>
          <w:b/>
          <w:spacing w:val="20"/>
        </w:rPr>
        <w:t>ROBÓT BUDOWLANYCH</w:t>
      </w:r>
    </w:p>
    <w:p w14:paraId="4D5BFC98" w14:textId="77777777" w:rsidR="00193E48" w:rsidRDefault="00193E48" w:rsidP="00193E48">
      <w:pPr>
        <w:rPr>
          <w:sz w:val="22"/>
        </w:rPr>
      </w:pPr>
    </w:p>
    <w:p w14:paraId="5CF63BAB" w14:textId="77777777" w:rsidR="00193E48" w:rsidRDefault="00193E48" w:rsidP="00193E48">
      <w:pPr>
        <w:rPr>
          <w:sz w:val="22"/>
        </w:rPr>
      </w:pPr>
    </w:p>
    <w:p w14:paraId="7B35A954" w14:textId="5E5CC06F" w:rsidR="00193E48" w:rsidRDefault="00193E48" w:rsidP="009016FB">
      <w:pPr>
        <w:spacing w:line="360" w:lineRule="auto"/>
        <w:rPr>
          <w:sz w:val="24"/>
        </w:rPr>
      </w:pPr>
      <w:r>
        <w:rPr>
          <w:sz w:val="24"/>
        </w:rPr>
        <w:t xml:space="preserve">Składając ofertę w </w:t>
      </w:r>
      <w:r w:rsidR="009016FB">
        <w:rPr>
          <w:b/>
          <w:sz w:val="24"/>
        </w:rPr>
        <w:t xml:space="preserve">trybie podstawowym </w:t>
      </w:r>
      <w:r>
        <w:rPr>
          <w:sz w:val="24"/>
        </w:rPr>
        <w:t>na :</w:t>
      </w:r>
      <w:r w:rsidR="009016FB">
        <w:rPr>
          <w:sz w:val="24"/>
        </w:rPr>
        <w:t xml:space="preserve"> </w:t>
      </w:r>
      <w:r w:rsidR="009016FB" w:rsidRPr="009016FB">
        <w:rPr>
          <w:b/>
          <w:bCs/>
          <w:sz w:val="24"/>
        </w:rPr>
        <w:t>Remont dachów budynków 4, 5, 11, 16</w:t>
      </w:r>
    </w:p>
    <w:p w14:paraId="54ADEC6E" w14:textId="77777777" w:rsidR="00193E48" w:rsidRDefault="00193E48" w:rsidP="00193E48">
      <w:pPr>
        <w:spacing w:line="360" w:lineRule="auto"/>
        <w:jc w:val="both"/>
        <w:rPr>
          <w:sz w:val="24"/>
        </w:rPr>
      </w:pPr>
      <w:r>
        <w:rPr>
          <w:sz w:val="24"/>
        </w:rPr>
        <w:t>oświadczamy, że:</w:t>
      </w:r>
    </w:p>
    <w:p w14:paraId="2F542DF9" w14:textId="77777777" w:rsidR="00193E48" w:rsidRDefault="00193E48" w:rsidP="00193E48">
      <w:pPr>
        <w:pStyle w:val="Tekstpodstawowy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 ciągu ostatnich 5 lat wykon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liśmy następujące prace o charakterze i złożoności podobnej do przedmiotu z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mówienia, których wykonanie potwierdzamy załączonymi referencjami uprzednich zamawiających:</w:t>
      </w:r>
    </w:p>
    <w:p w14:paraId="4B748685" w14:textId="77777777" w:rsidR="00193E48" w:rsidRDefault="00193E48" w:rsidP="00193E48">
      <w:pPr>
        <w:rPr>
          <w:sz w:val="24"/>
        </w:rPr>
      </w:pPr>
    </w:p>
    <w:p w14:paraId="505966B8" w14:textId="77777777" w:rsidR="00193E48" w:rsidRDefault="00193E48" w:rsidP="00193E48">
      <w:pPr>
        <w:rPr>
          <w:sz w:val="24"/>
        </w:rPr>
      </w:pPr>
    </w:p>
    <w:tbl>
      <w:tblPr>
        <w:tblW w:w="10207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5"/>
        <w:gridCol w:w="1701"/>
        <w:gridCol w:w="1916"/>
        <w:gridCol w:w="1597"/>
        <w:gridCol w:w="2090"/>
        <w:gridCol w:w="1768"/>
      </w:tblGrid>
      <w:tr w:rsidR="00193E48" w14:paraId="22201088" w14:textId="77777777" w:rsidTr="00193E48">
        <w:tblPrEx>
          <w:tblCellMar>
            <w:top w:w="0" w:type="dxa"/>
            <w:bottom w:w="0" w:type="dxa"/>
          </w:tblCellMar>
        </w:tblPrEx>
        <w:tc>
          <w:tcPr>
            <w:tcW w:w="1135" w:type="dxa"/>
            <w:vAlign w:val="center"/>
          </w:tcPr>
          <w:p w14:paraId="10C688D9" w14:textId="77777777" w:rsidR="00193E48" w:rsidRDefault="00193E48" w:rsidP="00193E4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prac</w:t>
            </w:r>
          </w:p>
        </w:tc>
        <w:tc>
          <w:tcPr>
            <w:tcW w:w="1701" w:type="dxa"/>
            <w:vAlign w:val="center"/>
          </w:tcPr>
          <w:p w14:paraId="2B7CA4CE" w14:textId="77777777" w:rsidR="00193E48" w:rsidRDefault="00193E48" w:rsidP="00193E4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Całkowita wartość prac</w:t>
            </w:r>
          </w:p>
        </w:tc>
        <w:tc>
          <w:tcPr>
            <w:tcW w:w="1916" w:type="dxa"/>
            <w:vAlign w:val="center"/>
          </w:tcPr>
          <w:p w14:paraId="67CB409C" w14:textId="77777777" w:rsidR="00193E48" w:rsidRDefault="00193E48" w:rsidP="00193E48">
            <w:pPr>
              <w:jc w:val="center"/>
              <w:rPr>
                <w:sz w:val="24"/>
              </w:rPr>
            </w:pPr>
            <w:r>
              <w:rPr>
                <w:sz w:val="24"/>
              </w:rPr>
              <w:t>Wartość, za którą wykonawca był odpowiedzialny</w:t>
            </w:r>
          </w:p>
        </w:tc>
        <w:tc>
          <w:tcPr>
            <w:tcW w:w="1597" w:type="dxa"/>
            <w:tcBorders>
              <w:bottom w:val="nil"/>
            </w:tcBorders>
            <w:vAlign w:val="center"/>
          </w:tcPr>
          <w:p w14:paraId="7B7A8F56" w14:textId="77777777" w:rsidR="00193E48" w:rsidRDefault="00193E48" w:rsidP="00193E48">
            <w:pPr>
              <w:jc w:val="center"/>
              <w:rPr>
                <w:sz w:val="24"/>
              </w:rPr>
            </w:pPr>
            <w:r>
              <w:rPr>
                <w:sz w:val="24"/>
              </w:rPr>
              <w:t>Czas realizacji od - do</w:t>
            </w:r>
          </w:p>
        </w:tc>
        <w:tc>
          <w:tcPr>
            <w:tcW w:w="2090" w:type="dxa"/>
            <w:vAlign w:val="center"/>
          </w:tcPr>
          <w:p w14:paraId="27D9E150" w14:textId="77777777" w:rsidR="00193E48" w:rsidRDefault="00193E48" w:rsidP="00193E48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Nazwa zleceniodawcy</w:t>
            </w:r>
          </w:p>
        </w:tc>
        <w:tc>
          <w:tcPr>
            <w:tcW w:w="1768" w:type="dxa"/>
          </w:tcPr>
          <w:p w14:paraId="6CA57255" w14:textId="77777777" w:rsidR="00193E48" w:rsidRDefault="00193E48" w:rsidP="00193E48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Wymagania specjalne dotyczące przedmiotu prac (o ile były)</w:t>
            </w:r>
          </w:p>
        </w:tc>
      </w:tr>
      <w:tr w:rsidR="00193E48" w14:paraId="20F7426E" w14:textId="77777777" w:rsidTr="00193E48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1135" w:type="dxa"/>
          </w:tcPr>
          <w:p w14:paraId="4326E961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6D3FC04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1916" w:type="dxa"/>
            <w:tcBorders>
              <w:right w:val="nil"/>
            </w:tcBorders>
          </w:tcPr>
          <w:p w14:paraId="4D77EDC2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1597" w:type="dxa"/>
          </w:tcPr>
          <w:p w14:paraId="0CE9102F" w14:textId="77777777" w:rsidR="00193E48" w:rsidRDefault="00193E48" w:rsidP="00193E48">
            <w:pPr>
              <w:rPr>
                <w:sz w:val="24"/>
              </w:rPr>
            </w:pPr>
          </w:p>
          <w:p w14:paraId="641E9358" w14:textId="77777777" w:rsidR="00193E48" w:rsidRDefault="00193E48" w:rsidP="00193E48">
            <w:pPr>
              <w:rPr>
                <w:sz w:val="24"/>
              </w:rPr>
            </w:pPr>
          </w:p>
          <w:p w14:paraId="0407809F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2090" w:type="dxa"/>
          </w:tcPr>
          <w:p w14:paraId="2EDE0B96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1768" w:type="dxa"/>
          </w:tcPr>
          <w:p w14:paraId="176F3955" w14:textId="77777777" w:rsidR="00193E48" w:rsidRDefault="00193E48" w:rsidP="00193E48">
            <w:pPr>
              <w:rPr>
                <w:sz w:val="24"/>
              </w:rPr>
            </w:pPr>
          </w:p>
        </w:tc>
      </w:tr>
      <w:tr w:rsidR="00193E48" w14:paraId="40448292" w14:textId="77777777" w:rsidTr="00193E48">
        <w:tblPrEx>
          <w:tblCellMar>
            <w:top w:w="0" w:type="dxa"/>
            <w:bottom w:w="0" w:type="dxa"/>
          </w:tblCellMar>
        </w:tblPrEx>
        <w:tc>
          <w:tcPr>
            <w:tcW w:w="1135" w:type="dxa"/>
          </w:tcPr>
          <w:p w14:paraId="48BC338D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77128DE6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1916" w:type="dxa"/>
          </w:tcPr>
          <w:p w14:paraId="1DDA9D0E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1597" w:type="dxa"/>
          </w:tcPr>
          <w:p w14:paraId="66C7D629" w14:textId="77777777" w:rsidR="00193E48" w:rsidRDefault="00193E48" w:rsidP="00193E48">
            <w:pPr>
              <w:rPr>
                <w:sz w:val="24"/>
              </w:rPr>
            </w:pPr>
          </w:p>
          <w:p w14:paraId="1B6FC5F4" w14:textId="77777777" w:rsidR="00193E48" w:rsidRDefault="00193E48" w:rsidP="00193E48">
            <w:pPr>
              <w:rPr>
                <w:sz w:val="24"/>
              </w:rPr>
            </w:pPr>
          </w:p>
          <w:p w14:paraId="2A09DA10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2090" w:type="dxa"/>
          </w:tcPr>
          <w:p w14:paraId="56FF6909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1768" w:type="dxa"/>
          </w:tcPr>
          <w:p w14:paraId="1F6D5437" w14:textId="77777777" w:rsidR="00193E48" w:rsidRDefault="00193E48" w:rsidP="00193E48">
            <w:pPr>
              <w:rPr>
                <w:sz w:val="24"/>
              </w:rPr>
            </w:pPr>
          </w:p>
        </w:tc>
      </w:tr>
      <w:tr w:rsidR="00193E48" w14:paraId="6953CDDF" w14:textId="77777777" w:rsidTr="00193E48">
        <w:tblPrEx>
          <w:tblCellMar>
            <w:top w:w="0" w:type="dxa"/>
            <w:bottom w:w="0" w:type="dxa"/>
          </w:tblCellMar>
        </w:tblPrEx>
        <w:tc>
          <w:tcPr>
            <w:tcW w:w="1135" w:type="dxa"/>
          </w:tcPr>
          <w:p w14:paraId="1F51E48C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23B9899B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1916" w:type="dxa"/>
          </w:tcPr>
          <w:p w14:paraId="1FE0C25F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1597" w:type="dxa"/>
          </w:tcPr>
          <w:p w14:paraId="0C8D7FCC" w14:textId="77777777" w:rsidR="00193E48" w:rsidRDefault="00193E48" w:rsidP="00193E48">
            <w:pPr>
              <w:rPr>
                <w:sz w:val="24"/>
              </w:rPr>
            </w:pPr>
          </w:p>
          <w:p w14:paraId="2B6C5AF3" w14:textId="77777777" w:rsidR="00193E48" w:rsidRDefault="00193E48" w:rsidP="00193E48">
            <w:pPr>
              <w:rPr>
                <w:sz w:val="24"/>
              </w:rPr>
            </w:pPr>
          </w:p>
          <w:p w14:paraId="76E9EBB3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2090" w:type="dxa"/>
          </w:tcPr>
          <w:p w14:paraId="0704208D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1768" w:type="dxa"/>
          </w:tcPr>
          <w:p w14:paraId="446171B4" w14:textId="77777777" w:rsidR="00193E48" w:rsidRDefault="00193E48" w:rsidP="00193E48">
            <w:pPr>
              <w:rPr>
                <w:sz w:val="24"/>
              </w:rPr>
            </w:pPr>
          </w:p>
        </w:tc>
      </w:tr>
      <w:tr w:rsidR="00193E48" w14:paraId="09A42903" w14:textId="77777777" w:rsidTr="00193E48">
        <w:tblPrEx>
          <w:tblCellMar>
            <w:top w:w="0" w:type="dxa"/>
            <w:bottom w:w="0" w:type="dxa"/>
          </w:tblCellMar>
        </w:tblPrEx>
        <w:tc>
          <w:tcPr>
            <w:tcW w:w="1135" w:type="dxa"/>
          </w:tcPr>
          <w:p w14:paraId="4F0DC8CA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EDCD2FC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1916" w:type="dxa"/>
          </w:tcPr>
          <w:p w14:paraId="5896F313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1597" w:type="dxa"/>
          </w:tcPr>
          <w:p w14:paraId="31F7FE77" w14:textId="77777777" w:rsidR="00193E48" w:rsidRDefault="00193E48" w:rsidP="00193E48">
            <w:pPr>
              <w:rPr>
                <w:sz w:val="24"/>
              </w:rPr>
            </w:pPr>
          </w:p>
          <w:p w14:paraId="11E9D78D" w14:textId="77777777" w:rsidR="00193E48" w:rsidRDefault="00193E48" w:rsidP="00193E48">
            <w:pPr>
              <w:rPr>
                <w:sz w:val="24"/>
              </w:rPr>
            </w:pPr>
          </w:p>
          <w:p w14:paraId="52FEF82A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2090" w:type="dxa"/>
          </w:tcPr>
          <w:p w14:paraId="1A834917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1768" w:type="dxa"/>
          </w:tcPr>
          <w:p w14:paraId="3997A510" w14:textId="77777777" w:rsidR="00193E48" w:rsidRDefault="00193E48" w:rsidP="00193E48">
            <w:pPr>
              <w:rPr>
                <w:sz w:val="24"/>
              </w:rPr>
            </w:pPr>
          </w:p>
        </w:tc>
      </w:tr>
      <w:tr w:rsidR="00193E48" w14:paraId="25D93097" w14:textId="77777777" w:rsidTr="00193E48">
        <w:tblPrEx>
          <w:tblCellMar>
            <w:top w:w="0" w:type="dxa"/>
            <w:bottom w:w="0" w:type="dxa"/>
          </w:tblCellMar>
        </w:tblPrEx>
        <w:tc>
          <w:tcPr>
            <w:tcW w:w="1135" w:type="dxa"/>
          </w:tcPr>
          <w:p w14:paraId="79C61587" w14:textId="77777777" w:rsidR="00193E48" w:rsidRDefault="00193E48" w:rsidP="00193E48">
            <w:pPr>
              <w:rPr>
                <w:sz w:val="24"/>
              </w:rPr>
            </w:pPr>
          </w:p>
          <w:p w14:paraId="3F34DA26" w14:textId="77777777" w:rsidR="00193E48" w:rsidRDefault="00193E48" w:rsidP="00193E48">
            <w:pPr>
              <w:rPr>
                <w:sz w:val="24"/>
              </w:rPr>
            </w:pPr>
          </w:p>
          <w:p w14:paraId="69A1B241" w14:textId="77777777" w:rsidR="00193E48" w:rsidRDefault="00193E48" w:rsidP="00193E48">
            <w:pPr>
              <w:rPr>
                <w:sz w:val="24"/>
              </w:rPr>
            </w:pPr>
          </w:p>
          <w:p w14:paraId="7B404844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6C21650B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1916" w:type="dxa"/>
          </w:tcPr>
          <w:p w14:paraId="582E3913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1597" w:type="dxa"/>
          </w:tcPr>
          <w:p w14:paraId="00508544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2090" w:type="dxa"/>
          </w:tcPr>
          <w:p w14:paraId="2C1542BE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1768" w:type="dxa"/>
          </w:tcPr>
          <w:p w14:paraId="46AE3FFA" w14:textId="77777777" w:rsidR="00193E48" w:rsidRDefault="00193E48" w:rsidP="00193E48">
            <w:pPr>
              <w:rPr>
                <w:sz w:val="24"/>
              </w:rPr>
            </w:pPr>
          </w:p>
        </w:tc>
      </w:tr>
    </w:tbl>
    <w:p w14:paraId="1829D15F" w14:textId="77777777" w:rsidR="00193E48" w:rsidRDefault="00193E48" w:rsidP="00193E4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1751EC0D" w14:textId="77777777" w:rsidR="00193E48" w:rsidRDefault="00193E48" w:rsidP="00193E48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193E48" w:rsidSect="00193E4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827C6B" w14:textId="77777777" w:rsidR="00C37FAE" w:rsidRDefault="00C37FAE">
      <w:r>
        <w:separator/>
      </w:r>
    </w:p>
  </w:endnote>
  <w:endnote w:type="continuationSeparator" w:id="0">
    <w:p w14:paraId="52286BA5" w14:textId="77777777" w:rsidR="00C37FAE" w:rsidRDefault="00C37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1F4009" w14:textId="77777777" w:rsidR="00193E48" w:rsidRDefault="00193E4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E86F84" w14:textId="77777777" w:rsidR="00193E48" w:rsidRDefault="00193E4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02BF1B" w14:textId="77777777" w:rsidR="00193E48" w:rsidRDefault="00193E4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6A517E" w14:textId="77777777" w:rsidR="00193E48" w:rsidRDefault="00193E48">
    <w:pPr>
      <w:pStyle w:val="Stopka"/>
      <w:tabs>
        <w:tab w:val="clear" w:pos="4536"/>
      </w:tabs>
      <w:jc w:val="center"/>
    </w:pPr>
  </w:p>
  <w:p w14:paraId="6EC50AB7" w14:textId="77777777" w:rsidR="00193E48" w:rsidRDefault="00193E4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>Strona: 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585F8A" w14:textId="77777777" w:rsidR="00193E48" w:rsidRDefault="00193E4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55E2E2" w14:textId="77777777" w:rsidR="00193E48" w:rsidRDefault="00193E48">
    <w:pPr>
      <w:pStyle w:val="Stopka"/>
      <w:tabs>
        <w:tab w:val="clear" w:pos="4536"/>
      </w:tabs>
      <w:jc w:val="center"/>
    </w:pPr>
  </w:p>
  <w:p w14:paraId="14EDE952" w14:textId="77777777" w:rsidR="00193E48" w:rsidRDefault="00193E4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7C9D7E" w14:textId="77777777" w:rsidR="00C37FAE" w:rsidRDefault="00C37FAE">
      <w:r>
        <w:separator/>
      </w:r>
    </w:p>
  </w:footnote>
  <w:footnote w:type="continuationSeparator" w:id="0">
    <w:p w14:paraId="736175E3" w14:textId="77777777" w:rsidR="00C37FAE" w:rsidRDefault="00C37F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FBCAB0" w14:textId="77777777" w:rsidR="00193E48" w:rsidRDefault="00193E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3E9ACC" w14:textId="77777777" w:rsidR="00193E48" w:rsidRDefault="00193E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014ED8" w14:textId="77777777" w:rsidR="00193E48" w:rsidRDefault="00193E4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7FAE"/>
    <w:rsid w:val="00193E48"/>
    <w:rsid w:val="003D532B"/>
    <w:rsid w:val="005966E7"/>
    <w:rsid w:val="009016FB"/>
    <w:rsid w:val="00915E30"/>
    <w:rsid w:val="00C37FAE"/>
    <w:rsid w:val="00D451F5"/>
    <w:rsid w:val="00F44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A0F31BE"/>
  <w15:chartTrackingRefBased/>
  <w15:docId w15:val="{D0CB9E95-61DC-4E9F-85EF-687B04BE9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93E48"/>
  </w:style>
  <w:style w:type="paragraph" w:styleId="Nagwek2">
    <w:name w:val="heading 2"/>
    <w:basedOn w:val="Normalny"/>
    <w:next w:val="Normalny"/>
    <w:qFormat/>
    <w:rsid w:val="00193E48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44ABD"/>
    <w:rPr>
      <w:rFonts w:ascii="Courier New" w:hAnsi="Courier New" w:cs="Courier New"/>
    </w:rPr>
  </w:style>
  <w:style w:type="paragraph" w:styleId="Nagwek">
    <w:name w:val="header"/>
    <w:basedOn w:val="Normalny"/>
    <w:rsid w:val="00193E4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93E4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93E48"/>
  </w:style>
  <w:style w:type="paragraph" w:styleId="Tytu">
    <w:name w:val="Title"/>
    <w:basedOn w:val="Normalny"/>
    <w:qFormat/>
    <w:rsid w:val="00193E48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193E48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>ZP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subject/>
  <dc:creator>user</dc:creator>
  <cp:keywords/>
  <dc:description/>
  <cp:lastModifiedBy>10 wsk</cp:lastModifiedBy>
  <cp:revision>2</cp:revision>
  <cp:lastPrinted>2024-09-13T08:58:00Z</cp:lastPrinted>
  <dcterms:created xsi:type="dcterms:W3CDTF">2024-09-13T08:58:00Z</dcterms:created>
  <dcterms:modified xsi:type="dcterms:W3CDTF">2024-09-13T08:58:00Z</dcterms:modified>
</cp:coreProperties>
</file>