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1D28B4" w14:textId="77777777" w:rsidR="00843A88" w:rsidRPr="00A44088" w:rsidRDefault="00E04D83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A44088">
        <w:rPr>
          <w:rFonts w:ascii="Arial Narrow" w:hAnsi="Arial Narrow" w:cs="Arial"/>
          <w:sz w:val="24"/>
          <w:szCs w:val="24"/>
        </w:rPr>
        <w:t>Bydgoszcz</w:t>
      </w:r>
      <w:r w:rsidR="00843A88" w:rsidRPr="00A44088">
        <w:rPr>
          <w:rFonts w:ascii="Arial Narrow" w:hAnsi="Arial Narrow" w:cs="Arial"/>
          <w:sz w:val="24"/>
          <w:szCs w:val="24"/>
        </w:rPr>
        <w:t xml:space="preserve"> dnia: </w:t>
      </w:r>
      <w:r w:rsidRPr="00A44088">
        <w:rPr>
          <w:rFonts w:ascii="Arial Narrow" w:hAnsi="Arial Narrow" w:cs="Arial"/>
          <w:sz w:val="24"/>
          <w:szCs w:val="24"/>
        </w:rPr>
        <w:t>2024-09-13</w:t>
      </w:r>
    </w:p>
    <w:p w14:paraId="3CAF5503" w14:textId="77777777" w:rsidR="00843A88" w:rsidRPr="00A44088" w:rsidRDefault="00E04D83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4408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D5D2E58" w14:textId="77777777" w:rsidR="00843A88" w:rsidRPr="00A44088" w:rsidRDefault="00E04D83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44088">
        <w:rPr>
          <w:rFonts w:ascii="Arial Narrow" w:hAnsi="Arial Narrow" w:cs="Arial"/>
          <w:sz w:val="24"/>
          <w:szCs w:val="24"/>
        </w:rPr>
        <w:t>Powstańców Warszawy</w:t>
      </w:r>
      <w:r w:rsidR="00843A88" w:rsidRPr="00A44088">
        <w:rPr>
          <w:rFonts w:ascii="Arial Narrow" w:hAnsi="Arial Narrow" w:cs="Arial"/>
          <w:sz w:val="24"/>
          <w:szCs w:val="24"/>
        </w:rPr>
        <w:t xml:space="preserve"> </w:t>
      </w:r>
      <w:r w:rsidRPr="00A44088">
        <w:rPr>
          <w:rFonts w:ascii="Arial Narrow" w:hAnsi="Arial Narrow" w:cs="Arial"/>
          <w:sz w:val="24"/>
          <w:szCs w:val="24"/>
        </w:rPr>
        <w:t>5</w:t>
      </w:r>
    </w:p>
    <w:p w14:paraId="6AC7A475" w14:textId="77777777" w:rsidR="00843A88" w:rsidRPr="00A44088" w:rsidRDefault="00E04D83" w:rsidP="00843A88">
      <w:pPr>
        <w:rPr>
          <w:rFonts w:ascii="Arial Narrow" w:hAnsi="Arial Narrow" w:cs="Arial"/>
          <w:sz w:val="24"/>
          <w:szCs w:val="24"/>
        </w:rPr>
      </w:pPr>
      <w:r w:rsidRPr="00A44088">
        <w:rPr>
          <w:rFonts w:ascii="Arial Narrow" w:hAnsi="Arial Narrow" w:cs="Arial"/>
          <w:sz w:val="24"/>
          <w:szCs w:val="24"/>
        </w:rPr>
        <w:t>85-681</w:t>
      </w:r>
      <w:r w:rsidR="00843A88" w:rsidRPr="00A44088">
        <w:rPr>
          <w:rFonts w:ascii="Arial Narrow" w:hAnsi="Arial Narrow" w:cs="Arial"/>
          <w:sz w:val="24"/>
          <w:szCs w:val="24"/>
        </w:rPr>
        <w:t xml:space="preserve"> </w:t>
      </w:r>
      <w:r w:rsidRPr="00A44088">
        <w:rPr>
          <w:rFonts w:ascii="Arial Narrow" w:hAnsi="Arial Narrow" w:cs="Arial"/>
          <w:sz w:val="24"/>
          <w:szCs w:val="24"/>
        </w:rPr>
        <w:t>Bydgoszcz</w:t>
      </w:r>
    </w:p>
    <w:p w14:paraId="07FD0914" w14:textId="77777777" w:rsidR="00843A88" w:rsidRPr="00A44088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A4408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151FF63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A4408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0548A8E" w14:textId="45395A1F" w:rsidR="00A44088" w:rsidRPr="00A44088" w:rsidRDefault="00A440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A44088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A44088">
        <w:rPr>
          <w:rFonts w:ascii="Arial Narrow" w:hAnsi="Arial Narrow" w:cs="Arial"/>
          <w:b/>
          <w:sz w:val="22"/>
          <w:szCs w:val="22"/>
        </w:rPr>
        <w:t>7143/24</w:t>
      </w:r>
    </w:p>
    <w:p w14:paraId="5A965BF4" w14:textId="77777777" w:rsidR="00A44088" w:rsidRPr="00A44088" w:rsidRDefault="00A44088" w:rsidP="00FD4AEC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</w:p>
    <w:p w14:paraId="11BF3882" w14:textId="77777777" w:rsidR="00843A88" w:rsidRPr="00A4408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A44088">
        <w:rPr>
          <w:rFonts w:ascii="Arial Narrow" w:hAnsi="Arial Narrow" w:cs="Arial"/>
          <w:b/>
          <w:sz w:val="24"/>
          <w:szCs w:val="24"/>
        </w:rPr>
        <w:t>WYKONAWCY</w:t>
      </w:r>
    </w:p>
    <w:p w14:paraId="6FE787E6" w14:textId="77777777" w:rsidR="00843A88" w:rsidRPr="00A440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A44088">
        <w:rPr>
          <w:rFonts w:ascii="Arial Narrow" w:hAnsi="Arial Narrow" w:cs="Arial"/>
          <w:sz w:val="24"/>
          <w:szCs w:val="24"/>
        </w:rPr>
        <w:t>ubiegający się o zamówienie</w:t>
      </w:r>
    </w:p>
    <w:p w14:paraId="205576FF" w14:textId="77777777" w:rsidR="004E4B64" w:rsidRPr="00A44088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44088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A4408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4408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44088" w14:paraId="7AA5FD55" w14:textId="77777777" w:rsidTr="00FD4AEC">
        <w:tc>
          <w:tcPr>
            <w:tcW w:w="2269" w:type="dxa"/>
            <w:shd w:val="clear" w:color="auto" w:fill="auto"/>
          </w:tcPr>
          <w:p w14:paraId="09C2D29B" w14:textId="77777777" w:rsidR="004E4B64" w:rsidRPr="00A4408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16401B" w14:textId="77777777" w:rsidR="004E4B64" w:rsidRPr="00A44088" w:rsidRDefault="00E04D8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opatrunkowych wraz z dzierżawą 14 sztuk urządzeń do podciśnieniowego leczenia ran na okres 12 miesięcy</w:t>
            </w:r>
            <w:r w:rsidR="004E4B64" w:rsidRPr="00A4408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04D83" w:rsidRPr="00A44088" w14:paraId="6A471AC0" w14:textId="77777777" w:rsidTr="00F55215">
        <w:tc>
          <w:tcPr>
            <w:tcW w:w="2269" w:type="dxa"/>
            <w:shd w:val="clear" w:color="auto" w:fill="auto"/>
          </w:tcPr>
          <w:p w14:paraId="4CF4A88E" w14:textId="77777777" w:rsidR="00E04D83" w:rsidRPr="00A44088" w:rsidRDefault="00E04D83" w:rsidP="00F552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F32108" w14:textId="77777777" w:rsidR="00E04D83" w:rsidRPr="00A44088" w:rsidRDefault="00E04D83" w:rsidP="00F552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bCs/>
                <w:sz w:val="24"/>
                <w:szCs w:val="24"/>
              </w:rPr>
              <w:t>116/2024</w:t>
            </w:r>
          </w:p>
        </w:tc>
      </w:tr>
    </w:tbl>
    <w:p w14:paraId="44DA38B4" w14:textId="77777777" w:rsidR="004E4B64" w:rsidRPr="00A4408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44088" w14:paraId="5245C25C" w14:textId="77777777" w:rsidTr="00C46732">
        <w:tc>
          <w:tcPr>
            <w:tcW w:w="9330" w:type="dxa"/>
            <w:shd w:val="clear" w:color="auto" w:fill="F2F2F2"/>
            <w:hideMark/>
          </w:tcPr>
          <w:p w14:paraId="02BE1C06" w14:textId="77777777" w:rsidR="00843A88" w:rsidRPr="00A44088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4408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93E1565" w14:textId="77777777" w:rsidR="0012774F" w:rsidRPr="00A44088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A44088">
        <w:rPr>
          <w:rFonts w:ascii="Arial Narrow" w:hAnsi="Arial Narrow" w:cs="Arial"/>
          <w:sz w:val="24"/>
          <w:szCs w:val="24"/>
        </w:rPr>
        <w:t xml:space="preserve">Zamawiający, </w:t>
      </w:r>
      <w:r w:rsidR="00E04D83" w:rsidRPr="00A44088">
        <w:rPr>
          <w:rFonts w:ascii="Arial Narrow" w:hAnsi="Arial Narrow" w:cs="Arial"/>
          <w:b/>
          <w:sz w:val="24"/>
          <w:szCs w:val="24"/>
        </w:rPr>
        <w:t>10WSzKzP SPZOZ</w:t>
      </w:r>
      <w:r w:rsidRPr="00A44088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A44088">
        <w:rPr>
          <w:rFonts w:ascii="Arial Narrow" w:hAnsi="Arial Narrow" w:cs="Arial"/>
          <w:sz w:val="24"/>
          <w:szCs w:val="24"/>
        </w:rPr>
        <w:t>284</w:t>
      </w:r>
      <w:r w:rsidRPr="00A44088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A44088">
        <w:rPr>
          <w:rFonts w:ascii="Arial Narrow" w:hAnsi="Arial Narrow" w:cs="Arial"/>
          <w:sz w:val="24"/>
          <w:szCs w:val="24"/>
        </w:rPr>
        <w:t>6</w:t>
      </w:r>
      <w:r w:rsidRPr="00A44088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A44088">
        <w:rPr>
          <w:rFonts w:ascii="Arial Narrow" w:hAnsi="Arial Narrow" w:cs="Arial"/>
          <w:sz w:val="24"/>
          <w:szCs w:val="24"/>
        </w:rPr>
        <w:t>11</w:t>
      </w:r>
      <w:r w:rsidRPr="00A44088">
        <w:rPr>
          <w:rFonts w:ascii="Arial Narrow" w:hAnsi="Arial Narrow" w:cs="Arial"/>
          <w:sz w:val="24"/>
          <w:szCs w:val="24"/>
        </w:rPr>
        <w:t xml:space="preserve"> </w:t>
      </w:r>
      <w:r w:rsidR="0029606A" w:rsidRPr="00A44088">
        <w:rPr>
          <w:rFonts w:ascii="Arial Narrow" w:hAnsi="Arial Narrow" w:cs="Arial"/>
          <w:sz w:val="24"/>
          <w:szCs w:val="24"/>
        </w:rPr>
        <w:t xml:space="preserve">września </w:t>
      </w:r>
      <w:r w:rsidRPr="00A44088">
        <w:rPr>
          <w:rFonts w:ascii="Arial Narrow" w:hAnsi="Arial Narrow" w:cs="Arial"/>
          <w:sz w:val="24"/>
          <w:szCs w:val="24"/>
        </w:rPr>
        <w:t>20</w:t>
      </w:r>
      <w:r w:rsidR="0029606A" w:rsidRPr="00A44088">
        <w:rPr>
          <w:rFonts w:ascii="Arial Narrow" w:hAnsi="Arial Narrow" w:cs="Arial"/>
          <w:sz w:val="24"/>
          <w:szCs w:val="24"/>
        </w:rPr>
        <w:t>19</w:t>
      </w:r>
      <w:r w:rsidRPr="00A44088">
        <w:rPr>
          <w:rFonts w:ascii="Arial Narrow" w:hAnsi="Arial Narrow" w:cs="Arial"/>
          <w:sz w:val="24"/>
          <w:szCs w:val="24"/>
        </w:rPr>
        <w:t xml:space="preserve"> r</w:t>
      </w:r>
      <w:r w:rsidR="0029606A" w:rsidRPr="00A44088">
        <w:rPr>
          <w:rFonts w:ascii="Arial Narrow" w:hAnsi="Arial Narrow" w:cs="Arial"/>
          <w:sz w:val="24"/>
          <w:szCs w:val="24"/>
        </w:rPr>
        <w:t>.</w:t>
      </w:r>
      <w:r w:rsidRPr="00A44088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A44088">
        <w:rPr>
          <w:rFonts w:ascii="Arial Narrow" w:hAnsi="Arial Narrow" w:cs="Arial"/>
          <w:sz w:val="24"/>
          <w:szCs w:val="24"/>
        </w:rPr>
        <w:t>z</w:t>
      </w:r>
      <w:r w:rsidRPr="00A44088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A44088">
        <w:rPr>
          <w:rFonts w:ascii="Arial Narrow" w:hAnsi="Arial Narrow" w:cs="Arial"/>
          <w:sz w:val="24"/>
          <w:szCs w:val="24"/>
        </w:rPr>
        <w:t>p</w:t>
      </w:r>
      <w:r w:rsidRPr="00A44088">
        <w:rPr>
          <w:rFonts w:ascii="Arial Narrow" w:hAnsi="Arial Narrow" w:cs="Arial"/>
          <w:sz w:val="24"/>
          <w:szCs w:val="24"/>
        </w:rPr>
        <w:t xml:space="preserve">ublicznych </w:t>
      </w:r>
      <w:r w:rsidR="00E04D83" w:rsidRPr="00A44088">
        <w:rPr>
          <w:rFonts w:ascii="Arial Narrow" w:hAnsi="Arial Narrow" w:cs="Arial"/>
          <w:sz w:val="24"/>
          <w:szCs w:val="24"/>
        </w:rPr>
        <w:t>(</w:t>
      </w:r>
      <w:proofErr w:type="spellStart"/>
      <w:r w:rsidR="00E04D83" w:rsidRPr="00A44088">
        <w:rPr>
          <w:rFonts w:ascii="Arial Narrow" w:hAnsi="Arial Narrow" w:cs="Arial"/>
          <w:sz w:val="24"/>
          <w:szCs w:val="24"/>
        </w:rPr>
        <w:t>t.j</w:t>
      </w:r>
      <w:proofErr w:type="spellEnd"/>
      <w:r w:rsidR="00E04D83" w:rsidRPr="00A44088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A44088">
        <w:rPr>
          <w:rFonts w:ascii="Arial Narrow" w:hAnsi="Arial Narrow" w:cs="Arial"/>
          <w:sz w:val="24"/>
          <w:szCs w:val="24"/>
        </w:rPr>
        <w:t xml:space="preserve">, </w:t>
      </w:r>
      <w:r w:rsidR="00E74BC3" w:rsidRPr="00A44088">
        <w:rPr>
          <w:rFonts w:ascii="Arial Narrow" w:hAnsi="Arial Narrow" w:cs="Arial"/>
          <w:sz w:val="24"/>
          <w:szCs w:val="24"/>
        </w:rPr>
        <w:t>udostępnia</w:t>
      </w:r>
      <w:r w:rsidR="00BE7BFD" w:rsidRPr="00A44088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A44088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A44088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A44088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A44088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A44088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A44088">
        <w:rPr>
          <w:rFonts w:ascii="Arial Narrow" w:hAnsi="Arial Narrow" w:cs="Arial"/>
          <w:sz w:val="24"/>
          <w:szCs w:val="24"/>
        </w:rPr>
        <w:t>wraz z wyjaśnieniami</w:t>
      </w:r>
      <w:r w:rsidR="0012774F" w:rsidRPr="00A44088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4D83" w:rsidRPr="00A44088" w14:paraId="2BEFE382" w14:textId="77777777" w:rsidTr="00F55215">
        <w:tc>
          <w:tcPr>
            <w:tcW w:w="9356" w:type="dxa"/>
            <w:shd w:val="clear" w:color="auto" w:fill="auto"/>
          </w:tcPr>
          <w:p w14:paraId="3DC7A998" w14:textId="77777777" w:rsidR="00E04D83" w:rsidRPr="00A44088" w:rsidRDefault="00E04D83" w:rsidP="00F5521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Pytanie nr </w:t>
            </w:r>
            <w:r w:rsidRPr="00A44088">
              <w:rPr>
                <w:rFonts w:ascii="Arial Narrow" w:hAnsi="Arial Narrow" w:cs="Arial"/>
                <w:b/>
                <w:bCs/>
                <w:sz w:val="24"/>
                <w:szCs w:val="24"/>
              </w:rPr>
              <w:t>1</w:t>
            </w:r>
          </w:p>
          <w:p w14:paraId="1A8B6A72" w14:textId="431C1185" w:rsidR="00A44088" w:rsidRDefault="00A44088" w:rsidP="00A44088">
            <w:pPr>
              <w:numPr>
                <w:ilvl w:val="0"/>
                <w:numId w:val="8"/>
              </w:numPr>
              <w:spacing w:after="120" w:line="360" w:lineRule="auto"/>
              <w:ind w:left="317" w:right="-72" w:hanging="31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Dot. </w:t>
            </w:r>
            <w:r w:rsidR="00E04D83" w:rsidRPr="00A44088">
              <w:rPr>
                <w:rFonts w:ascii="Arial Narrow" w:hAnsi="Arial Narrow" w:cs="Arial"/>
                <w:sz w:val="24"/>
                <w:szCs w:val="24"/>
              </w:rPr>
              <w:t>Pozycj</w:t>
            </w:r>
            <w:r>
              <w:rPr>
                <w:rFonts w:ascii="Arial Narrow" w:hAnsi="Arial Narrow" w:cs="Arial"/>
                <w:sz w:val="24"/>
                <w:szCs w:val="24"/>
              </w:rPr>
              <w:t>i</w:t>
            </w:r>
            <w:r w:rsidR="00E04D83" w:rsidRPr="00A44088">
              <w:rPr>
                <w:rFonts w:ascii="Arial Narrow" w:hAnsi="Arial Narrow" w:cs="Arial"/>
                <w:sz w:val="24"/>
                <w:szCs w:val="24"/>
              </w:rPr>
              <w:t xml:space="preserve"> 1-6</w:t>
            </w:r>
          </w:p>
          <w:p w14:paraId="2FC20742" w14:textId="2A51ADF5" w:rsidR="00E04D83" w:rsidRPr="00A44088" w:rsidRDefault="00E04D83" w:rsidP="00A44088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Czy Zamawiający dopuści możliwość zaoferowania zestawów opatrunkowych do podciśnieniowej terapii ran posiadające w swoim składzie samoprzylepnej podkładki  z portem, połączonej z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dwuświatłowym</w:t>
            </w:r>
            <w:proofErr w:type="spellEnd"/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drenem wykonanym z miękkiego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poliwinylu</w:t>
            </w:r>
            <w:proofErr w:type="spellEnd"/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- pozostałe parametry zgodnie z SWZ?</w:t>
            </w:r>
          </w:p>
          <w:p w14:paraId="7FB86F0B" w14:textId="77777777" w:rsidR="00A44088" w:rsidRPr="00A44088" w:rsidRDefault="00A44088" w:rsidP="00A4408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88FBE5" w14:textId="77777777" w:rsidR="00A44088" w:rsidRPr="00A44088" w:rsidRDefault="00A44088" w:rsidP="00A4408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>Zamawiający dopuszcza.</w:t>
            </w:r>
          </w:p>
          <w:p w14:paraId="419D3D0D" w14:textId="77777777" w:rsidR="00E04D83" w:rsidRPr="00A44088" w:rsidRDefault="00E04D83" w:rsidP="00F552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964D22E" w14:textId="3EE561AD" w:rsidR="00A44088" w:rsidRDefault="00E04D83" w:rsidP="00A44088">
            <w:pPr>
              <w:numPr>
                <w:ilvl w:val="0"/>
                <w:numId w:val="8"/>
              </w:numPr>
              <w:spacing w:after="120" w:line="360" w:lineRule="auto"/>
              <w:ind w:left="317" w:right="-72" w:hanging="31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Pozycja 10-11 </w:t>
            </w:r>
            <w:r w:rsidR="00A44088">
              <w:rPr>
                <w:rFonts w:ascii="Arial Narrow" w:hAnsi="Arial Narrow" w:cs="Arial"/>
                <w:sz w:val="24"/>
                <w:szCs w:val="24"/>
              </w:rPr>
              <w:t>–</w:t>
            </w: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83BFFE7" w14:textId="26D8E20D" w:rsidR="00E04D83" w:rsidRPr="00A44088" w:rsidRDefault="00E04D83" w:rsidP="00A44088">
            <w:pPr>
              <w:spacing w:after="120" w:line="360" w:lineRule="auto"/>
              <w:ind w:left="33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Czy Zamawiający dopuści możliwość zaoferowania jałowe zbiorniki na wydzielinę połączone z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dwuświatłowym</w:t>
            </w:r>
            <w:proofErr w:type="spellEnd"/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drenem wykonanym z miękkiego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piliwinylu</w:t>
            </w:r>
            <w:proofErr w:type="spellEnd"/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o długości 180cm - pozostałe parametry zgodnie z SWZ?</w:t>
            </w:r>
          </w:p>
          <w:p w14:paraId="7059540B" w14:textId="77777777" w:rsidR="00A44088" w:rsidRPr="00A44088" w:rsidRDefault="00A44088" w:rsidP="00A4408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DFA0A6E" w14:textId="77777777" w:rsidR="00A44088" w:rsidRPr="00A44088" w:rsidRDefault="00A44088" w:rsidP="00A4408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>Zamawiający dopuszcza.</w:t>
            </w:r>
          </w:p>
          <w:p w14:paraId="40D51523" w14:textId="77777777" w:rsidR="00E04D83" w:rsidRPr="00A44088" w:rsidRDefault="00E04D83" w:rsidP="00F552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87AE8A2" w14:textId="102A4064" w:rsidR="00A44088" w:rsidRDefault="00A44088" w:rsidP="00A44088">
            <w:pPr>
              <w:numPr>
                <w:ilvl w:val="0"/>
                <w:numId w:val="8"/>
              </w:numPr>
              <w:spacing w:after="120" w:line="360" w:lineRule="auto"/>
              <w:ind w:left="0" w:right="-72" w:firstLine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Dot. </w:t>
            </w:r>
            <w:r w:rsidR="00E04D83" w:rsidRPr="00A44088">
              <w:rPr>
                <w:rFonts w:ascii="Arial Narrow" w:hAnsi="Arial Narrow" w:cs="Arial"/>
                <w:sz w:val="24"/>
                <w:szCs w:val="24"/>
              </w:rPr>
              <w:t>Pozycj</w:t>
            </w:r>
            <w:r>
              <w:rPr>
                <w:rFonts w:ascii="Arial Narrow" w:hAnsi="Arial Narrow" w:cs="Arial"/>
                <w:sz w:val="24"/>
                <w:szCs w:val="24"/>
              </w:rPr>
              <w:t>i</w:t>
            </w:r>
            <w:r w:rsidR="00E04D83" w:rsidRPr="00A44088">
              <w:rPr>
                <w:rFonts w:ascii="Arial Narrow" w:hAnsi="Arial Narrow" w:cs="Arial"/>
                <w:sz w:val="24"/>
                <w:szCs w:val="24"/>
              </w:rPr>
              <w:t xml:space="preserve"> 7, 8, 13-17 </w:t>
            </w:r>
          </w:p>
          <w:p w14:paraId="4998BFD9" w14:textId="7F6B752B" w:rsidR="00E04D83" w:rsidRPr="00A44088" w:rsidRDefault="00E04D83" w:rsidP="00A44088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Czy Zamawiający przy wyliczaniu wartości pakietu oczekuje podania ceny jednostkowej netto za opakowanie handlowe odpowiednio:</w:t>
            </w:r>
          </w:p>
          <w:p w14:paraId="0404C366" w14:textId="77777777" w:rsidR="00E04D83" w:rsidRPr="00A44088" w:rsidRDefault="00E04D83" w:rsidP="00F552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Pozycja 7 -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op</w:t>
            </w:r>
            <w:proofErr w:type="spellEnd"/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a'10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szt</w:t>
            </w:r>
            <w:proofErr w:type="spellEnd"/>
          </w:p>
          <w:p w14:paraId="45C8D22F" w14:textId="77777777" w:rsidR="00E04D83" w:rsidRPr="00A44088" w:rsidRDefault="00E04D83" w:rsidP="00F552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Pozycja 8 -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op</w:t>
            </w:r>
            <w:proofErr w:type="spellEnd"/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a'10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szt</w:t>
            </w:r>
            <w:proofErr w:type="spellEnd"/>
          </w:p>
          <w:p w14:paraId="44341C68" w14:textId="77777777" w:rsidR="00E04D83" w:rsidRPr="00A44088" w:rsidRDefault="00E04D83" w:rsidP="00F552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Pozycja 13 -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op</w:t>
            </w:r>
            <w:proofErr w:type="spellEnd"/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a'10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szt</w:t>
            </w:r>
            <w:proofErr w:type="spellEnd"/>
          </w:p>
          <w:p w14:paraId="1E3298A0" w14:textId="77777777" w:rsidR="00E04D83" w:rsidRPr="00A44088" w:rsidRDefault="00E04D83" w:rsidP="00F552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Pozycja 14 -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op</w:t>
            </w:r>
            <w:proofErr w:type="spellEnd"/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a'5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szt</w:t>
            </w:r>
            <w:proofErr w:type="spellEnd"/>
          </w:p>
          <w:p w14:paraId="1615F99C" w14:textId="77777777" w:rsidR="00E04D83" w:rsidRPr="00A44088" w:rsidRDefault="00E04D83" w:rsidP="00F552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Pozycja 15 -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op</w:t>
            </w:r>
            <w:proofErr w:type="spellEnd"/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a'5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szt</w:t>
            </w:r>
            <w:proofErr w:type="spellEnd"/>
          </w:p>
          <w:p w14:paraId="64159416" w14:textId="77777777" w:rsidR="00E04D83" w:rsidRPr="00A44088" w:rsidRDefault="00E04D83" w:rsidP="00F552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Pozycja 16 -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op</w:t>
            </w:r>
            <w:proofErr w:type="spellEnd"/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a'5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szt</w:t>
            </w:r>
            <w:proofErr w:type="spellEnd"/>
          </w:p>
          <w:p w14:paraId="2ADEF599" w14:textId="77777777" w:rsidR="00E04D83" w:rsidRPr="00A44088" w:rsidRDefault="00E04D83" w:rsidP="00F552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Pozycja 17 - </w:t>
            </w:r>
            <w:proofErr w:type="spellStart"/>
            <w:r w:rsidRPr="00A44088">
              <w:rPr>
                <w:rFonts w:ascii="Arial Narrow" w:hAnsi="Arial Narrow" w:cs="Arial"/>
                <w:sz w:val="24"/>
                <w:szCs w:val="24"/>
              </w:rPr>
              <w:t>op</w:t>
            </w:r>
            <w:proofErr w:type="spellEnd"/>
            <w:r w:rsidRPr="00A44088">
              <w:rPr>
                <w:rFonts w:ascii="Arial Narrow" w:hAnsi="Arial Narrow" w:cs="Arial"/>
                <w:sz w:val="24"/>
                <w:szCs w:val="24"/>
              </w:rPr>
              <w:t xml:space="preserve"> a'10 szt.</w:t>
            </w:r>
          </w:p>
          <w:p w14:paraId="4680ADBF" w14:textId="77777777" w:rsidR="00E04D83" w:rsidRPr="00A44088" w:rsidRDefault="00E04D83" w:rsidP="00F5521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29FD85" w14:textId="77777777" w:rsidR="00E04D83" w:rsidRPr="00A44088" w:rsidRDefault="00E04D83" w:rsidP="00F5521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4088">
              <w:rPr>
                <w:rFonts w:ascii="Arial Narrow" w:hAnsi="Arial Narrow" w:cs="Arial"/>
                <w:sz w:val="24"/>
                <w:szCs w:val="24"/>
              </w:rPr>
              <w:t>Zamawiający oczekuje.</w:t>
            </w:r>
          </w:p>
        </w:tc>
      </w:tr>
    </w:tbl>
    <w:p w14:paraId="2CF7C65F" w14:textId="77777777" w:rsidR="00BE7BFD" w:rsidRPr="00A44088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388203AD" w14:textId="77777777" w:rsidR="006D4AB3" w:rsidRPr="00A44088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  <w:r w:rsidRPr="00A44088">
        <w:rPr>
          <w:rFonts w:ascii="Arial Narrow" w:hAnsi="Arial Narrow" w:cs="Arial"/>
          <w:i/>
          <w:iCs/>
          <w:sz w:val="24"/>
          <w:szCs w:val="24"/>
        </w:rPr>
        <w:t>Zamawiający</w:t>
      </w:r>
    </w:p>
    <w:p w14:paraId="6ED3E387" w14:textId="4DB32483"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14:paraId="6ACE3972" w14:textId="77777777" w:rsidR="00A44088" w:rsidRDefault="00A44088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14:paraId="065E2E5B" w14:textId="77777777" w:rsidR="00A44088" w:rsidRDefault="00A44088" w:rsidP="00A44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7F41A33" w14:textId="77777777" w:rsidR="00A44088" w:rsidRDefault="00A44088" w:rsidP="00A44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94BCA1E" w14:textId="77777777" w:rsidR="00A44088" w:rsidRDefault="00A44088" w:rsidP="00A44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9923ECF" w14:textId="2A9DF84F" w:rsidR="00A44088" w:rsidRPr="00A44088" w:rsidRDefault="00A44088" w:rsidP="00A44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A4408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 w:rsidRPr="00A4408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A4408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4A804BB6" w14:textId="77777777" w:rsidR="00A44088" w:rsidRPr="000605ED" w:rsidRDefault="00A44088" w:rsidP="00A44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36E56E05" w14:textId="77777777" w:rsidR="00A44088" w:rsidRPr="000605ED" w:rsidRDefault="00A44088" w:rsidP="00A44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r w:rsidRPr="000605ED">
        <w:rPr>
          <w:rFonts w:ascii="Arial Narrow" w:hAnsi="Arial Narrow"/>
          <w:sz w:val="18"/>
          <w:szCs w:val="18"/>
        </w:rPr>
        <w:t>SZPubl. T2612 B5</w:t>
      </w:r>
    </w:p>
    <w:p w14:paraId="1ABA74AF" w14:textId="77777777" w:rsidR="00A44088" w:rsidRPr="000605ED" w:rsidRDefault="00A44088" w:rsidP="00A44088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0BF9C623" w14:textId="3B958517" w:rsidR="00A44088" w:rsidRPr="00A44088" w:rsidRDefault="00A44088" w:rsidP="00A44088">
      <w:pPr>
        <w:rPr>
          <w:rFonts w:ascii="Arial Narrow" w:hAnsi="Arial Narrow"/>
          <w:sz w:val="24"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13.09.2024 r.</w:t>
      </w:r>
    </w:p>
    <w:sectPr w:rsidR="00A44088" w:rsidRPr="00A44088" w:rsidSect="00A44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B3872D" w14:textId="77777777" w:rsidR="00ED5610" w:rsidRDefault="00ED5610">
      <w:r>
        <w:separator/>
      </w:r>
    </w:p>
  </w:endnote>
  <w:endnote w:type="continuationSeparator" w:id="0">
    <w:p w14:paraId="7E50FAE2" w14:textId="77777777" w:rsidR="00ED5610" w:rsidRDefault="00ED5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80A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C62F9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637C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5B6BA17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647D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5DC6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A0E1A5" w14:textId="77777777" w:rsidR="006D4AB3" w:rsidRDefault="006D4AB3">
    <w:pPr>
      <w:pStyle w:val="Stopka"/>
      <w:tabs>
        <w:tab w:val="clear" w:pos="4536"/>
        <w:tab w:val="left" w:pos="6237"/>
      </w:tabs>
    </w:pPr>
  </w:p>
  <w:p w14:paraId="30FD46B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FD84C6" w14:textId="77777777" w:rsidR="00ED5610" w:rsidRDefault="00ED5610">
      <w:r>
        <w:separator/>
      </w:r>
    </w:p>
  </w:footnote>
  <w:footnote w:type="continuationSeparator" w:id="0">
    <w:p w14:paraId="5EE6A036" w14:textId="77777777" w:rsidR="00ED5610" w:rsidRDefault="00ED5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D0A65" w14:textId="77777777" w:rsidR="00E04D83" w:rsidRDefault="00E04D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C20E5" w14:textId="77777777" w:rsidR="00E04D83" w:rsidRDefault="00E04D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686E9" w14:textId="77777777" w:rsidR="00E04D83" w:rsidRDefault="00E04D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015B0A"/>
    <w:multiLevelType w:val="hybridMultilevel"/>
    <w:tmpl w:val="C4F2F6D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8893961">
    <w:abstractNumId w:val="4"/>
  </w:num>
  <w:num w:numId="2" w16cid:durableId="1606377607">
    <w:abstractNumId w:val="7"/>
  </w:num>
  <w:num w:numId="3" w16cid:durableId="1597127130">
    <w:abstractNumId w:val="3"/>
  </w:num>
  <w:num w:numId="4" w16cid:durableId="632446262">
    <w:abstractNumId w:val="6"/>
  </w:num>
  <w:num w:numId="5" w16cid:durableId="622154806">
    <w:abstractNumId w:val="0"/>
  </w:num>
  <w:num w:numId="6" w16cid:durableId="1758135758">
    <w:abstractNumId w:val="1"/>
  </w:num>
  <w:num w:numId="7" w16cid:durableId="1363246754">
    <w:abstractNumId w:val="5"/>
  </w:num>
  <w:num w:numId="8" w16cid:durableId="7355859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61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44088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04D83"/>
    <w:rsid w:val="00E21B49"/>
    <w:rsid w:val="00E2789F"/>
    <w:rsid w:val="00E72428"/>
    <w:rsid w:val="00E74BC3"/>
    <w:rsid w:val="00E935D6"/>
    <w:rsid w:val="00EA14B3"/>
    <w:rsid w:val="00EA416E"/>
    <w:rsid w:val="00ED561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202BC"/>
  <w15:chartTrackingRefBased/>
  <w15:docId w15:val="{8ADDD82B-3E5D-4C79-A937-1CD2C8DEC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4408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44088"/>
    <w:rPr>
      <w:b/>
      <w:bCs/>
    </w:rPr>
  </w:style>
  <w:style w:type="character" w:styleId="Hipercze">
    <w:name w:val="Hyperlink"/>
    <w:uiPriority w:val="99"/>
    <w:unhideWhenUsed/>
    <w:rsid w:val="00A440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2001-02-10T14:28:00Z</cp:lastPrinted>
  <dcterms:created xsi:type="dcterms:W3CDTF">2024-09-13T11:32:00Z</dcterms:created>
  <dcterms:modified xsi:type="dcterms:W3CDTF">2024-09-13T11:32:00Z</dcterms:modified>
</cp:coreProperties>
</file>