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ED7C7" w14:textId="77777777" w:rsidR="003E6519" w:rsidRPr="002F0238" w:rsidRDefault="00F81FC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F0238">
        <w:rPr>
          <w:rFonts w:ascii="Arial Narrow" w:hAnsi="Arial Narrow" w:cs="Arial"/>
          <w:sz w:val="22"/>
          <w:szCs w:val="22"/>
        </w:rPr>
        <w:t>Bydgoszcz</w:t>
      </w:r>
      <w:r w:rsidR="003E6519" w:rsidRPr="002F0238">
        <w:rPr>
          <w:rFonts w:ascii="Arial Narrow" w:hAnsi="Arial Narrow" w:cs="Arial"/>
          <w:sz w:val="22"/>
          <w:szCs w:val="22"/>
        </w:rPr>
        <w:t xml:space="preserve"> dnia: </w:t>
      </w:r>
      <w:r w:rsidRPr="002F0238">
        <w:rPr>
          <w:rFonts w:ascii="Arial Narrow" w:hAnsi="Arial Narrow" w:cs="Arial"/>
          <w:sz w:val="22"/>
          <w:szCs w:val="22"/>
        </w:rPr>
        <w:t>2024-09-16</w:t>
      </w:r>
    </w:p>
    <w:p w14:paraId="4CF8DE6F" w14:textId="77777777" w:rsidR="003E6519" w:rsidRPr="002F0238" w:rsidRDefault="00F81FC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F02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27A2CCF" w14:textId="77777777" w:rsidR="003E6519" w:rsidRPr="002F0238" w:rsidRDefault="00F81FC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F0238">
        <w:rPr>
          <w:rFonts w:ascii="Arial Narrow" w:hAnsi="Arial Narrow" w:cs="Arial"/>
          <w:sz w:val="22"/>
          <w:szCs w:val="22"/>
        </w:rPr>
        <w:t>Powstańców Warszawy</w:t>
      </w:r>
      <w:r w:rsidR="003E6519" w:rsidRPr="002F0238">
        <w:rPr>
          <w:rFonts w:ascii="Arial Narrow" w:hAnsi="Arial Narrow" w:cs="Arial"/>
          <w:sz w:val="22"/>
          <w:szCs w:val="22"/>
        </w:rPr>
        <w:t xml:space="preserve"> </w:t>
      </w:r>
      <w:r w:rsidRPr="002F0238">
        <w:rPr>
          <w:rFonts w:ascii="Arial Narrow" w:hAnsi="Arial Narrow" w:cs="Arial"/>
          <w:sz w:val="22"/>
          <w:szCs w:val="22"/>
        </w:rPr>
        <w:t>5</w:t>
      </w:r>
    </w:p>
    <w:p w14:paraId="2415A491" w14:textId="77777777" w:rsidR="003E6519" w:rsidRPr="002F0238" w:rsidRDefault="00F81FC6" w:rsidP="003E6519">
      <w:pPr>
        <w:rPr>
          <w:rFonts w:ascii="Arial Narrow" w:hAnsi="Arial Narrow" w:cs="Arial"/>
          <w:sz w:val="22"/>
          <w:szCs w:val="22"/>
        </w:rPr>
      </w:pPr>
      <w:r w:rsidRPr="002F0238">
        <w:rPr>
          <w:rFonts w:ascii="Arial Narrow" w:hAnsi="Arial Narrow" w:cs="Arial"/>
          <w:sz w:val="22"/>
          <w:szCs w:val="22"/>
        </w:rPr>
        <w:t>85-681</w:t>
      </w:r>
      <w:r w:rsidR="003E6519" w:rsidRPr="002F0238">
        <w:rPr>
          <w:rFonts w:ascii="Arial Narrow" w:hAnsi="Arial Narrow" w:cs="Arial"/>
          <w:sz w:val="22"/>
          <w:szCs w:val="22"/>
        </w:rPr>
        <w:t xml:space="preserve"> </w:t>
      </w:r>
      <w:r w:rsidRPr="002F0238">
        <w:rPr>
          <w:rFonts w:ascii="Arial Narrow" w:hAnsi="Arial Narrow" w:cs="Arial"/>
          <w:sz w:val="22"/>
          <w:szCs w:val="22"/>
        </w:rPr>
        <w:t>Bydgoszcz</w:t>
      </w:r>
    </w:p>
    <w:p w14:paraId="6D571E53" w14:textId="77777777" w:rsidR="003E6519" w:rsidRPr="002F023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F02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2334A37" w14:textId="77777777" w:rsidR="003E6519" w:rsidRPr="002F023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F023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F0238" w14:paraId="05A1AC6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B307C2" w14:textId="77777777" w:rsidR="003E6519" w:rsidRPr="002F023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F023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33D66E9" w14:textId="77777777" w:rsidR="003E6519" w:rsidRPr="002F023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F023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660726B" w14:textId="77777777" w:rsidR="003E6519" w:rsidRPr="002F023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F023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D123BC6" w14:textId="77777777" w:rsidR="003E6519" w:rsidRPr="002F023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F023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F023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F023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F0238" w14:paraId="4C1A1D54" w14:textId="77777777" w:rsidTr="001A0FA2">
        <w:tc>
          <w:tcPr>
            <w:tcW w:w="2269" w:type="dxa"/>
            <w:shd w:val="clear" w:color="auto" w:fill="auto"/>
          </w:tcPr>
          <w:p w14:paraId="1F8C1105" w14:textId="77777777" w:rsidR="003E6519" w:rsidRPr="002F023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75AA7B" w14:textId="77777777" w:rsidR="003E6519" w:rsidRPr="002F0238" w:rsidRDefault="00F81FC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  <w:r w:rsidR="003E6519" w:rsidRPr="002F023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81FC6" w:rsidRPr="002F0238" w14:paraId="5B2CC31C" w14:textId="77777777" w:rsidTr="00771C4A">
        <w:tc>
          <w:tcPr>
            <w:tcW w:w="2269" w:type="dxa"/>
            <w:shd w:val="clear" w:color="auto" w:fill="auto"/>
          </w:tcPr>
          <w:p w14:paraId="20E407E5" w14:textId="77777777" w:rsidR="00F81FC6" w:rsidRPr="002F0238" w:rsidRDefault="00F81FC6" w:rsidP="00771C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0F90A4" w14:textId="77777777" w:rsidR="00F81FC6" w:rsidRPr="002F0238" w:rsidRDefault="00F81FC6" w:rsidP="00771C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bCs/>
                <w:sz w:val="22"/>
                <w:szCs w:val="22"/>
              </w:rPr>
              <w:t>115/2024</w:t>
            </w:r>
          </w:p>
        </w:tc>
      </w:tr>
    </w:tbl>
    <w:p w14:paraId="5F45F9B6" w14:textId="77777777" w:rsidR="00890B92" w:rsidRPr="002F023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F023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F0238">
        <w:rPr>
          <w:rFonts w:ascii="Arial Narrow" w:hAnsi="Arial Narrow" w:cs="Arial"/>
          <w:sz w:val="22"/>
          <w:szCs w:val="22"/>
        </w:rPr>
        <w:t>22</w:t>
      </w:r>
      <w:r w:rsidR="0049054E" w:rsidRPr="002F0238">
        <w:rPr>
          <w:rFonts w:ascii="Arial Narrow" w:hAnsi="Arial Narrow" w:cs="Arial"/>
          <w:sz w:val="22"/>
          <w:szCs w:val="22"/>
        </w:rPr>
        <w:t>2</w:t>
      </w:r>
      <w:r w:rsidRPr="002F023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F0238">
        <w:rPr>
          <w:rFonts w:ascii="Arial Narrow" w:hAnsi="Arial Narrow" w:cs="Arial"/>
          <w:sz w:val="22"/>
          <w:szCs w:val="22"/>
        </w:rPr>
        <w:t>4</w:t>
      </w:r>
      <w:r w:rsidRPr="002F0238">
        <w:rPr>
          <w:rFonts w:ascii="Arial Narrow" w:hAnsi="Arial Narrow" w:cs="Arial"/>
          <w:sz w:val="22"/>
          <w:szCs w:val="22"/>
        </w:rPr>
        <w:t xml:space="preserve"> </w:t>
      </w:r>
      <w:r w:rsidR="00890B92" w:rsidRPr="002F023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F0238">
        <w:rPr>
          <w:rFonts w:ascii="Arial Narrow" w:hAnsi="Arial Narrow" w:cs="Arial"/>
          <w:sz w:val="22"/>
          <w:szCs w:val="22"/>
        </w:rPr>
        <w:t xml:space="preserve"> </w:t>
      </w:r>
      <w:r w:rsidR="00F81FC6" w:rsidRPr="002F0238">
        <w:rPr>
          <w:rFonts w:ascii="Arial Narrow" w:hAnsi="Arial Narrow" w:cs="Arial"/>
          <w:sz w:val="22"/>
          <w:szCs w:val="22"/>
        </w:rPr>
        <w:t>(</w:t>
      </w:r>
      <w:proofErr w:type="spellStart"/>
      <w:r w:rsidR="00F81FC6" w:rsidRPr="002F0238">
        <w:rPr>
          <w:rFonts w:ascii="Arial Narrow" w:hAnsi="Arial Narrow" w:cs="Arial"/>
          <w:sz w:val="22"/>
          <w:szCs w:val="22"/>
        </w:rPr>
        <w:t>t.j</w:t>
      </w:r>
      <w:proofErr w:type="spellEnd"/>
      <w:r w:rsidR="00F81FC6" w:rsidRPr="002F0238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F0238">
        <w:rPr>
          <w:rFonts w:ascii="Arial Narrow" w:hAnsi="Arial Narrow" w:cs="Arial"/>
          <w:sz w:val="22"/>
          <w:szCs w:val="22"/>
        </w:rPr>
        <w:t xml:space="preserve"> </w:t>
      </w:r>
      <w:r w:rsidR="00890B92" w:rsidRPr="002F0238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F0238">
        <w:rPr>
          <w:rFonts w:ascii="Arial Narrow" w:hAnsi="Arial Narrow" w:cs="Arial"/>
          <w:sz w:val="22"/>
          <w:szCs w:val="22"/>
        </w:rPr>
        <w:t xml:space="preserve"> dla</w:t>
      </w:r>
      <w:r w:rsidR="00890B92" w:rsidRPr="002F0238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81FC6" w:rsidRPr="002F0238" w14:paraId="2FE1561A" w14:textId="77777777" w:rsidTr="00771C4A">
        <w:trPr>
          <w:trHeight w:val="70"/>
        </w:trPr>
        <w:tc>
          <w:tcPr>
            <w:tcW w:w="9214" w:type="dxa"/>
          </w:tcPr>
          <w:p w14:paraId="1A89B494" w14:textId="77777777" w:rsidR="00F81FC6" w:rsidRPr="002F0238" w:rsidRDefault="00F81FC6" w:rsidP="00771C4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części 2 zamówienia w wysokości 2 052.00 zł brutto;</w:t>
            </w:r>
          </w:p>
        </w:tc>
      </w:tr>
      <w:tr w:rsidR="00F81FC6" w:rsidRPr="002F0238" w14:paraId="08F7C1F5" w14:textId="77777777" w:rsidTr="00771C4A">
        <w:trPr>
          <w:trHeight w:val="70"/>
        </w:trPr>
        <w:tc>
          <w:tcPr>
            <w:tcW w:w="9214" w:type="dxa"/>
          </w:tcPr>
          <w:p w14:paraId="72B0F018" w14:textId="77777777" w:rsidR="00F81FC6" w:rsidRPr="002F0238" w:rsidRDefault="00F81FC6" w:rsidP="00771C4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części 3 zamówienia w wysokości 47 887.20 zł brutto;</w:t>
            </w:r>
          </w:p>
        </w:tc>
      </w:tr>
      <w:tr w:rsidR="00F81FC6" w:rsidRPr="002F0238" w14:paraId="443CD215" w14:textId="77777777" w:rsidTr="00771C4A">
        <w:trPr>
          <w:trHeight w:val="70"/>
        </w:trPr>
        <w:tc>
          <w:tcPr>
            <w:tcW w:w="9214" w:type="dxa"/>
          </w:tcPr>
          <w:p w14:paraId="23D88396" w14:textId="77777777" w:rsidR="00F81FC6" w:rsidRPr="002F0238" w:rsidRDefault="00F81FC6" w:rsidP="00771C4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części 4 zamówienia w wysokości 111 618.00 zł brutto;</w:t>
            </w:r>
          </w:p>
        </w:tc>
      </w:tr>
      <w:tr w:rsidR="00F81FC6" w:rsidRPr="002F0238" w14:paraId="7620AE75" w14:textId="77777777" w:rsidTr="00771C4A">
        <w:trPr>
          <w:trHeight w:val="70"/>
        </w:trPr>
        <w:tc>
          <w:tcPr>
            <w:tcW w:w="9214" w:type="dxa"/>
          </w:tcPr>
          <w:p w14:paraId="6C543922" w14:textId="77777777" w:rsidR="00F81FC6" w:rsidRPr="002F0238" w:rsidRDefault="00F81FC6" w:rsidP="00771C4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części 5 zamówienia w wysokości 63 849.60 zł brutto;</w:t>
            </w:r>
          </w:p>
        </w:tc>
      </w:tr>
      <w:tr w:rsidR="00F81FC6" w:rsidRPr="002F0238" w14:paraId="2C241ED1" w14:textId="77777777" w:rsidTr="00771C4A">
        <w:trPr>
          <w:trHeight w:val="70"/>
        </w:trPr>
        <w:tc>
          <w:tcPr>
            <w:tcW w:w="9214" w:type="dxa"/>
          </w:tcPr>
          <w:p w14:paraId="5ED1A7ED" w14:textId="77777777" w:rsidR="00F81FC6" w:rsidRPr="002F0238" w:rsidRDefault="00F81FC6" w:rsidP="00771C4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części 6 zamówienia w wysokości 53 623.94 zł brutto;</w:t>
            </w:r>
          </w:p>
        </w:tc>
      </w:tr>
      <w:tr w:rsidR="00F81FC6" w:rsidRPr="002F0238" w14:paraId="3C198963" w14:textId="77777777" w:rsidTr="00771C4A">
        <w:trPr>
          <w:trHeight w:val="70"/>
        </w:trPr>
        <w:tc>
          <w:tcPr>
            <w:tcW w:w="9214" w:type="dxa"/>
          </w:tcPr>
          <w:p w14:paraId="00BF0B1A" w14:textId="77777777" w:rsidR="00F81FC6" w:rsidRPr="002F0238" w:rsidRDefault="00F81FC6" w:rsidP="00771C4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części 1 zamówienia w wysokości 4 320.00 zł brutto;</w:t>
            </w:r>
          </w:p>
        </w:tc>
      </w:tr>
      <w:tr w:rsidR="00F81FC6" w:rsidRPr="002F0238" w14:paraId="4ECDDDD8" w14:textId="77777777" w:rsidTr="00771C4A">
        <w:trPr>
          <w:trHeight w:val="70"/>
        </w:trPr>
        <w:tc>
          <w:tcPr>
            <w:tcW w:w="9214" w:type="dxa"/>
          </w:tcPr>
          <w:p w14:paraId="3AB8637F" w14:textId="77777777" w:rsidR="00F81FC6" w:rsidRPr="002F0238" w:rsidRDefault="00F81FC6" w:rsidP="00771C4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0238">
              <w:rPr>
                <w:rFonts w:ascii="Arial Narrow" w:hAnsi="Arial Narrow" w:cs="Arial"/>
                <w:sz w:val="22"/>
                <w:szCs w:val="22"/>
              </w:rPr>
              <w:t>części 7 zamówienia w wysokości 3 137.40 zł brutto;</w:t>
            </w:r>
          </w:p>
        </w:tc>
      </w:tr>
    </w:tbl>
    <w:p w14:paraId="4AC49816" w14:textId="77777777" w:rsidR="00890B92" w:rsidRPr="002F023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62425AA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F0238">
        <w:rPr>
          <w:rFonts w:ascii="Arial Narrow" w:hAnsi="Arial Narrow" w:cs="Arial"/>
          <w:i/>
          <w:sz w:val="22"/>
          <w:szCs w:val="22"/>
        </w:rPr>
        <w:t>Zamawiający</w:t>
      </w:r>
    </w:p>
    <w:p w14:paraId="241261C2" w14:textId="77777777" w:rsidR="00EB0E4F" w:rsidRDefault="00EB0E4F" w:rsidP="00EB0E4F">
      <w:pPr>
        <w:rPr>
          <w:rFonts w:ascii="Arial Narrow" w:hAnsi="Arial Narrow"/>
        </w:rPr>
      </w:pPr>
    </w:p>
    <w:p w14:paraId="7247BE0C" w14:textId="77777777" w:rsidR="00EB0E4F" w:rsidRDefault="00EB0E4F" w:rsidP="00EB0E4F">
      <w:pPr>
        <w:rPr>
          <w:rFonts w:ascii="Arial Narrow" w:hAnsi="Arial Narrow"/>
        </w:rPr>
      </w:pPr>
    </w:p>
    <w:p w14:paraId="1A30B798" w14:textId="703D147C" w:rsidR="00EB0E4F" w:rsidRDefault="00EB0E4F" w:rsidP="00EB0E4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A000C3F" w14:textId="77777777" w:rsidR="00EB0E4F" w:rsidRDefault="00EB0E4F" w:rsidP="00EB0E4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4EE2B869" w14:textId="7F3C644E" w:rsidR="00EB0E4F" w:rsidRDefault="00EB0E4F" w:rsidP="00EB0E4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Barbara Baranowska</w:t>
      </w:r>
      <w:r>
        <w:rPr>
          <w:rFonts w:ascii="Arial Narrow" w:hAnsi="Arial Narrow"/>
        </w:rPr>
        <w:t xml:space="preserve"> – tel. 261 417 364, e-mail: </w:t>
      </w:r>
      <w:hyperlink r:id="rId6" w:history="1">
        <w:r w:rsidRPr="003744C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1AADD77E" w14:textId="13CF9ECD" w:rsidR="00EB0E4F" w:rsidRPr="002F0238" w:rsidRDefault="00EB0E4F" w:rsidP="00EB0E4F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2024-</w:t>
      </w:r>
      <w:r>
        <w:rPr>
          <w:rFonts w:ascii="Arial Narrow" w:hAnsi="Arial Narrow"/>
        </w:rPr>
        <w:t>09-16</w:t>
      </w:r>
    </w:p>
    <w:sectPr w:rsidR="00EB0E4F" w:rsidRPr="002F023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B339F" w14:textId="77777777" w:rsidR="00222B3C" w:rsidRDefault="00222B3C">
      <w:r>
        <w:separator/>
      </w:r>
    </w:p>
  </w:endnote>
  <w:endnote w:type="continuationSeparator" w:id="0">
    <w:p w14:paraId="0A0E707A" w14:textId="77777777" w:rsidR="00222B3C" w:rsidRDefault="00222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C16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3A9F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155E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79D29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3C1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428E8E" w14:textId="77777777" w:rsidR="009F189D" w:rsidRDefault="009F189D">
    <w:pPr>
      <w:pStyle w:val="Stopka"/>
      <w:tabs>
        <w:tab w:val="clear" w:pos="4536"/>
      </w:tabs>
      <w:jc w:val="center"/>
    </w:pPr>
  </w:p>
  <w:p w14:paraId="3463AE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193738" w14:textId="77777777" w:rsidR="00222B3C" w:rsidRDefault="00222B3C">
      <w:r>
        <w:separator/>
      </w:r>
    </w:p>
  </w:footnote>
  <w:footnote w:type="continuationSeparator" w:id="0">
    <w:p w14:paraId="7C835073" w14:textId="77777777" w:rsidR="00222B3C" w:rsidRDefault="00222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FF7DD" w14:textId="77777777" w:rsidR="00F81FC6" w:rsidRDefault="00F81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5E589" w14:textId="77777777" w:rsidR="00F81FC6" w:rsidRDefault="00F81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D096A" w14:textId="77777777" w:rsidR="00F81FC6" w:rsidRDefault="00F81F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B3C"/>
    <w:rsid w:val="00007727"/>
    <w:rsid w:val="00017720"/>
    <w:rsid w:val="00035488"/>
    <w:rsid w:val="000D7F25"/>
    <w:rsid w:val="000E00E5"/>
    <w:rsid w:val="00173B20"/>
    <w:rsid w:val="001A0FA2"/>
    <w:rsid w:val="001C69FF"/>
    <w:rsid w:val="00222B3C"/>
    <w:rsid w:val="0023318D"/>
    <w:rsid w:val="002F0238"/>
    <w:rsid w:val="00376A5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20B2"/>
    <w:rsid w:val="00D7128F"/>
    <w:rsid w:val="00EA3476"/>
    <w:rsid w:val="00EB0E4F"/>
    <w:rsid w:val="00F81FC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17F5C"/>
  <w15:chartTrackingRefBased/>
  <w15:docId w15:val="{14D180BE-E867-4543-A4D3-290AC06B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EB0E4F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0E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2024-09-16T05:52:00Z</cp:lastPrinted>
  <dcterms:created xsi:type="dcterms:W3CDTF">2024-09-16T05:51:00Z</dcterms:created>
  <dcterms:modified xsi:type="dcterms:W3CDTF">2024-09-16T05:52:00Z</dcterms:modified>
</cp:coreProperties>
</file>