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3C47F" w14:textId="77777777" w:rsidR="003E6519" w:rsidRPr="006A7421" w:rsidRDefault="00542BDA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A7421">
        <w:rPr>
          <w:rFonts w:ascii="Arial Narrow" w:hAnsi="Arial Narrow" w:cs="Arial"/>
          <w:sz w:val="22"/>
          <w:szCs w:val="22"/>
        </w:rPr>
        <w:t>Bydgoszcz</w:t>
      </w:r>
      <w:r w:rsidR="003E6519" w:rsidRPr="006A7421">
        <w:rPr>
          <w:rFonts w:ascii="Arial Narrow" w:hAnsi="Arial Narrow" w:cs="Arial"/>
          <w:sz w:val="22"/>
          <w:szCs w:val="22"/>
        </w:rPr>
        <w:t xml:space="preserve"> dnia: </w:t>
      </w:r>
      <w:r w:rsidRPr="006A7421">
        <w:rPr>
          <w:rFonts w:ascii="Arial Narrow" w:hAnsi="Arial Narrow" w:cs="Arial"/>
          <w:sz w:val="22"/>
          <w:szCs w:val="22"/>
        </w:rPr>
        <w:t>2024-09-16</w:t>
      </w:r>
    </w:p>
    <w:p w14:paraId="6FA63358" w14:textId="77777777" w:rsidR="003E6519" w:rsidRPr="006A7421" w:rsidRDefault="00542BDA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A742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60CB6DF" w14:textId="77777777" w:rsidR="003E6519" w:rsidRPr="006A7421" w:rsidRDefault="00542BDA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A7421">
        <w:rPr>
          <w:rFonts w:ascii="Arial Narrow" w:hAnsi="Arial Narrow" w:cs="Arial"/>
          <w:sz w:val="22"/>
          <w:szCs w:val="22"/>
        </w:rPr>
        <w:t>Powstańców Warszawy</w:t>
      </w:r>
      <w:r w:rsidR="003E6519" w:rsidRPr="006A7421">
        <w:rPr>
          <w:rFonts w:ascii="Arial Narrow" w:hAnsi="Arial Narrow" w:cs="Arial"/>
          <w:sz w:val="22"/>
          <w:szCs w:val="22"/>
        </w:rPr>
        <w:t xml:space="preserve"> </w:t>
      </w:r>
      <w:r w:rsidRPr="006A7421">
        <w:rPr>
          <w:rFonts w:ascii="Arial Narrow" w:hAnsi="Arial Narrow" w:cs="Arial"/>
          <w:sz w:val="22"/>
          <w:szCs w:val="22"/>
        </w:rPr>
        <w:t>5</w:t>
      </w:r>
    </w:p>
    <w:p w14:paraId="40D06540" w14:textId="77777777" w:rsidR="003E6519" w:rsidRPr="006A7421" w:rsidRDefault="00542BDA" w:rsidP="003E6519">
      <w:pPr>
        <w:rPr>
          <w:rFonts w:ascii="Arial Narrow" w:hAnsi="Arial Narrow" w:cs="Arial"/>
          <w:sz w:val="22"/>
          <w:szCs w:val="22"/>
        </w:rPr>
      </w:pPr>
      <w:r w:rsidRPr="006A7421">
        <w:rPr>
          <w:rFonts w:ascii="Arial Narrow" w:hAnsi="Arial Narrow" w:cs="Arial"/>
          <w:sz w:val="22"/>
          <w:szCs w:val="22"/>
        </w:rPr>
        <w:t>85-681</w:t>
      </w:r>
      <w:r w:rsidR="003E6519" w:rsidRPr="006A7421">
        <w:rPr>
          <w:rFonts w:ascii="Arial Narrow" w:hAnsi="Arial Narrow" w:cs="Arial"/>
          <w:sz w:val="22"/>
          <w:szCs w:val="22"/>
        </w:rPr>
        <w:t xml:space="preserve"> </w:t>
      </w:r>
      <w:r w:rsidRPr="006A7421">
        <w:rPr>
          <w:rFonts w:ascii="Arial Narrow" w:hAnsi="Arial Narrow" w:cs="Arial"/>
          <w:sz w:val="22"/>
          <w:szCs w:val="22"/>
        </w:rPr>
        <w:t>Bydgoszcz</w:t>
      </w:r>
    </w:p>
    <w:p w14:paraId="15C912BB" w14:textId="77777777" w:rsidR="003E6519" w:rsidRPr="006A7421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6A742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DE0588A" w14:textId="77777777" w:rsidR="003E6519" w:rsidRPr="006A7421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A742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A7421" w14:paraId="7DD3EDD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B1805A" w14:textId="77777777" w:rsidR="003E6519" w:rsidRPr="006A742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A742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E95A47B" w14:textId="77777777" w:rsidR="003E6519" w:rsidRPr="006A742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A742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657EB8E" w14:textId="77777777" w:rsidR="003E6519" w:rsidRPr="006A742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A742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5F48512" w14:textId="77777777" w:rsidR="003E6519" w:rsidRPr="006A742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742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A742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742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A7421" w14:paraId="2A9B524E" w14:textId="77777777" w:rsidTr="001A0FA2">
        <w:tc>
          <w:tcPr>
            <w:tcW w:w="2269" w:type="dxa"/>
            <w:shd w:val="clear" w:color="auto" w:fill="auto"/>
          </w:tcPr>
          <w:p w14:paraId="00A1DF41" w14:textId="77777777" w:rsidR="003E6519" w:rsidRPr="006A742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FE80AD" w14:textId="77777777" w:rsidR="003E6519" w:rsidRPr="006A7421" w:rsidRDefault="00542BD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b/>
                <w:sz w:val="22"/>
                <w:szCs w:val="22"/>
              </w:rPr>
              <w:t>Dostawa sprzętu do diagnostyki patomorfologicznej</w:t>
            </w:r>
            <w:r w:rsidR="003E6519" w:rsidRPr="006A742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542BDA" w:rsidRPr="006A7421" w14:paraId="64C8F5BC" w14:textId="77777777" w:rsidTr="00365BC8">
        <w:tc>
          <w:tcPr>
            <w:tcW w:w="2269" w:type="dxa"/>
            <w:shd w:val="clear" w:color="auto" w:fill="auto"/>
          </w:tcPr>
          <w:p w14:paraId="23B13708" w14:textId="77777777" w:rsidR="00542BDA" w:rsidRPr="006A7421" w:rsidRDefault="00542BDA" w:rsidP="00365B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98E653" w14:textId="77777777" w:rsidR="00542BDA" w:rsidRPr="006A7421" w:rsidRDefault="00542BDA" w:rsidP="00365B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b/>
                <w:sz w:val="22"/>
                <w:szCs w:val="22"/>
              </w:rPr>
              <w:t>109/2024</w:t>
            </w:r>
          </w:p>
        </w:tc>
      </w:tr>
    </w:tbl>
    <w:p w14:paraId="0C88299B" w14:textId="77777777" w:rsidR="00890B92" w:rsidRPr="006A742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A742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A7421">
        <w:rPr>
          <w:rFonts w:ascii="Arial Narrow" w:hAnsi="Arial Narrow" w:cs="Arial"/>
          <w:sz w:val="22"/>
          <w:szCs w:val="22"/>
        </w:rPr>
        <w:t>22</w:t>
      </w:r>
      <w:r w:rsidR="0049054E" w:rsidRPr="006A7421">
        <w:rPr>
          <w:rFonts w:ascii="Arial Narrow" w:hAnsi="Arial Narrow" w:cs="Arial"/>
          <w:sz w:val="22"/>
          <w:szCs w:val="22"/>
        </w:rPr>
        <w:t>2</w:t>
      </w:r>
      <w:r w:rsidRPr="006A742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A7421">
        <w:rPr>
          <w:rFonts w:ascii="Arial Narrow" w:hAnsi="Arial Narrow" w:cs="Arial"/>
          <w:sz w:val="22"/>
          <w:szCs w:val="22"/>
        </w:rPr>
        <w:t>4</w:t>
      </w:r>
      <w:r w:rsidRPr="006A7421">
        <w:rPr>
          <w:rFonts w:ascii="Arial Narrow" w:hAnsi="Arial Narrow" w:cs="Arial"/>
          <w:sz w:val="22"/>
          <w:szCs w:val="22"/>
        </w:rPr>
        <w:t xml:space="preserve"> </w:t>
      </w:r>
      <w:r w:rsidR="00890B92" w:rsidRPr="006A742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A7421">
        <w:rPr>
          <w:rFonts w:ascii="Arial Narrow" w:hAnsi="Arial Narrow" w:cs="Arial"/>
          <w:sz w:val="22"/>
          <w:szCs w:val="22"/>
        </w:rPr>
        <w:t xml:space="preserve"> </w:t>
      </w:r>
      <w:r w:rsidR="00542BDA" w:rsidRPr="006A7421">
        <w:rPr>
          <w:rFonts w:ascii="Arial Narrow" w:hAnsi="Arial Narrow" w:cs="Arial"/>
          <w:sz w:val="22"/>
          <w:szCs w:val="22"/>
        </w:rPr>
        <w:t>(</w:t>
      </w:r>
      <w:proofErr w:type="spellStart"/>
      <w:r w:rsidR="00542BDA" w:rsidRPr="006A7421">
        <w:rPr>
          <w:rFonts w:ascii="Arial Narrow" w:hAnsi="Arial Narrow" w:cs="Arial"/>
          <w:sz w:val="22"/>
          <w:szCs w:val="22"/>
        </w:rPr>
        <w:t>t.j</w:t>
      </w:r>
      <w:proofErr w:type="spellEnd"/>
      <w:r w:rsidR="00542BDA" w:rsidRPr="006A742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A7421">
        <w:rPr>
          <w:rFonts w:ascii="Arial Narrow" w:hAnsi="Arial Narrow" w:cs="Arial"/>
          <w:sz w:val="22"/>
          <w:szCs w:val="22"/>
        </w:rPr>
        <w:t xml:space="preserve"> </w:t>
      </w:r>
      <w:r w:rsidR="00890B92" w:rsidRPr="006A742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A7421">
        <w:rPr>
          <w:rFonts w:ascii="Arial Narrow" w:hAnsi="Arial Narrow" w:cs="Arial"/>
          <w:sz w:val="22"/>
          <w:szCs w:val="22"/>
        </w:rPr>
        <w:t xml:space="preserve"> dla</w:t>
      </w:r>
      <w:r w:rsidR="00890B92" w:rsidRPr="006A742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42BDA" w:rsidRPr="006A7421" w14:paraId="428A440F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B0DFE5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1 zamówienia w wysokości 403 250.40 zł brutto;</w:t>
            </w:r>
          </w:p>
        </w:tc>
      </w:tr>
      <w:tr w:rsidR="00542BDA" w:rsidRPr="006A7421" w14:paraId="3D243503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61D48E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2 zamówienia w wysokości 154 850.40 zł brutto;</w:t>
            </w:r>
          </w:p>
        </w:tc>
      </w:tr>
      <w:tr w:rsidR="00542BDA" w:rsidRPr="006A7421" w14:paraId="2D6071B7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127D5F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3 zamówienia w wysokości 316 850.40 zł brutto;</w:t>
            </w:r>
          </w:p>
        </w:tc>
      </w:tr>
      <w:tr w:rsidR="00542BDA" w:rsidRPr="006A7421" w14:paraId="14B4B471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F748E7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4 zamówienia w wysokości 237 350.00 zł brutto;</w:t>
            </w:r>
          </w:p>
        </w:tc>
      </w:tr>
      <w:tr w:rsidR="00542BDA" w:rsidRPr="006A7421" w14:paraId="51406004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7B0374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5 zamówienia w wysokości 36 050.00 zł brutto;</w:t>
            </w:r>
          </w:p>
        </w:tc>
      </w:tr>
      <w:tr w:rsidR="00542BDA" w:rsidRPr="006A7421" w14:paraId="62BCDBCB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B0626E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6 zamówienia w wysokości 489 650.40 zł brutto;</w:t>
            </w:r>
          </w:p>
        </w:tc>
      </w:tr>
      <w:tr w:rsidR="00542BDA" w:rsidRPr="006A7421" w14:paraId="40B9BD06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48DFAE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7 zamówienia w wysokości 111 650.00 zł brutto;</w:t>
            </w:r>
          </w:p>
        </w:tc>
      </w:tr>
      <w:tr w:rsidR="00542BDA" w:rsidRPr="006A7421" w14:paraId="6F6F078A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956C78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8 zamówienia w wysokości 85 730.00 zł brutto;</w:t>
            </w:r>
          </w:p>
        </w:tc>
      </w:tr>
      <w:tr w:rsidR="00542BDA" w:rsidRPr="006A7421" w14:paraId="246A969C" w14:textId="77777777" w:rsidTr="00365BC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813212" w14:textId="77777777" w:rsidR="00542BDA" w:rsidRPr="006A7421" w:rsidRDefault="00542BDA" w:rsidP="006A7421">
            <w:pPr>
              <w:spacing w:before="40" w:line="360" w:lineRule="auto"/>
              <w:ind w:left="359" w:right="108"/>
              <w:rPr>
                <w:rFonts w:ascii="Arial Narrow" w:hAnsi="Arial Narrow" w:cs="Arial"/>
                <w:sz w:val="22"/>
                <w:szCs w:val="22"/>
              </w:rPr>
            </w:pPr>
            <w:r w:rsidRPr="006A7421">
              <w:rPr>
                <w:rFonts w:ascii="Arial Narrow" w:hAnsi="Arial Narrow" w:cs="Arial"/>
                <w:sz w:val="22"/>
                <w:szCs w:val="22"/>
              </w:rPr>
              <w:t>części 9 zamówienia w wysokości 164 570.40 zł brutto;</w:t>
            </w:r>
          </w:p>
        </w:tc>
      </w:tr>
    </w:tbl>
    <w:p w14:paraId="0902FA66" w14:textId="77777777" w:rsidR="00510EC8" w:rsidRPr="006A7421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524CBD85" w14:textId="52C60B6F" w:rsidR="00A80738" w:rsidRDefault="006A7421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A7421">
        <w:rPr>
          <w:rFonts w:ascii="Arial Narrow" w:hAnsi="Arial Narrow" w:cs="Arial"/>
          <w:i/>
          <w:sz w:val="22"/>
          <w:szCs w:val="22"/>
        </w:rPr>
        <w:t>ZAMAWIAJĄCY</w:t>
      </w:r>
    </w:p>
    <w:p w14:paraId="44762C81" w14:textId="77777777" w:rsidR="00F637A5" w:rsidRDefault="00F637A5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368DD69" w14:textId="77777777" w:rsidR="00F637A5" w:rsidRDefault="00F637A5" w:rsidP="00F63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A27ECE4" w14:textId="14D93474" w:rsidR="00F637A5" w:rsidRPr="00681E50" w:rsidRDefault="00F637A5" w:rsidP="00F63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  <w:proofErr w:type="gramEnd"/>
    </w:p>
    <w:p w14:paraId="38B799C8" w14:textId="77777777" w:rsidR="00F637A5" w:rsidRPr="00681E50" w:rsidRDefault="00F637A5" w:rsidP="00F637A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769354E9" w14:textId="77777777" w:rsidR="00F637A5" w:rsidRPr="00681E50" w:rsidRDefault="00F637A5" w:rsidP="00F637A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BC7571C" w14:textId="0A8EEB9D" w:rsidR="00F637A5" w:rsidRPr="00F637A5" w:rsidRDefault="00F637A5" w:rsidP="00F637A5">
      <w:pPr>
        <w:pStyle w:val="Tekstpodstawowy"/>
        <w:spacing w:after="360"/>
        <w:jc w:val="left"/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>16.09.2024 r.</w:t>
      </w:r>
    </w:p>
    <w:sectPr w:rsidR="00F637A5" w:rsidRPr="00F637A5" w:rsidSect="006A7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BD505" w14:textId="77777777" w:rsidR="0075726F" w:rsidRDefault="0075726F">
      <w:r>
        <w:separator/>
      </w:r>
    </w:p>
  </w:endnote>
  <w:endnote w:type="continuationSeparator" w:id="0">
    <w:p w14:paraId="0AC0555D" w14:textId="77777777" w:rsidR="0075726F" w:rsidRDefault="00757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D43F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E4D7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E0D8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39963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A3F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E157BF" w14:textId="77777777" w:rsidR="009F189D" w:rsidRDefault="009F189D">
    <w:pPr>
      <w:pStyle w:val="Stopka"/>
      <w:tabs>
        <w:tab w:val="clear" w:pos="4536"/>
      </w:tabs>
      <w:jc w:val="center"/>
    </w:pPr>
  </w:p>
  <w:p w14:paraId="2DF010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19D2A" w14:textId="77777777" w:rsidR="0075726F" w:rsidRDefault="0075726F">
      <w:r>
        <w:separator/>
      </w:r>
    </w:p>
  </w:footnote>
  <w:footnote w:type="continuationSeparator" w:id="0">
    <w:p w14:paraId="3D1869FD" w14:textId="77777777" w:rsidR="0075726F" w:rsidRDefault="00757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E51995" w14:textId="77777777" w:rsidR="00542BDA" w:rsidRDefault="00542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0F9E8" w14:textId="77777777" w:rsidR="00542BDA" w:rsidRDefault="00542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7B88E" w14:textId="77777777" w:rsidR="00542BDA" w:rsidRDefault="00542B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630328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26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42BDA"/>
    <w:rsid w:val="0069085C"/>
    <w:rsid w:val="006A7421"/>
    <w:rsid w:val="0075726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637A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27849"/>
  <w15:chartTrackingRefBased/>
  <w15:docId w15:val="{69C78166-B4EF-4063-B357-1FC766C9F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F637A5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637A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637A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637A5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637A5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637A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F637A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637A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637A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637A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637A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637A5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F637A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637A5"/>
    <w:rPr>
      <w:b/>
      <w:bCs/>
    </w:rPr>
  </w:style>
  <w:style w:type="character" w:styleId="Hipercze">
    <w:name w:val="Hyperlink"/>
    <w:uiPriority w:val="99"/>
    <w:unhideWhenUsed/>
    <w:rsid w:val="00F637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185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2024-09-16T05:27:00Z</cp:lastPrinted>
  <dcterms:created xsi:type="dcterms:W3CDTF">2024-09-16T05:13:00Z</dcterms:created>
  <dcterms:modified xsi:type="dcterms:W3CDTF">2024-09-16T05:27:00Z</dcterms:modified>
</cp:coreProperties>
</file>