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09B6D" w14:textId="77777777" w:rsidR="00986737" w:rsidRPr="005A5C37" w:rsidRDefault="005500F8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A5C37">
        <w:rPr>
          <w:rFonts w:ascii="Arial Narrow" w:hAnsi="Arial Narrow" w:cs="Arial"/>
          <w:sz w:val="22"/>
          <w:szCs w:val="22"/>
        </w:rPr>
        <w:t>Bydgoszcz</w:t>
      </w:r>
      <w:r w:rsidR="00986737" w:rsidRPr="005A5C37">
        <w:rPr>
          <w:rFonts w:ascii="Arial Narrow" w:hAnsi="Arial Narrow" w:cs="Arial"/>
          <w:sz w:val="22"/>
          <w:szCs w:val="22"/>
        </w:rPr>
        <w:t xml:space="preserve"> dnia: </w:t>
      </w:r>
      <w:r w:rsidRPr="005A5C37">
        <w:rPr>
          <w:rFonts w:ascii="Arial Narrow" w:hAnsi="Arial Narrow" w:cs="Arial"/>
          <w:sz w:val="22"/>
          <w:szCs w:val="22"/>
        </w:rPr>
        <w:t>2024-09-16</w:t>
      </w:r>
    </w:p>
    <w:p w14:paraId="168782C9" w14:textId="77777777" w:rsidR="00986737" w:rsidRPr="005A5C37" w:rsidRDefault="005500F8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A5C3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7B118DB" w14:textId="77777777" w:rsidR="00986737" w:rsidRPr="005A5C37" w:rsidRDefault="005500F8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A5C37">
        <w:rPr>
          <w:rFonts w:ascii="Arial Narrow" w:hAnsi="Arial Narrow" w:cs="Arial"/>
          <w:sz w:val="22"/>
          <w:szCs w:val="22"/>
        </w:rPr>
        <w:t>Powstańców Warszawy</w:t>
      </w:r>
      <w:r w:rsidR="00986737" w:rsidRPr="005A5C37">
        <w:rPr>
          <w:rFonts w:ascii="Arial Narrow" w:hAnsi="Arial Narrow" w:cs="Arial"/>
          <w:sz w:val="22"/>
          <w:szCs w:val="22"/>
        </w:rPr>
        <w:t xml:space="preserve"> </w:t>
      </w:r>
      <w:r w:rsidRPr="005A5C37">
        <w:rPr>
          <w:rFonts w:ascii="Arial Narrow" w:hAnsi="Arial Narrow" w:cs="Arial"/>
          <w:sz w:val="22"/>
          <w:szCs w:val="22"/>
        </w:rPr>
        <w:t>5</w:t>
      </w:r>
    </w:p>
    <w:p w14:paraId="10138079" w14:textId="77777777" w:rsidR="00986737" w:rsidRPr="005A5C37" w:rsidRDefault="005500F8" w:rsidP="00986737">
      <w:pPr>
        <w:rPr>
          <w:rFonts w:ascii="Arial Narrow" w:hAnsi="Arial Narrow" w:cs="Arial"/>
          <w:sz w:val="22"/>
          <w:szCs w:val="22"/>
        </w:rPr>
      </w:pPr>
      <w:r w:rsidRPr="005A5C37">
        <w:rPr>
          <w:rFonts w:ascii="Arial Narrow" w:hAnsi="Arial Narrow" w:cs="Arial"/>
          <w:sz w:val="22"/>
          <w:szCs w:val="22"/>
        </w:rPr>
        <w:t>85-681</w:t>
      </w:r>
      <w:r w:rsidR="00986737" w:rsidRPr="005A5C37">
        <w:rPr>
          <w:rFonts w:ascii="Arial Narrow" w:hAnsi="Arial Narrow" w:cs="Arial"/>
          <w:sz w:val="22"/>
          <w:szCs w:val="22"/>
        </w:rPr>
        <w:t xml:space="preserve"> </w:t>
      </w:r>
      <w:r w:rsidRPr="005A5C37">
        <w:rPr>
          <w:rFonts w:ascii="Arial Narrow" w:hAnsi="Arial Narrow" w:cs="Arial"/>
          <w:sz w:val="22"/>
          <w:szCs w:val="22"/>
        </w:rPr>
        <w:t>Bydgoszcz</w:t>
      </w:r>
    </w:p>
    <w:p w14:paraId="57345F8C" w14:textId="77777777" w:rsidR="00986737" w:rsidRPr="005A5C37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A5C3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F42638A" w14:textId="77777777" w:rsidR="00986737" w:rsidRPr="005A5C37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A5C3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A5C37" w14:paraId="48ACEA2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F16B45" w14:textId="77777777" w:rsidR="00986737" w:rsidRPr="005A5C3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A5C3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C9F4A23" w14:textId="77777777" w:rsidR="00986737" w:rsidRPr="005A5C3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A5C3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5EBE499" w14:textId="77777777" w:rsidR="00986737" w:rsidRPr="005A5C3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A5C3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A5C3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A5C3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A5C37" w14:paraId="643D24E8" w14:textId="77777777" w:rsidTr="005A632E">
        <w:tc>
          <w:tcPr>
            <w:tcW w:w="2269" w:type="dxa"/>
            <w:shd w:val="clear" w:color="auto" w:fill="auto"/>
          </w:tcPr>
          <w:p w14:paraId="75ADB126" w14:textId="77777777" w:rsidR="00986737" w:rsidRPr="005A5C3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71EA7B" w14:textId="333EAC7F" w:rsidR="00986737" w:rsidRPr="005A5C37" w:rsidRDefault="005500F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dla Anestezjologii </w:t>
            </w:r>
            <w:r w:rsidR="006B4963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5A5C37">
              <w:rPr>
                <w:rFonts w:ascii="Arial Narrow" w:hAnsi="Arial Narrow" w:cs="Arial"/>
                <w:bCs/>
                <w:sz w:val="22"/>
                <w:szCs w:val="22"/>
              </w:rPr>
              <w:t>i Intensywnej Terapii  na okres 24 miesięcy</w:t>
            </w:r>
            <w:r w:rsidR="00986737" w:rsidRPr="005A5C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500F8" w:rsidRPr="005A5C37" w14:paraId="6A651A6D" w14:textId="77777777" w:rsidTr="00771C4A">
        <w:tc>
          <w:tcPr>
            <w:tcW w:w="2269" w:type="dxa"/>
            <w:shd w:val="clear" w:color="auto" w:fill="auto"/>
          </w:tcPr>
          <w:p w14:paraId="18BDC947" w14:textId="77777777" w:rsidR="005500F8" w:rsidRPr="005A5C37" w:rsidRDefault="005500F8" w:rsidP="00771C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DF58F9" w14:textId="77777777" w:rsidR="005500F8" w:rsidRPr="005A5C37" w:rsidRDefault="005500F8" w:rsidP="00771C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bCs/>
                <w:sz w:val="22"/>
                <w:szCs w:val="22"/>
              </w:rPr>
              <w:t>115/2024</w:t>
            </w:r>
          </w:p>
        </w:tc>
      </w:tr>
    </w:tbl>
    <w:p w14:paraId="43B3BCDC" w14:textId="77777777" w:rsidR="00A80738" w:rsidRPr="005A5C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61612806" w14:textId="77777777" w:rsidR="00D665F5" w:rsidRPr="005A5C3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A5C3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A5C37">
        <w:rPr>
          <w:rFonts w:ascii="Arial Narrow" w:hAnsi="Arial Narrow" w:cs="Arial"/>
          <w:sz w:val="22"/>
          <w:szCs w:val="22"/>
        </w:rPr>
        <w:t>2</w:t>
      </w:r>
      <w:r w:rsidRPr="005A5C37">
        <w:rPr>
          <w:rFonts w:ascii="Arial Narrow" w:hAnsi="Arial Narrow" w:cs="Arial"/>
          <w:sz w:val="22"/>
          <w:szCs w:val="22"/>
        </w:rPr>
        <w:t xml:space="preserve"> ust. 5 </w:t>
      </w:r>
      <w:r w:rsidRPr="005A5C3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A5C37">
        <w:rPr>
          <w:rFonts w:ascii="Arial Narrow" w:hAnsi="Arial Narrow" w:cs="Arial"/>
          <w:sz w:val="22"/>
          <w:szCs w:val="22"/>
        </w:rPr>
        <w:t xml:space="preserve"> </w:t>
      </w:r>
      <w:r w:rsidR="005500F8" w:rsidRPr="005A5C37">
        <w:rPr>
          <w:rFonts w:ascii="Arial Narrow" w:hAnsi="Arial Narrow" w:cs="Arial"/>
          <w:sz w:val="22"/>
          <w:szCs w:val="22"/>
        </w:rPr>
        <w:t>(</w:t>
      </w:r>
      <w:proofErr w:type="spellStart"/>
      <w:r w:rsidR="005500F8" w:rsidRPr="005A5C37">
        <w:rPr>
          <w:rFonts w:ascii="Arial Narrow" w:hAnsi="Arial Narrow" w:cs="Arial"/>
          <w:sz w:val="22"/>
          <w:szCs w:val="22"/>
        </w:rPr>
        <w:t>t.j</w:t>
      </w:r>
      <w:proofErr w:type="spellEnd"/>
      <w:r w:rsidR="005500F8" w:rsidRPr="005A5C37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A5C37">
        <w:rPr>
          <w:rFonts w:ascii="Arial Narrow" w:hAnsi="Arial Narrow" w:cs="Arial"/>
          <w:sz w:val="22"/>
          <w:szCs w:val="22"/>
        </w:rPr>
        <w:t xml:space="preserve"> </w:t>
      </w:r>
      <w:r w:rsidRPr="005A5C37">
        <w:rPr>
          <w:rFonts w:ascii="Arial Narrow" w:hAnsi="Arial Narrow" w:cs="Arial"/>
          <w:sz w:val="22"/>
          <w:szCs w:val="22"/>
        </w:rPr>
        <w:t>udostępnia</w:t>
      </w:r>
      <w:r w:rsidR="00F95C33" w:rsidRPr="005A5C37">
        <w:rPr>
          <w:rFonts w:ascii="Arial Narrow" w:hAnsi="Arial Narrow" w:cs="Arial"/>
          <w:sz w:val="22"/>
          <w:szCs w:val="22"/>
        </w:rPr>
        <w:t xml:space="preserve"> </w:t>
      </w:r>
      <w:r w:rsidR="004C7E9B" w:rsidRPr="005A5C37">
        <w:rPr>
          <w:rFonts w:ascii="Arial Narrow" w:hAnsi="Arial Narrow" w:cs="Arial"/>
          <w:sz w:val="22"/>
          <w:szCs w:val="22"/>
        </w:rPr>
        <w:t>informacj</w:t>
      </w:r>
      <w:r w:rsidR="00577BC6" w:rsidRPr="005A5C37">
        <w:rPr>
          <w:rFonts w:ascii="Arial Narrow" w:hAnsi="Arial Narrow" w:cs="Arial"/>
          <w:sz w:val="22"/>
          <w:szCs w:val="22"/>
        </w:rPr>
        <w:t>ę</w:t>
      </w:r>
      <w:r w:rsidR="00035488" w:rsidRPr="005A5C3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A5C37">
        <w:rPr>
          <w:rFonts w:ascii="Arial Narrow" w:hAnsi="Arial Narrow" w:cs="Arial"/>
          <w:sz w:val="22"/>
          <w:szCs w:val="22"/>
        </w:rPr>
        <w:t>.</w:t>
      </w:r>
    </w:p>
    <w:p w14:paraId="674961CB" w14:textId="77777777" w:rsidR="00A80738" w:rsidRPr="005A5C3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A5C3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A5C37">
        <w:rPr>
          <w:rFonts w:ascii="Arial Narrow" w:hAnsi="Arial Narrow" w:cs="Arial"/>
          <w:sz w:val="22"/>
          <w:szCs w:val="22"/>
        </w:rPr>
        <w:t xml:space="preserve"> w dniu </w:t>
      </w:r>
      <w:r w:rsidR="005500F8" w:rsidRPr="005A5C37">
        <w:rPr>
          <w:rFonts w:ascii="Arial Narrow" w:hAnsi="Arial Narrow" w:cs="Arial"/>
          <w:sz w:val="22"/>
          <w:szCs w:val="22"/>
        </w:rPr>
        <w:t>16/09/2024</w:t>
      </w:r>
      <w:r w:rsidR="00FF4AB1" w:rsidRPr="005A5C37">
        <w:rPr>
          <w:rFonts w:ascii="Arial Narrow" w:hAnsi="Arial Narrow" w:cs="Arial"/>
          <w:sz w:val="22"/>
          <w:szCs w:val="22"/>
        </w:rPr>
        <w:t xml:space="preserve"> o godz. </w:t>
      </w:r>
      <w:r w:rsidR="005500F8" w:rsidRPr="005A5C37">
        <w:rPr>
          <w:rFonts w:ascii="Arial Narrow" w:hAnsi="Arial Narrow" w:cs="Arial"/>
          <w:sz w:val="22"/>
          <w:szCs w:val="22"/>
        </w:rPr>
        <w:t>08:15</w:t>
      </w:r>
      <w:r w:rsidRPr="005A5C3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A5C37" w14:paraId="4EE73573" w14:textId="77777777" w:rsidTr="005A632E">
        <w:tc>
          <w:tcPr>
            <w:tcW w:w="1276" w:type="dxa"/>
            <w:shd w:val="clear" w:color="auto" w:fill="F2F2F2"/>
            <w:vAlign w:val="center"/>
          </w:tcPr>
          <w:p w14:paraId="05398D01" w14:textId="77777777" w:rsidR="006B27ED" w:rsidRPr="005A5C3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5A5C37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BE31431" w14:textId="77777777" w:rsidR="006B27ED" w:rsidRPr="005A5C3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18A5174" w14:textId="77777777" w:rsidR="006B27ED" w:rsidRPr="005A5C3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26384B7" w14:textId="77777777" w:rsidR="006B27ED" w:rsidRPr="005A5C3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500F8" w:rsidRPr="005A5C37" w14:paraId="69EC5C21" w14:textId="77777777" w:rsidTr="00771C4A">
        <w:tc>
          <w:tcPr>
            <w:tcW w:w="1276" w:type="dxa"/>
            <w:shd w:val="clear" w:color="auto" w:fill="auto"/>
            <w:vAlign w:val="center"/>
          </w:tcPr>
          <w:p w14:paraId="16FA55DF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BCFE5E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9771206" w14:textId="0A8587CE" w:rsidR="005500F8" w:rsidRPr="005A5C37" w:rsidRDefault="005500F8" w:rsidP="00771C4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MANA MEDICAL </w:t>
            </w:r>
            <w:r w:rsidR="005A5C37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5A5C37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5A5C37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14:paraId="07FB3AAA" w14:textId="77777777" w:rsidR="005500F8" w:rsidRPr="005A5C37" w:rsidRDefault="005500F8" w:rsidP="00771C4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Piechoty Łanowej 46 </w:t>
            </w:r>
          </w:p>
          <w:p w14:paraId="4C062E00" w14:textId="77777777" w:rsidR="005500F8" w:rsidRPr="005A5C37" w:rsidRDefault="005500F8" w:rsidP="00771C4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02-951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1F9037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2 948.40 zł</w:t>
            </w:r>
          </w:p>
        </w:tc>
      </w:tr>
      <w:tr w:rsidR="005500F8" w:rsidRPr="005A5C37" w14:paraId="4D88EBD7" w14:textId="77777777" w:rsidTr="00771C4A">
        <w:tc>
          <w:tcPr>
            <w:tcW w:w="1276" w:type="dxa"/>
            <w:shd w:val="clear" w:color="auto" w:fill="auto"/>
            <w:vAlign w:val="center"/>
          </w:tcPr>
          <w:p w14:paraId="2B974923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DD93D0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07C7313" w14:textId="77777777" w:rsidR="005500F8" w:rsidRPr="005A5C37" w:rsidRDefault="005500F8" w:rsidP="00771C4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A5C37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5A5C37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A5C37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41575194" w14:textId="77777777" w:rsidR="005500F8" w:rsidRPr="005A5C37" w:rsidRDefault="005500F8" w:rsidP="00771C4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4DE18504" w14:textId="77777777" w:rsidR="005500F8" w:rsidRPr="005A5C37" w:rsidRDefault="005500F8" w:rsidP="00771C4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B8BF1F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2 970.00 zł</w:t>
            </w:r>
          </w:p>
        </w:tc>
      </w:tr>
      <w:tr w:rsidR="005500F8" w:rsidRPr="005A5C37" w14:paraId="4F7F2FF2" w14:textId="77777777" w:rsidTr="00771C4A">
        <w:tc>
          <w:tcPr>
            <w:tcW w:w="1276" w:type="dxa"/>
            <w:shd w:val="clear" w:color="auto" w:fill="auto"/>
            <w:vAlign w:val="center"/>
          </w:tcPr>
          <w:p w14:paraId="18CC804F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630B12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AACB079" w14:textId="77777777" w:rsidR="005500F8" w:rsidRPr="005A5C37" w:rsidRDefault="005500F8" w:rsidP="00771C4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A5C37">
              <w:rPr>
                <w:rFonts w:ascii="Arial Narrow" w:hAnsi="Arial Narrow" w:cs="Arial"/>
                <w:sz w:val="22"/>
                <w:szCs w:val="22"/>
              </w:rPr>
              <w:t>EUMed</w:t>
            </w:r>
            <w:proofErr w:type="spellEnd"/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1DFABA0C" w14:textId="77777777" w:rsidR="005500F8" w:rsidRPr="005A5C37" w:rsidRDefault="005500F8" w:rsidP="00771C4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Chłopickiego 50 </w:t>
            </w:r>
          </w:p>
          <w:p w14:paraId="36C018A8" w14:textId="77777777" w:rsidR="005500F8" w:rsidRPr="005A5C37" w:rsidRDefault="005500F8" w:rsidP="00771C4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04275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7EA4A6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1 999.94 zł</w:t>
            </w:r>
          </w:p>
        </w:tc>
      </w:tr>
      <w:tr w:rsidR="005500F8" w:rsidRPr="005A5C37" w14:paraId="50F405C8" w14:textId="77777777" w:rsidTr="00771C4A">
        <w:tc>
          <w:tcPr>
            <w:tcW w:w="1276" w:type="dxa"/>
            <w:shd w:val="clear" w:color="auto" w:fill="auto"/>
            <w:vAlign w:val="center"/>
          </w:tcPr>
          <w:p w14:paraId="5D5F473C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C9DFE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F85E0E7" w14:textId="77777777" w:rsidR="005500F8" w:rsidRPr="005A5C37" w:rsidRDefault="005500F8" w:rsidP="00771C4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5A5C37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E11F0A2" w14:textId="77777777" w:rsidR="005500F8" w:rsidRPr="005A5C37" w:rsidRDefault="005500F8" w:rsidP="00771C4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Złotej Jesieni 58 </w:t>
            </w:r>
          </w:p>
          <w:p w14:paraId="71495436" w14:textId="77777777" w:rsidR="005500F8" w:rsidRPr="005A5C37" w:rsidRDefault="005500F8" w:rsidP="00771C4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05-410 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3081E5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12 420.00 zł</w:t>
            </w:r>
          </w:p>
        </w:tc>
      </w:tr>
      <w:tr w:rsidR="005500F8" w:rsidRPr="005A5C37" w14:paraId="4C990A5E" w14:textId="77777777" w:rsidTr="00771C4A">
        <w:tc>
          <w:tcPr>
            <w:tcW w:w="1276" w:type="dxa"/>
            <w:shd w:val="clear" w:color="auto" w:fill="auto"/>
            <w:vAlign w:val="center"/>
          </w:tcPr>
          <w:p w14:paraId="3C8EB075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145A6F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CDE3DAD" w14:textId="77777777" w:rsidR="005500F8" w:rsidRPr="005A5C37" w:rsidRDefault="005500F8" w:rsidP="00771C4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GE Medical Systems Polska Sp. z o.o.</w:t>
            </w:r>
          </w:p>
          <w:p w14:paraId="64F0D828" w14:textId="77777777" w:rsidR="005500F8" w:rsidRPr="005A5C37" w:rsidRDefault="005500F8" w:rsidP="00771C4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Wołoska 9 </w:t>
            </w:r>
          </w:p>
          <w:p w14:paraId="06A16D39" w14:textId="77777777" w:rsidR="005500F8" w:rsidRPr="005A5C37" w:rsidRDefault="005500F8" w:rsidP="00771C4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E7CC64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47 952.00 zł</w:t>
            </w:r>
          </w:p>
        </w:tc>
      </w:tr>
      <w:tr w:rsidR="005500F8" w:rsidRPr="005A5C37" w14:paraId="78AADE46" w14:textId="77777777" w:rsidTr="00771C4A">
        <w:tc>
          <w:tcPr>
            <w:tcW w:w="1276" w:type="dxa"/>
            <w:shd w:val="clear" w:color="auto" w:fill="auto"/>
            <w:vAlign w:val="center"/>
          </w:tcPr>
          <w:p w14:paraId="262FA3AC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A6CA11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5A293B6" w14:textId="77777777" w:rsidR="005500F8" w:rsidRPr="005A5C37" w:rsidRDefault="005500F8" w:rsidP="00771C4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GE Medical Systems Polska Sp. z o.o.</w:t>
            </w:r>
          </w:p>
          <w:p w14:paraId="7909AD64" w14:textId="77777777" w:rsidR="005500F8" w:rsidRPr="005A5C37" w:rsidRDefault="005500F8" w:rsidP="00771C4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 xml:space="preserve">Wołoska 9 </w:t>
            </w:r>
          </w:p>
          <w:p w14:paraId="034DD456" w14:textId="77777777" w:rsidR="005500F8" w:rsidRPr="005A5C37" w:rsidRDefault="005500F8" w:rsidP="00771C4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D79639" w14:textId="77777777" w:rsidR="005500F8" w:rsidRPr="005A5C37" w:rsidRDefault="005500F8" w:rsidP="00771C4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5C37">
              <w:rPr>
                <w:rFonts w:ascii="Arial Narrow" w:hAnsi="Arial Narrow" w:cs="Arial"/>
                <w:sz w:val="22"/>
                <w:szCs w:val="22"/>
              </w:rPr>
              <w:t>111 780.00 zł</w:t>
            </w:r>
          </w:p>
        </w:tc>
      </w:tr>
    </w:tbl>
    <w:p w14:paraId="51AA2733" w14:textId="77777777" w:rsidR="006B4963" w:rsidRDefault="006B4963" w:rsidP="006B4963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4E1E24E8" w14:textId="64CE1936" w:rsidR="00A80738" w:rsidRDefault="00A80738" w:rsidP="006B4963">
      <w:pPr>
        <w:pStyle w:val="Tekstpodstawowy"/>
        <w:spacing w:before="60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A5C37">
        <w:rPr>
          <w:rFonts w:ascii="Arial Narrow" w:hAnsi="Arial Narrow" w:cs="Arial"/>
          <w:i/>
          <w:sz w:val="22"/>
          <w:szCs w:val="22"/>
        </w:rPr>
        <w:t>Zamawiający</w:t>
      </w:r>
    </w:p>
    <w:p w14:paraId="1435656F" w14:textId="77777777" w:rsidR="0031291E" w:rsidRDefault="0031291E" w:rsidP="0031291E">
      <w:pPr>
        <w:rPr>
          <w:rFonts w:ascii="Arial Narrow" w:hAnsi="Arial Narrow"/>
        </w:rPr>
      </w:pPr>
    </w:p>
    <w:p w14:paraId="74CEEE0E" w14:textId="77777777" w:rsidR="0031291E" w:rsidRDefault="0031291E" w:rsidP="0031291E">
      <w:pPr>
        <w:rPr>
          <w:rFonts w:ascii="Arial Narrow" w:hAnsi="Arial Narrow"/>
        </w:rPr>
      </w:pPr>
    </w:p>
    <w:p w14:paraId="3939F57F" w14:textId="77777777" w:rsidR="0031291E" w:rsidRDefault="0031291E" w:rsidP="0031291E">
      <w:pPr>
        <w:rPr>
          <w:rFonts w:ascii="Arial Narrow" w:hAnsi="Arial Narrow"/>
        </w:rPr>
      </w:pPr>
    </w:p>
    <w:p w14:paraId="32929962" w14:textId="77777777" w:rsidR="0031291E" w:rsidRDefault="0031291E" w:rsidP="0031291E">
      <w:pPr>
        <w:rPr>
          <w:rFonts w:ascii="Arial Narrow" w:hAnsi="Arial Narrow"/>
        </w:rPr>
      </w:pPr>
    </w:p>
    <w:p w14:paraId="21896677" w14:textId="77777777" w:rsidR="0031291E" w:rsidRDefault="0031291E" w:rsidP="0031291E">
      <w:pPr>
        <w:rPr>
          <w:rFonts w:ascii="Arial Narrow" w:hAnsi="Arial Narrow"/>
        </w:rPr>
      </w:pPr>
    </w:p>
    <w:p w14:paraId="6110BC36" w14:textId="77777777" w:rsidR="0031291E" w:rsidRDefault="0031291E" w:rsidP="0031291E">
      <w:pPr>
        <w:rPr>
          <w:rFonts w:ascii="Arial Narrow" w:hAnsi="Arial Narrow"/>
        </w:rPr>
      </w:pPr>
    </w:p>
    <w:p w14:paraId="6504A56E" w14:textId="77777777" w:rsidR="0031291E" w:rsidRDefault="0031291E" w:rsidP="0031291E">
      <w:pPr>
        <w:rPr>
          <w:rFonts w:ascii="Arial Narrow" w:hAnsi="Arial Narrow"/>
        </w:rPr>
      </w:pPr>
    </w:p>
    <w:p w14:paraId="2A85E586" w14:textId="77777777" w:rsidR="0031291E" w:rsidRDefault="0031291E" w:rsidP="0031291E">
      <w:pPr>
        <w:rPr>
          <w:rFonts w:ascii="Arial Narrow" w:hAnsi="Arial Narrow"/>
        </w:rPr>
      </w:pPr>
    </w:p>
    <w:p w14:paraId="6EDFA28B" w14:textId="77777777" w:rsidR="0031291E" w:rsidRDefault="0031291E" w:rsidP="0031291E">
      <w:pPr>
        <w:rPr>
          <w:rFonts w:ascii="Arial Narrow" w:hAnsi="Arial Narrow"/>
        </w:rPr>
      </w:pPr>
    </w:p>
    <w:p w14:paraId="7D850F89" w14:textId="77777777" w:rsidR="0031291E" w:rsidRDefault="0031291E" w:rsidP="0031291E">
      <w:pPr>
        <w:rPr>
          <w:rFonts w:ascii="Arial Narrow" w:hAnsi="Arial Narrow"/>
        </w:rPr>
      </w:pPr>
    </w:p>
    <w:p w14:paraId="6AF31468" w14:textId="77777777" w:rsidR="0031291E" w:rsidRDefault="0031291E" w:rsidP="0031291E">
      <w:pPr>
        <w:rPr>
          <w:rFonts w:ascii="Arial Narrow" w:hAnsi="Arial Narrow"/>
        </w:rPr>
      </w:pPr>
    </w:p>
    <w:p w14:paraId="0A380DFE" w14:textId="77777777" w:rsidR="0031291E" w:rsidRDefault="0031291E" w:rsidP="0031291E">
      <w:pPr>
        <w:rPr>
          <w:rFonts w:ascii="Arial Narrow" w:hAnsi="Arial Narrow"/>
        </w:rPr>
      </w:pPr>
    </w:p>
    <w:p w14:paraId="1F1C4F74" w14:textId="77777777" w:rsidR="0031291E" w:rsidRDefault="0031291E" w:rsidP="0031291E">
      <w:pPr>
        <w:rPr>
          <w:rFonts w:ascii="Arial Narrow" w:hAnsi="Arial Narrow"/>
        </w:rPr>
      </w:pPr>
    </w:p>
    <w:p w14:paraId="309D887E" w14:textId="77777777" w:rsidR="0031291E" w:rsidRDefault="0031291E" w:rsidP="0031291E">
      <w:pPr>
        <w:rPr>
          <w:rFonts w:ascii="Arial Narrow" w:hAnsi="Arial Narrow"/>
        </w:rPr>
      </w:pPr>
    </w:p>
    <w:p w14:paraId="1D7F2475" w14:textId="77777777" w:rsidR="0031291E" w:rsidRDefault="0031291E" w:rsidP="0031291E">
      <w:pPr>
        <w:rPr>
          <w:rFonts w:ascii="Arial Narrow" w:hAnsi="Arial Narrow"/>
        </w:rPr>
      </w:pPr>
    </w:p>
    <w:p w14:paraId="5808D74E" w14:textId="77777777" w:rsidR="0031291E" w:rsidRDefault="0031291E" w:rsidP="0031291E">
      <w:pPr>
        <w:rPr>
          <w:rFonts w:ascii="Arial Narrow" w:hAnsi="Arial Narrow"/>
        </w:rPr>
      </w:pPr>
    </w:p>
    <w:p w14:paraId="29DCF637" w14:textId="77777777" w:rsidR="0031291E" w:rsidRDefault="0031291E" w:rsidP="0031291E">
      <w:pPr>
        <w:rPr>
          <w:rFonts w:ascii="Arial Narrow" w:hAnsi="Arial Narrow"/>
        </w:rPr>
      </w:pPr>
    </w:p>
    <w:p w14:paraId="1A165099" w14:textId="77777777" w:rsidR="0031291E" w:rsidRDefault="0031291E" w:rsidP="0031291E">
      <w:pPr>
        <w:rPr>
          <w:rFonts w:ascii="Arial Narrow" w:hAnsi="Arial Narrow"/>
        </w:rPr>
      </w:pPr>
    </w:p>
    <w:p w14:paraId="66E86DB2" w14:textId="77777777" w:rsidR="0031291E" w:rsidRDefault="0031291E" w:rsidP="0031291E">
      <w:pPr>
        <w:rPr>
          <w:rFonts w:ascii="Arial Narrow" w:hAnsi="Arial Narrow"/>
        </w:rPr>
      </w:pPr>
    </w:p>
    <w:p w14:paraId="105332A6" w14:textId="77777777" w:rsidR="0031291E" w:rsidRDefault="0031291E" w:rsidP="0031291E">
      <w:pPr>
        <w:rPr>
          <w:rFonts w:ascii="Arial Narrow" w:hAnsi="Arial Narrow"/>
        </w:rPr>
      </w:pPr>
    </w:p>
    <w:p w14:paraId="16BCF4E2" w14:textId="77777777" w:rsidR="0031291E" w:rsidRDefault="0031291E" w:rsidP="0031291E">
      <w:pPr>
        <w:rPr>
          <w:rFonts w:ascii="Arial Narrow" w:hAnsi="Arial Narrow"/>
        </w:rPr>
      </w:pPr>
    </w:p>
    <w:p w14:paraId="4CAB6E13" w14:textId="77777777" w:rsidR="0031291E" w:rsidRDefault="0031291E" w:rsidP="0031291E">
      <w:pPr>
        <w:rPr>
          <w:rFonts w:ascii="Arial Narrow" w:hAnsi="Arial Narrow"/>
        </w:rPr>
      </w:pPr>
    </w:p>
    <w:p w14:paraId="17916449" w14:textId="77777777" w:rsidR="0031291E" w:rsidRDefault="0031291E" w:rsidP="0031291E">
      <w:pPr>
        <w:rPr>
          <w:rFonts w:ascii="Arial Narrow" w:hAnsi="Arial Narrow"/>
        </w:rPr>
      </w:pPr>
    </w:p>
    <w:p w14:paraId="6C665BBC" w14:textId="77777777" w:rsidR="0031291E" w:rsidRDefault="0031291E" w:rsidP="0031291E">
      <w:pPr>
        <w:rPr>
          <w:rFonts w:ascii="Arial Narrow" w:hAnsi="Arial Narrow"/>
        </w:rPr>
      </w:pPr>
    </w:p>
    <w:p w14:paraId="231629B4" w14:textId="77777777" w:rsidR="0031291E" w:rsidRDefault="0031291E" w:rsidP="0031291E">
      <w:pPr>
        <w:rPr>
          <w:rFonts w:ascii="Arial Narrow" w:hAnsi="Arial Narrow"/>
        </w:rPr>
      </w:pPr>
    </w:p>
    <w:p w14:paraId="5FF53357" w14:textId="77777777" w:rsidR="0031291E" w:rsidRDefault="0031291E" w:rsidP="0031291E">
      <w:pPr>
        <w:rPr>
          <w:rFonts w:ascii="Arial Narrow" w:hAnsi="Arial Narrow"/>
        </w:rPr>
      </w:pPr>
    </w:p>
    <w:p w14:paraId="3729C02A" w14:textId="77777777" w:rsidR="0031291E" w:rsidRDefault="0031291E" w:rsidP="0031291E">
      <w:pPr>
        <w:rPr>
          <w:rFonts w:ascii="Arial Narrow" w:hAnsi="Arial Narrow"/>
        </w:rPr>
      </w:pPr>
    </w:p>
    <w:p w14:paraId="289AFDD2" w14:textId="77777777" w:rsidR="0031291E" w:rsidRDefault="0031291E" w:rsidP="0031291E">
      <w:pPr>
        <w:rPr>
          <w:rFonts w:ascii="Arial Narrow" w:hAnsi="Arial Narrow"/>
        </w:rPr>
      </w:pPr>
    </w:p>
    <w:p w14:paraId="1BC94117" w14:textId="77777777" w:rsidR="0031291E" w:rsidRDefault="0031291E" w:rsidP="0031291E">
      <w:pPr>
        <w:rPr>
          <w:rFonts w:ascii="Arial Narrow" w:hAnsi="Arial Narrow"/>
        </w:rPr>
      </w:pPr>
    </w:p>
    <w:p w14:paraId="3DB6B274" w14:textId="77777777" w:rsidR="0031291E" w:rsidRDefault="0031291E" w:rsidP="0031291E">
      <w:pPr>
        <w:rPr>
          <w:rFonts w:ascii="Arial Narrow" w:hAnsi="Arial Narrow"/>
        </w:rPr>
      </w:pPr>
    </w:p>
    <w:p w14:paraId="136D1B25" w14:textId="77777777" w:rsidR="0031291E" w:rsidRDefault="0031291E" w:rsidP="0031291E">
      <w:pPr>
        <w:rPr>
          <w:rFonts w:ascii="Arial Narrow" w:hAnsi="Arial Narrow"/>
        </w:rPr>
      </w:pPr>
    </w:p>
    <w:p w14:paraId="1C60B6B9" w14:textId="77777777" w:rsidR="0031291E" w:rsidRDefault="0031291E" w:rsidP="0031291E">
      <w:pPr>
        <w:rPr>
          <w:rFonts w:ascii="Arial Narrow" w:hAnsi="Arial Narrow"/>
        </w:rPr>
      </w:pPr>
    </w:p>
    <w:p w14:paraId="712E0D1D" w14:textId="77777777" w:rsidR="0031291E" w:rsidRDefault="0031291E" w:rsidP="0031291E">
      <w:pPr>
        <w:rPr>
          <w:rFonts w:ascii="Arial Narrow" w:hAnsi="Arial Narrow"/>
        </w:rPr>
      </w:pPr>
    </w:p>
    <w:p w14:paraId="1297F960" w14:textId="77777777" w:rsidR="0031291E" w:rsidRDefault="0031291E" w:rsidP="0031291E">
      <w:pPr>
        <w:rPr>
          <w:rFonts w:ascii="Arial Narrow" w:hAnsi="Arial Narrow"/>
        </w:rPr>
      </w:pPr>
    </w:p>
    <w:p w14:paraId="0BCFF3B5" w14:textId="77777777" w:rsidR="0031291E" w:rsidRDefault="0031291E" w:rsidP="0031291E">
      <w:pPr>
        <w:rPr>
          <w:rFonts w:ascii="Arial Narrow" w:hAnsi="Arial Narrow"/>
        </w:rPr>
      </w:pPr>
    </w:p>
    <w:p w14:paraId="7D01CA4A" w14:textId="77777777" w:rsidR="0031291E" w:rsidRDefault="0031291E" w:rsidP="0031291E">
      <w:pPr>
        <w:rPr>
          <w:rFonts w:ascii="Arial Narrow" w:hAnsi="Arial Narrow"/>
        </w:rPr>
      </w:pPr>
    </w:p>
    <w:p w14:paraId="34E69130" w14:textId="77777777" w:rsidR="0031291E" w:rsidRDefault="0031291E" w:rsidP="0031291E">
      <w:pPr>
        <w:rPr>
          <w:rFonts w:ascii="Arial Narrow" w:hAnsi="Arial Narrow"/>
        </w:rPr>
      </w:pPr>
    </w:p>
    <w:p w14:paraId="5B66F55A" w14:textId="77777777" w:rsidR="0031291E" w:rsidRDefault="0031291E" w:rsidP="0031291E">
      <w:pPr>
        <w:rPr>
          <w:rFonts w:ascii="Arial Narrow" w:hAnsi="Arial Narrow"/>
        </w:rPr>
      </w:pPr>
    </w:p>
    <w:p w14:paraId="714A309E" w14:textId="77777777" w:rsidR="0031291E" w:rsidRDefault="0031291E" w:rsidP="0031291E">
      <w:pPr>
        <w:rPr>
          <w:rFonts w:ascii="Arial Narrow" w:hAnsi="Arial Narrow"/>
        </w:rPr>
      </w:pPr>
    </w:p>
    <w:p w14:paraId="6D6AC197" w14:textId="77777777" w:rsidR="0031291E" w:rsidRDefault="0031291E" w:rsidP="0031291E">
      <w:pPr>
        <w:rPr>
          <w:rFonts w:ascii="Arial Narrow" w:hAnsi="Arial Narrow"/>
        </w:rPr>
      </w:pPr>
    </w:p>
    <w:p w14:paraId="6AE33DE9" w14:textId="2A67D5D8" w:rsidR="0031291E" w:rsidRDefault="0031291E" w:rsidP="0031291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ACB0F47" w14:textId="77777777" w:rsidR="0031291E" w:rsidRDefault="0031291E" w:rsidP="0031291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4B15E58B" w14:textId="77777777" w:rsidR="0031291E" w:rsidRDefault="0031291E" w:rsidP="0031291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3744C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6EC60D41" w14:textId="0D89754D" w:rsidR="0031291E" w:rsidRPr="005A5C37" w:rsidRDefault="0031291E" w:rsidP="0031291E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2024-09-16</w:t>
      </w:r>
    </w:p>
    <w:bookmarkEnd w:id="0"/>
    <w:sectPr w:rsidR="0031291E" w:rsidRPr="005A5C37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CD495" w14:textId="77777777" w:rsidR="00B979C7" w:rsidRDefault="00B979C7">
      <w:r>
        <w:separator/>
      </w:r>
    </w:p>
  </w:endnote>
  <w:endnote w:type="continuationSeparator" w:id="0">
    <w:p w14:paraId="58ED77E5" w14:textId="77777777" w:rsidR="00B979C7" w:rsidRDefault="00B97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69A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730B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5738B" w14:textId="77777777" w:rsidR="00986737" w:rsidRPr="00986737" w:rsidRDefault="0031291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663BE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8E660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C14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06CB5" w14:textId="77777777" w:rsidR="009F189D" w:rsidRDefault="009F189D">
    <w:pPr>
      <w:pStyle w:val="Stopka"/>
      <w:tabs>
        <w:tab w:val="clear" w:pos="4536"/>
      </w:tabs>
      <w:jc w:val="center"/>
    </w:pPr>
  </w:p>
  <w:p w14:paraId="35373E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6930A" w14:textId="77777777" w:rsidR="00B979C7" w:rsidRDefault="00B979C7">
      <w:r>
        <w:separator/>
      </w:r>
    </w:p>
  </w:footnote>
  <w:footnote w:type="continuationSeparator" w:id="0">
    <w:p w14:paraId="2CDDC01A" w14:textId="77777777" w:rsidR="00B979C7" w:rsidRDefault="00B97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34DB8" w14:textId="77777777" w:rsidR="005500F8" w:rsidRDefault="00550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3C3B2" w14:textId="77777777" w:rsidR="005500F8" w:rsidRDefault="00550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CC9B4" w14:textId="77777777" w:rsidR="005500F8" w:rsidRDefault="00550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9C7"/>
    <w:rsid w:val="00007727"/>
    <w:rsid w:val="00017720"/>
    <w:rsid w:val="00035488"/>
    <w:rsid w:val="000D7F25"/>
    <w:rsid w:val="000E00E5"/>
    <w:rsid w:val="00173B20"/>
    <w:rsid w:val="001C69FF"/>
    <w:rsid w:val="0023318D"/>
    <w:rsid w:val="0031291E"/>
    <w:rsid w:val="003D72FD"/>
    <w:rsid w:val="00423179"/>
    <w:rsid w:val="00423DB7"/>
    <w:rsid w:val="00490DC0"/>
    <w:rsid w:val="00493F8C"/>
    <w:rsid w:val="004C7E9B"/>
    <w:rsid w:val="005500F8"/>
    <w:rsid w:val="005614F2"/>
    <w:rsid w:val="00577BC6"/>
    <w:rsid w:val="005A5C37"/>
    <w:rsid w:val="005A632E"/>
    <w:rsid w:val="0069085C"/>
    <w:rsid w:val="006B27ED"/>
    <w:rsid w:val="006B4963"/>
    <w:rsid w:val="00843263"/>
    <w:rsid w:val="00861E75"/>
    <w:rsid w:val="00986737"/>
    <w:rsid w:val="009D19BD"/>
    <w:rsid w:val="009F189D"/>
    <w:rsid w:val="00A80738"/>
    <w:rsid w:val="00B979C7"/>
    <w:rsid w:val="00BB547B"/>
    <w:rsid w:val="00C236D3"/>
    <w:rsid w:val="00C659E2"/>
    <w:rsid w:val="00C82837"/>
    <w:rsid w:val="00CA3D66"/>
    <w:rsid w:val="00CB0802"/>
    <w:rsid w:val="00D620B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529A1"/>
  <w15:chartTrackingRefBased/>
  <w15:docId w15:val="{266598B6-E284-4B52-ACF7-B6530E33A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31291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221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2024-09-16T07:21:00Z</cp:lastPrinted>
  <dcterms:created xsi:type="dcterms:W3CDTF">2024-09-16T07:16:00Z</dcterms:created>
  <dcterms:modified xsi:type="dcterms:W3CDTF">2024-09-16T07:21:00Z</dcterms:modified>
</cp:coreProperties>
</file>