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4319C" w14:textId="77777777" w:rsidR="00986737" w:rsidRPr="000D545B" w:rsidRDefault="003D1756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D545B">
        <w:rPr>
          <w:rFonts w:ascii="Arial Narrow" w:hAnsi="Arial Narrow" w:cs="Arial"/>
          <w:sz w:val="22"/>
          <w:szCs w:val="22"/>
        </w:rPr>
        <w:t>Bydgoszcz</w:t>
      </w:r>
      <w:r w:rsidR="00986737" w:rsidRPr="000D545B">
        <w:rPr>
          <w:rFonts w:ascii="Arial Narrow" w:hAnsi="Arial Narrow" w:cs="Arial"/>
          <w:sz w:val="22"/>
          <w:szCs w:val="22"/>
        </w:rPr>
        <w:t xml:space="preserve"> dnia: </w:t>
      </w:r>
      <w:r w:rsidRPr="000D545B">
        <w:rPr>
          <w:rFonts w:ascii="Arial Narrow" w:hAnsi="Arial Narrow" w:cs="Arial"/>
          <w:sz w:val="22"/>
          <w:szCs w:val="22"/>
        </w:rPr>
        <w:t>2024-09-16</w:t>
      </w:r>
    </w:p>
    <w:p w14:paraId="67DFF48D" w14:textId="77777777" w:rsidR="00986737" w:rsidRPr="000D545B" w:rsidRDefault="003D1756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D545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B5BEFC" w14:textId="77777777" w:rsidR="00986737" w:rsidRPr="000D545B" w:rsidRDefault="003D1756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D545B">
        <w:rPr>
          <w:rFonts w:ascii="Arial Narrow" w:hAnsi="Arial Narrow" w:cs="Arial"/>
          <w:sz w:val="22"/>
          <w:szCs w:val="22"/>
        </w:rPr>
        <w:t>Powstańców Warszawy</w:t>
      </w:r>
      <w:r w:rsidR="00986737" w:rsidRPr="000D545B">
        <w:rPr>
          <w:rFonts w:ascii="Arial Narrow" w:hAnsi="Arial Narrow" w:cs="Arial"/>
          <w:sz w:val="22"/>
          <w:szCs w:val="22"/>
        </w:rPr>
        <w:t xml:space="preserve"> </w:t>
      </w:r>
      <w:r w:rsidRPr="000D545B">
        <w:rPr>
          <w:rFonts w:ascii="Arial Narrow" w:hAnsi="Arial Narrow" w:cs="Arial"/>
          <w:sz w:val="22"/>
          <w:szCs w:val="22"/>
        </w:rPr>
        <w:t>5</w:t>
      </w:r>
    </w:p>
    <w:p w14:paraId="786C8363" w14:textId="77777777" w:rsidR="00986737" w:rsidRPr="000D545B" w:rsidRDefault="003D1756" w:rsidP="00986737">
      <w:pPr>
        <w:rPr>
          <w:rFonts w:ascii="Arial Narrow" w:hAnsi="Arial Narrow" w:cs="Arial"/>
          <w:sz w:val="22"/>
          <w:szCs w:val="22"/>
        </w:rPr>
      </w:pPr>
      <w:r w:rsidRPr="000D545B">
        <w:rPr>
          <w:rFonts w:ascii="Arial Narrow" w:hAnsi="Arial Narrow" w:cs="Arial"/>
          <w:sz w:val="22"/>
          <w:szCs w:val="22"/>
        </w:rPr>
        <w:t>85-681</w:t>
      </w:r>
      <w:r w:rsidR="00986737" w:rsidRPr="000D545B">
        <w:rPr>
          <w:rFonts w:ascii="Arial Narrow" w:hAnsi="Arial Narrow" w:cs="Arial"/>
          <w:sz w:val="22"/>
          <w:szCs w:val="22"/>
        </w:rPr>
        <w:t xml:space="preserve"> </w:t>
      </w:r>
      <w:r w:rsidRPr="000D545B">
        <w:rPr>
          <w:rFonts w:ascii="Arial Narrow" w:hAnsi="Arial Narrow" w:cs="Arial"/>
          <w:sz w:val="22"/>
          <w:szCs w:val="22"/>
        </w:rPr>
        <w:t>Bydgoszcz</w:t>
      </w:r>
    </w:p>
    <w:p w14:paraId="75F975DB" w14:textId="77777777" w:rsidR="00986737" w:rsidRPr="000D545B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0D545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E2B4D5D" w14:textId="77777777" w:rsidR="00986737" w:rsidRPr="000D545B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D545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D545B" w14:paraId="6CA496C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43DDE6" w14:textId="77777777" w:rsidR="00986737" w:rsidRPr="000D545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D545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139EC93" w14:textId="77777777" w:rsidR="00986737" w:rsidRPr="000D545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D545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6357C93" w14:textId="77777777" w:rsidR="00986737" w:rsidRPr="000D545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54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D54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D54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D545B" w14:paraId="5DEC61AA" w14:textId="77777777" w:rsidTr="005A632E">
        <w:tc>
          <w:tcPr>
            <w:tcW w:w="2269" w:type="dxa"/>
            <w:shd w:val="clear" w:color="auto" w:fill="auto"/>
          </w:tcPr>
          <w:p w14:paraId="6CF8DD95" w14:textId="77777777" w:rsidR="00986737" w:rsidRPr="000D545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597BBA" w14:textId="77777777" w:rsidR="00986737" w:rsidRPr="000D545B" w:rsidRDefault="003D175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b/>
                <w:sz w:val="22"/>
                <w:szCs w:val="22"/>
              </w:rPr>
              <w:t>Dostawa sprzętu do diagnostyki patomorfologicznej</w:t>
            </w:r>
            <w:r w:rsidR="00986737" w:rsidRPr="000D545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D1756" w:rsidRPr="000D545B" w14:paraId="2F141B67" w14:textId="77777777" w:rsidTr="00DB09F3">
        <w:tc>
          <w:tcPr>
            <w:tcW w:w="2269" w:type="dxa"/>
            <w:shd w:val="clear" w:color="auto" w:fill="auto"/>
          </w:tcPr>
          <w:p w14:paraId="506BA174" w14:textId="77777777" w:rsidR="003D1756" w:rsidRPr="000D545B" w:rsidRDefault="003D1756" w:rsidP="00DB09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1DD228" w14:textId="77777777" w:rsidR="003D1756" w:rsidRPr="000D545B" w:rsidRDefault="003D1756" w:rsidP="00DB09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b/>
                <w:sz w:val="22"/>
                <w:szCs w:val="22"/>
              </w:rPr>
              <w:t>109/2024</w:t>
            </w:r>
          </w:p>
        </w:tc>
      </w:tr>
    </w:tbl>
    <w:p w14:paraId="316C1436" w14:textId="77777777" w:rsidR="00A80738" w:rsidRPr="000D545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A5034A2" w14:textId="77777777" w:rsidR="00D665F5" w:rsidRPr="000D545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545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D545B">
        <w:rPr>
          <w:rFonts w:ascii="Arial Narrow" w:hAnsi="Arial Narrow" w:cs="Arial"/>
          <w:sz w:val="22"/>
          <w:szCs w:val="22"/>
        </w:rPr>
        <w:t>2</w:t>
      </w:r>
      <w:r w:rsidRPr="000D545B">
        <w:rPr>
          <w:rFonts w:ascii="Arial Narrow" w:hAnsi="Arial Narrow" w:cs="Arial"/>
          <w:sz w:val="22"/>
          <w:szCs w:val="22"/>
        </w:rPr>
        <w:t xml:space="preserve"> ust. 5 </w:t>
      </w:r>
      <w:r w:rsidRPr="000D545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D545B">
        <w:rPr>
          <w:rFonts w:ascii="Arial Narrow" w:hAnsi="Arial Narrow" w:cs="Arial"/>
          <w:sz w:val="22"/>
          <w:szCs w:val="22"/>
        </w:rPr>
        <w:t xml:space="preserve"> </w:t>
      </w:r>
      <w:r w:rsidR="003D1756" w:rsidRPr="000D545B">
        <w:rPr>
          <w:rFonts w:ascii="Arial Narrow" w:hAnsi="Arial Narrow" w:cs="Arial"/>
          <w:sz w:val="22"/>
          <w:szCs w:val="22"/>
        </w:rPr>
        <w:t>(</w:t>
      </w:r>
      <w:proofErr w:type="spellStart"/>
      <w:r w:rsidR="003D1756" w:rsidRPr="000D545B">
        <w:rPr>
          <w:rFonts w:ascii="Arial Narrow" w:hAnsi="Arial Narrow" w:cs="Arial"/>
          <w:sz w:val="22"/>
          <w:szCs w:val="22"/>
        </w:rPr>
        <w:t>t.j</w:t>
      </w:r>
      <w:proofErr w:type="spellEnd"/>
      <w:r w:rsidR="003D1756" w:rsidRPr="000D545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D545B">
        <w:rPr>
          <w:rFonts w:ascii="Arial Narrow" w:hAnsi="Arial Narrow" w:cs="Arial"/>
          <w:sz w:val="22"/>
          <w:szCs w:val="22"/>
        </w:rPr>
        <w:t xml:space="preserve"> </w:t>
      </w:r>
      <w:r w:rsidRPr="000D545B">
        <w:rPr>
          <w:rFonts w:ascii="Arial Narrow" w:hAnsi="Arial Narrow" w:cs="Arial"/>
          <w:sz w:val="22"/>
          <w:szCs w:val="22"/>
        </w:rPr>
        <w:t>udostępnia</w:t>
      </w:r>
      <w:r w:rsidR="00F95C33" w:rsidRPr="000D545B">
        <w:rPr>
          <w:rFonts w:ascii="Arial Narrow" w:hAnsi="Arial Narrow" w:cs="Arial"/>
          <w:sz w:val="22"/>
          <w:szCs w:val="22"/>
        </w:rPr>
        <w:t xml:space="preserve"> </w:t>
      </w:r>
      <w:r w:rsidR="004C7E9B" w:rsidRPr="000D545B">
        <w:rPr>
          <w:rFonts w:ascii="Arial Narrow" w:hAnsi="Arial Narrow" w:cs="Arial"/>
          <w:sz w:val="22"/>
          <w:szCs w:val="22"/>
        </w:rPr>
        <w:t>informacj</w:t>
      </w:r>
      <w:r w:rsidR="00577BC6" w:rsidRPr="000D545B">
        <w:rPr>
          <w:rFonts w:ascii="Arial Narrow" w:hAnsi="Arial Narrow" w:cs="Arial"/>
          <w:sz w:val="22"/>
          <w:szCs w:val="22"/>
        </w:rPr>
        <w:t>ę</w:t>
      </w:r>
      <w:r w:rsidR="00035488" w:rsidRPr="000D545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D545B">
        <w:rPr>
          <w:rFonts w:ascii="Arial Narrow" w:hAnsi="Arial Narrow" w:cs="Arial"/>
          <w:sz w:val="22"/>
          <w:szCs w:val="22"/>
        </w:rPr>
        <w:t>.</w:t>
      </w:r>
    </w:p>
    <w:p w14:paraId="11FFFC9A" w14:textId="77777777" w:rsidR="00A80738" w:rsidRPr="000D545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545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D545B">
        <w:rPr>
          <w:rFonts w:ascii="Arial Narrow" w:hAnsi="Arial Narrow" w:cs="Arial"/>
          <w:sz w:val="22"/>
          <w:szCs w:val="22"/>
        </w:rPr>
        <w:t xml:space="preserve"> w dniu </w:t>
      </w:r>
      <w:r w:rsidR="003D1756" w:rsidRPr="000D545B">
        <w:rPr>
          <w:rFonts w:ascii="Arial Narrow" w:hAnsi="Arial Narrow" w:cs="Arial"/>
          <w:sz w:val="22"/>
          <w:szCs w:val="22"/>
        </w:rPr>
        <w:t>16/09/2024</w:t>
      </w:r>
      <w:r w:rsidR="00FF4AB1" w:rsidRPr="000D545B">
        <w:rPr>
          <w:rFonts w:ascii="Arial Narrow" w:hAnsi="Arial Narrow" w:cs="Arial"/>
          <w:sz w:val="22"/>
          <w:szCs w:val="22"/>
        </w:rPr>
        <w:t xml:space="preserve"> o godz. </w:t>
      </w:r>
      <w:r w:rsidR="003D1756" w:rsidRPr="000D545B">
        <w:rPr>
          <w:rFonts w:ascii="Arial Narrow" w:hAnsi="Arial Narrow" w:cs="Arial"/>
          <w:sz w:val="22"/>
          <w:szCs w:val="22"/>
        </w:rPr>
        <w:t>08:30</w:t>
      </w:r>
      <w:r w:rsidRPr="000D545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D545B" w14:paraId="20FC0F0D" w14:textId="77777777" w:rsidTr="005A632E">
        <w:tc>
          <w:tcPr>
            <w:tcW w:w="1276" w:type="dxa"/>
            <w:shd w:val="clear" w:color="auto" w:fill="F2F2F2"/>
            <w:vAlign w:val="center"/>
          </w:tcPr>
          <w:p w14:paraId="248A59F1" w14:textId="77777777" w:rsidR="006B27ED" w:rsidRPr="000D545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D545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A93CA7" w14:textId="77777777" w:rsidR="006B27ED" w:rsidRPr="000D545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988C528" w14:textId="77777777" w:rsidR="006B27ED" w:rsidRPr="000D545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F007E5A" w14:textId="77777777" w:rsidR="006B27ED" w:rsidRPr="000D545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D1756" w:rsidRPr="000D545B" w14:paraId="42833B83" w14:textId="77777777" w:rsidTr="00DB09F3">
        <w:tc>
          <w:tcPr>
            <w:tcW w:w="1276" w:type="dxa"/>
            <w:shd w:val="clear" w:color="auto" w:fill="auto"/>
            <w:vAlign w:val="center"/>
          </w:tcPr>
          <w:p w14:paraId="00DA1CB9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CA51F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0A76DC8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022B5698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53A5BCE4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4C4F19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317 759.76 zł</w:t>
            </w:r>
          </w:p>
        </w:tc>
      </w:tr>
      <w:tr w:rsidR="003D1756" w:rsidRPr="000D545B" w14:paraId="5EBA4DC1" w14:textId="77777777" w:rsidTr="00DB09F3">
        <w:tc>
          <w:tcPr>
            <w:tcW w:w="1276" w:type="dxa"/>
            <w:shd w:val="clear" w:color="auto" w:fill="auto"/>
            <w:vAlign w:val="center"/>
          </w:tcPr>
          <w:p w14:paraId="3F8EEABB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CFCF1D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7497ACF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28F90090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739751FA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30D078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110 409.60 zł</w:t>
            </w:r>
          </w:p>
        </w:tc>
      </w:tr>
      <w:tr w:rsidR="003D1756" w:rsidRPr="000D545B" w14:paraId="7BAE4CCF" w14:textId="77777777" w:rsidTr="00DB09F3">
        <w:tc>
          <w:tcPr>
            <w:tcW w:w="1276" w:type="dxa"/>
            <w:shd w:val="clear" w:color="auto" w:fill="auto"/>
            <w:vAlign w:val="center"/>
          </w:tcPr>
          <w:p w14:paraId="2C45CDDD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F76E94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B59EEB3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1426EEB8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34A0CA55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7EEF48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231 369.60 zł</w:t>
            </w:r>
          </w:p>
        </w:tc>
      </w:tr>
      <w:tr w:rsidR="003D1756" w:rsidRPr="000D545B" w14:paraId="6803F8AB" w14:textId="77777777" w:rsidTr="00DB09F3">
        <w:tc>
          <w:tcPr>
            <w:tcW w:w="1276" w:type="dxa"/>
            <w:shd w:val="clear" w:color="auto" w:fill="auto"/>
            <w:vAlign w:val="center"/>
          </w:tcPr>
          <w:p w14:paraId="68C58F1E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105DB7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4E8444B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6D90D32D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68024EB2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91EB7D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214 089.60 zł</w:t>
            </w:r>
          </w:p>
        </w:tc>
      </w:tr>
      <w:tr w:rsidR="003D1756" w:rsidRPr="000D545B" w14:paraId="473FD11E" w14:textId="77777777" w:rsidTr="00DB09F3">
        <w:tc>
          <w:tcPr>
            <w:tcW w:w="1276" w:type="dxa"/>
            <w:shd w:val="clear" w:color="auto" w:fill="auto"/>
            <w:vAlign w:val="center"/>
          </w:tcPr>
          <w:p w14:paraId="7B67A54A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3CFAAC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8697CD1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51E619B8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03757FBD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B22B9C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23 884.80 zł</w:t>
            </w:r>
          </w:p>
        </w:tc>
      </w:tr>
      <w:tr w:rsidR="003D1756" w:rsidRPr="000D545B" w14:paraId="5291A222" w14:textId="77777777" w:rsidTr="00DB09F3">
        <w:tc>
          <w:tcPr>
            <w:tcW w:w="1276" w:type="dxa"/>
            <w:shd w:val="clear" w:color="auto" w:fill="auto"/>
            <w:vAlign w:val="center"/>
          </w:tcPr>
          <w:p w14:paraId="764656BE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7AB7FB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5F0BC87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4F7D3E31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12C7ABA8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lastRenderedPageBreak/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10F4F2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lastRenderedPageBreak/>
              <w:t>379 454.40 zł</w:t>
            </w:r>
          </w:p>
        </w:tc>
      </w:tr>
      <w:tr w:rsidR="003D1756" w:rsidRPr="000D545B" w14:paraId="285893B1" w14:textId="77777777" w:rsidTr="00DB09F3">
        <w:tc>
          <w:tcPr>
            <w:tcW w:w="1276" w:type="dxa"/>
            <w:shd w:val="clear" w:color="auto" w:fill="auto"/>
            <w:vAlign w:val="center"/>
          </w:tcPr>
          <w:p w14:paraId="3805D15D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3D9C8C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0AB96CE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71C51E8C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3231C62A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8C02EA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101 769.60 zł</w:t>
            </w:r>
          </w:p>
        </w:tc>
      </w:tr>
      <w:tr w:rsidR="003D1756" w:rsidRPr="000D545B" w14:paraId="691BCE98" w14:textId="77777777" w:rsidTr="00DB09F3">
        <w:tc>
          <w:tcPr>
            <w:tcW w:w="1276" w:type="dxa"/>
            <w:shd w:val="clear" w:color="auto" w:fill="auto"/>
            <w:vAlign w:val="center"/>
          </w:tcPr>
          <w:p w14:paraId="6926A81E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C774B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8493D67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Opta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>-Tech Sp. z o.o.</w:t>
            </w:r>
          </w:p>
          <w:p w14:paraId="2CC58B5C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AL. KEN 36/U211 </w:t>
            </w:r>
          </w:p>
          <w:p w14:paraId="3180147A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9E4DCF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158 884.80 zł</w:t>
            </w:r>
          </w:p>
        </w:tc>
      </w:tr>
      <w:tr w:rsidR="003D1756" w:rsidRPr="000D545B" w14:paraId="44CDB749" w14:textId="77777777" w:rsidTr="00DB09F3">
        <w:tc>
          <w:tcPr>
            <w:tcW w:w="1276" w:type="dxa"/>
            <w:shd w:val="clear" w:color="auto" w:fill="auto"/>
            <w:vAlign w:val="center"/>
          </w:tcPr>
          <w:p w14:paraId="6AD19999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FE7081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D2ECA53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5714943D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4B87C9F1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5AFDF7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386 812.80 zł</w:t>
            </w:r>
          </w:p>
        </w:tc>
      </w:tr>
      <w:tr w:rsidR="003D1756" w:rsidRPr="000D545B" w14:paraId="599AB911" w14:textId="77777777" w:rsidTr="00DB09F3">
        <w:tc>
          <w:tcPr>
            <w:tcW w:w="1276" w:type="dxa"/>
            <w:shd w:val="clear" w:color="auto" w:fill="auto"/>
            <w:vAlign w:val="center"/>
          </w:tcPr>
          <w:p w14:paraId="22FD3B18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D0DDCF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2DA4316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1A4C8A9F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056EB142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92ED00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148 888.80 zł</w:t>
            </w:r>
          </w:p>
        </w:tc>
      </w:tr>
      <w:tr w:rsidR="003D1756" w:rsidRPr="000D545B" w14:paraId="0FC94C80" w14:textId="77777777" w:rsidTr="00DB09F3">
        <w:tc>
          <w:tcPr>
            <w:tcW w:w="1276" w:type="dxa"/>
            <w:shd w:val="clear" w:color="auto" w:fill="auto"/>
            <w:vAlign w:val="center"/>
          </w:tcPr>
          <w:p w14:paraId="1FBAB77E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1E1FFC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3BDDDC3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55F16C29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29CF5782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5CDE50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312 552.00 zł</w:t>
            </w:r>
          </w:p>
        </w:tc>
      </w:tr>
      <w:tr w:rsidR="003D1756" w:rsidRPr="000D545B" w14:paraId="5F66D153" w14:textId="77777777" w:rsidTr="00DB09F3">
        <w:tc>
          <w:tcPr>
            <w:tcW w:w="1276" w:type="dxa"/>
            <w:shd w:val="clear" w:color="auto" w:fill="auto"/>
            <w:vAlign w:val="center"/>
          </w:tcPr>
          <w:p w14:paraId="38888F23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7F3E0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283C121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1394BFEB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4C93654D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A21E07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154 656.00 zł</w:t>
            </w:r>
          </w:p>
        </w:tc>
      </w:tr>
      <w:tr w:rsidR="003D1756" w:rsidRPr="000D545B" w14:paraId="2A147BC8" w14:textId="77777777" w:rsidTr="00DB09F3">
        <w:tc>
          <w:tcPr>
            <w:tcW w:w="1276" w:type="dxa"/>
            <w:shd w:val="clear" w:color="auto" w:fill="auto"/>
            <w:vAlign w:val="center"/>
          </w:tcPr>
          <w:p w14:paraId="067954BE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4AC9A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94E76E5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02341F37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249E234D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BCFBCB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32 346.00 zł</w:t>
            </w:r>
          </w:p>
        </w:tc>
      </w:tr>
      <w:tr w:rsidR="003D1756" w:rsidRPr="000D545B" w14:paraId="1B19B7B3" w14:textId="77777777" w:rsidTr="00DB09F3">
        <w:tc>
          <w:tcPr>
            <w:tcW w:w="1276" w:type="dxa"/>
            <w:shd w:val="clear" w:color="auto" w:fill="auto"/>
            <w:vAlign w:val="center"/>
          </w:tcPr>
          <w:p w14:paraId="6EDD63BF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488A27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FE8C611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20037A75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407D8CC8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8EA9ED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485 676.00 zł</w:t>
            </w:r>
          </w:p>
        </w:tc>
      </w:tr>
      <w:tr w:rsidR="003D1756" w:rsidRPr="000D545B" w14:paraId="614C5284" w14:textId="77777777" w:rsidTr="00DB09F3">
        <w:tc>
          <w:tcPr>
            <w:tcW w:w="1276" w:type="dxa"/>
            <w:shd w:val="clear" w:color="auto" w:fill="auto"/>
            <w:vAlign w:val="center"/>
          </w:tcPr>
          <w:p w14:paraId="44A91642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7BFB7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B128BDF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118CD34A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6292794D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445A63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91 778.40 zł</w:t>
            </w:r>
          </w:p>
        </w:tc>
      </w:tr>
      <w:tr w:rsidR="003D1756" w:rsidRPr="000D545B" w14:paraId="7BEAB8BB" w14:textId="77777777" w:rsidTr="00DB09F3">
        <w:tc>
          <w:tcPr>
            <w:tcW w:w="1276" w:type="dxa"/>
            <w:shd w:val="clear" w:color="auto" w:fill="auto"/>
            <w:vAlign w:val="center"/>
          </w:tcPr>
          <w:p w14:paraId="480687E4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980BEC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D0E2B43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739E6A99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1F6C77CE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3CD601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81 896.40 zł</w:t>
            </w:r>
          </w:p>
        </w:tc>
      </w:tr>
      <w:tr w:rsidR="003D1756" w:rsidRPr="000D545B" w14:paraId="4A729E8F" w14:textId="77777777" w:rsidTr="00DB09F3">
        <w:tc>
          <w:tcPr>
            <w:tcW w:w="1276" w:type="dxa"/>
            <w:shd w:val="clear" w:color="auto" w:fill="auto"/>
            <w:vAlign w:val="center"/>
          </w:tcPr>
          <w:p w14:paraId="76BDCC00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815C2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A7793C2" w14:textId="77777777" w:rsidR="003D1756" w:rsidRPr="000D545B" w:rsidRDefault="003D1756" w:rsidP="00DB09F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D545B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086C62FB" w14:textId="77777777" w:rsidR="003D1756" w:rsidRPr="000D545B" w:rsidRDefault="003D1756" w:rsidP="00DB09F3">
            <w:pPr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 xml:space="preserve">Zabierzowska 11 </w:t>
            </w:r>
          </w:p>
          <w:p w14:paraId="411DE112" w14:textId="77777777" w:rsidR="003D1756" w:rsidRPr="000D545B" w:rsidRDefault="003D1756" w:rsidP="00DB09F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50379F" w14:textId="77777777" w:rsidR="003D1756" w:rsidRPr="000D545B" w:rsidRDefault="003D1756" w:rsidP="00DB09F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D545B">
              <w:rPr>
                <w:rFonts w:ascii="Arial Narrow" w:hAnsi="Arial Narrow" w:cs="Arial"/>
                <w:sz w:val="22"/>
                <w:szCs w:val="22"/>
              </w:rPr>
              <w:t>137 538.00 zł</w:t>
            </w:r>
          </w:p>
        </w:tc>
      </w:tr>
    </w:tbl>
    <w:p w14:paraId="2A39BEF3" w14:textId="5D2A188A" w:rsidR="00A80738" w:rsidRDefault="00D43C3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D545B">
        <w:rPr>
          <w:rFonts w:ascii="Arial Narrow" w:hAnsi="Arial Narrow" w:cs="Arial"/>
          <w:i/>
          <w:sz w:val="22"/>
          <w:szCs w:val="22"/>
        </w:rPr>
        <w:t>ZAMAWIAJĄCY</w:t>
      </w:r>
    </w:p>
    <w:p w14:paraId="053D9C91" w14:textId="77777777" w:rsidR="00D43C31" w:rsidRDefault="00D43C31" w:rsidP="00D43C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61129702"/>
    </w:p>
    <w:p w14:paraId="0CB4476B" w14:textId="77777777" w:rsidR="00D43C31" w:rsidRDefault="00D43C31" w:rsidP="00D43C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18368DC" w14:textId="77777777" w:rsidR="00D43C31" w:rsidRDefault="00D43C31" w:rsidP="00D43C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DBE69A5" w14:textId="7B247AAE" w:rsidR="00D43C31" w:rsidRPr="00681E50" w:rsidRDefault="00D43C31" w:rsidP="00D43C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0CE7E717" w14:textId="7790E1C2" w:rsidR="00D43C31" w:rsidRPr="00681E50" w:rsidRDefault="00D43C31" w:rsidP="00D43C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</w:t>
      </w:r>
      <w:r w:rsidR="00CF4DB0">
        <w:rPr>
          <w:rFonts w:ascii="Arial Narrow" w:hAnsi="Arial Narrow"/>
          <w:i/>
          <w:iCs/>
          <w:sz w:val="18"/>
          <w:szCs w:val="20"/>
        </w:rPr>
        <w:t>10</w:t>
      </w:r>
    </w:p>
    <w:p w14:paraId="3799127B" w14:textId="77777777" w:rsidR="00D43C31" w:rsidRPr="00681E50" w:rsidRDefault="00D43C31" w:rsidP="00D43C3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045F3271" w14:textId="781BCA0E" w:rsidR="00C236D3" w:rsidRPr="000D545B" w:rsidRDefault="00D43C31" w:rsidP="00D43C31">
      <w:pPr>
        <w:rPr>
          <w:rFonts w:ascii="Arial Narrow" w:hAnsi="Arial Narrow" w:cs="Arial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1"/>
      <w:bookmarkEnd w:id="0"/>
      <w:r>
        <w:rPr>
          <w:rFonts w:ascii="Arial Narrow" w:hAnsi="Arial Narrow"/>
          <w:i/>
          <w:iCs/>
          <w:sz w:val="18"/>
        </w:rPr>
        <w:t>16.05.2024 r.</w:t>
      </w:r>
    </w:p>
    <w:sectPr w:rsidR="00C236D3" w:rsidRPr="000D545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C5C13" w14:textId="77777777" w:rsidR="00C80ADE" w:rsidRDefault="00C80ADE">
      <w:r>
        <w:separator/>
      </w:r>
    </w:p>
  </w:endnote>
  <w:endnote w:type="continuationSeparator" w:id="0">
    <w:p w14:paraId="3E8A18E6" w14:textId="77777777" w:rsidR="00C80ADE" w:rsidRDefault="00C8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D56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2491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19322" w14:textId="77777777" w:rsidR="00986737" w:rsidRPr="00986737" w:rsidRDefault="00CF4DB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2AD763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76484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7B5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737284" w14:textId="77777777" w:rsidR="009F189D" w:rsidRDefault="009F189D">
    <w:pPr>
      <w:pStyle w:val="Stopka"/>
      <w:tabs>
        <w:tab w:val="clear" w:pos="4536"/>
      </w:tabs>
      <w:jc w:val="center"/>
    </w:pPr>
  </w:p>
  <w:p w14:paraId="58FCEB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FD013" w14:textId="77777777" w:rsidR="00C80ADE" w:rsidRDefault="00C80ADE">
      <w:r>
        <w:separator/>
      </w:r>
    </w:p>
  </w:footnote>
  <w:footnote w:type="continuationSeparator" w:id="0">
    <w:p w14:paraId="682F2BC0" w14:textId="77777777" w:rsidR="00C80ADE" w:rsidRDefault="00C80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EF615" w14:textId="77777777" w:rsidR="003D1756" w:rsidRDefault="003D17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52F6" w14:textId="77777777" w:rsidR="003D1756" w:rsidRDefault="003D17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F460E" w14:textId="77777777" w:rsidR="003D1756" w:rsidRDefault="003D17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ADE"/>
    <w:rsid w:val="00007727"/>
    <w:rsid w:val="00017720"/>
    <w:rsid w:val="00035488"/>
    <w:rsid w:val="000D545B"/>
    <w:rsid w:val="000D7F25"/>
    <w:rsid w:val="000E00E5"/>
    <w:rsid w:val="00173B20"/>
    <w:rsid w:val="001C69FF"/>
    <w:rsid w:val="0023318D"/>
    <w:rsid w:val="003D1756"/>
    <w:rsid w:val="003D72FD"/>
    <w:rsid w:val="00423179"/>
    <w:rsid w:val="00490DC0"/>
    <w:rsid w:val="00493F8C"/>
    <w:rsid w:val="004C7E9B"/>
    <w:rsid w:val="005614F2"/>
    <w:rsid w:val="00577BC6"/>
    <w:rsid w:val="005A632E"/>
    <w:rsid w:val="005A7313"/>
    <w:rsid w:val="0069085C"/>
    <w:rsid w:val="006B27ED"/>
    <w:rsid w:val="0075050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0ADE"/>
    <w:rsid w:val="00C82837"/>
    <w:rsid w:val="00CA3D66"/>
    <w:rsid w:val="00CB0802"/>
    <w:rsid w:val="00CF4DB0"/>
    <w:rsid w:val="00D43C31"/>
    <w:rsid w:val="00D665F5"/>
    <w:rsid w:val="00D7128F"/>
    <w:rsid w:val="00DA5FC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095D2"/>
  <w15:chartTrackingRefBased/>
  <w15:docId w15:val="{B400F0DE-EEF7-491C-93FF-9C359610F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43C3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43C31"/>
    <w:rPr>
      <w:b/>
      <w:bCs/>
    </w:rPr>
  </w:style>
  <w:style w:type="character" w:styleId="Hipercze">
    <w:name w:val="Hyperlink"/>
    <w:uiPriority w:val="99"/>
    <w:unhideWhenUsed/>
    <w:rsid w:val="00D43C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2024-09-16T09:00:00Z</cp:lastPrinted>
  <dcterms:created xsi:type="dcterms:W3CDTF">2024-09-16T09:00:00Z</dcterms:created>
  <dcterms:modified xsi:type="dcterms:W3CDTF">2024-09-16T09:00:00Z</dcterms:modified>
</cp:coreProperties>
</file>