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632C0B" w14:textId="77777777" w:rsidR="00081D13" w:rsidRPr="007909E7" w:rsidRDefault="00E90D80" w:rsidP="00081D13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7909E7">
        <w:rPr>
          <w:rFonts w:ascii="Arial Narrow" w:hAnsi="Arial Narrow" w:cs="Arial"/>
          <w:sz w:val="20"/>
          <w:szCs w:val="20"/>
        </w:rPr>
        <w:t>Bydgoszcz</w:t>
      </w:r>
      <w:r w:rsidR="00081D13" w:rsidRPr="007909E7">
        <w:rPr>
          <w:rFonts w:ascii="Arial Narrow" w:hAnsi="Arial Narrow" w:cs="Arial"/>
          <w:sz w:val="20"/>
          <w:szCs w:val="20"/>
        </w:rPr>
        <w:t xml:space="preserve"> dnia: </w:t>
      </w:r>
      <w:r w:rsidRPr="007909E7">
        <w:rPr>
          <w:rFonts w:ascii="Arial Narrow" w:hAnsi="Arial Narrow" w:cs="Arial"/>
          <w:sz w:val="20"/>
          <w:szCs w:val="20"/>
        </w:rPr>
        <w:t>2024-09-17</w:t>
      </w:r>
    </w:p>
    <w:p w14:paraId="5C9D5E50" w14:textId="77777777" w:rsidR="00081D13" w:rsidRPr="007909E7" w:rsidRDefault="00E90D80" w:rsidP="00081D13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7909E7">
        <w:rPr>
          <w:rFonts w:ascii="Arial Narrow" w:hAnsi="Arial Narrow" w:cs="Arial"/>
          <w:b/>
          <w:bCs/>
          <w:sz w:val="20"/>
          <w:szCs w:val="20"/>
        </w:rPr>
        <w:t>10WSzKzP SPZOZ</w:t>
      </w:r>
    </w:p>
    <w:p w14:paraId="1C38055F" w14:textId="77777777" w:rsidR="00081D13" w:rsidRPr="007909E7" w:rsidRDefault="00E90D80" w:rsidP="00081D13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7909E7">
        <w:rPr>
          <w:rFonts w:ascii="Arial Narrow" w:hAnsi="Arial Narrow" w:cs="Arial"/>
          <w:sz w:val="20"/>
          <w:szCs w:val="20"/>
        </w:rPr>
        <w:t>Powstańców Warszawy</w:t>
      </w:r>
      <w:r w:rsidR="00081D13" w:rsidRPr="007909E7">
        <w:rPr>
          <w:rFonts w:ascii="Arial Narrow" w:hAnsi="Arial Narrow" w:cs="Arial"/>
          <w:sz w:val="20"/>
          <w:szCs w:val="20"/>
        </w:rPr>
        <w:t xml:space="preserve"> </w:t>
      </w:r>
      <w:r w:rsidRPr="007909E7">
        <w:rPr>
          <w:rFonts w:ascii="Arial Narrow" w:hAnsi="Arial Narrow" w:cs="Arial"/>
          <w:sz w:val="20"/>
          <w:szCs w:val="20"/>
        </w:rPr>
        <w:t>5</w:t>
      </w:r>
    </w:p>
    <w:p w14:paraId="2C32CCFA" w14:textId="77777777" w:rsidR="00081D13" w:rsidRPr="007909E7" w:rsidRDefault="00E90D80" w:rsidP="00081D13">
      <w:pPr>
        <w:ind w:right="3969"/>
        <w:rPr>
          <w:rFonts w:ascii="Arial Narrow" w:hAnsi="Arial Narrow" w:cs="Arial"/>
          <w:sz w:val="20"/>
          <w:szCs w:val="20"/>
        </w:rPr>
      </w:pPr>
      <w:r w:rsidRPr="007909E7">
        <w:rPr>
          <w:rFonts w:ascii="Arial Narrow" w:hAnsi="Arial Narrow" w:cs="Arial"/>
          <w:sz w:val="20"/>
          <w:szCs w:val="20"/>
        </w:rPr>
        <w:t>85-681</w:t>
      </w:r>
      <w:r w:rsidR="00081D13" w:rsidRPr="007909E7">
        <w:rPr>
          <w:rFonts w:ascii="Arial Narrow" w:hAnsi="Arial Narrow" w:cs="Arial"/>
          <w:sz w:val="20"/>
          <w:szCs w:val="20"/>
        </w:rPr>
        <w:t xml:space="preserve"> </w:t>
      </w:r>
      <w:r w:rsidRPr="007909E7">
        <w:rPr>
          <w:rFonts w:ascii="Arial Narrow" w:hAnsi="Arial Narrow" w:cs="Arial"/>
          <w:sz w:val="20"/>
          <w:szCs w:val="20"/>
        </w:rPr>
        <w:t>Bydgoszcz</w:t>
      </w:r>
    </w:p>
    <w:p w14:paraId="33EE66E4" w14:textId="77777777" w:rsidR="00081D13" w:rsidRPr="007909E7" w:rsidRDefault="00081D13" w:rsidP="00081D13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7909E7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14:paraId="5BEE0B06" w14:textId="77777777" w:rsidR="00081D13" w:rsidRPr="007909E7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7909E7">
        <w:rPr>
          <w:rFonts w:ascii="Arial Narrow" w:hAnsi="Arial Narrow" w:cs="Arial"/>
          <w:bCs/>
          <w:sz w:val="20"/>
          <w:szCs w:val="20"/>
        </w:rPr>
        <w:t>[nazwa zamawiającego, adres]</w:t>
      </w:r>
    </w:p>
    <w:p w14:paraId="5629C8FC" w14:textId="77777777" w:rsidR="00081D13" w:rsidRPr="007909E7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7909E7" w14:paraId="05FE89AB" w14:textId="77777777" w:rsidTr="00C13EA9">
        <w:tc>
          <w:tcPr>
            <w:tcW w:w="10065" w:type="dxa"/>
            <w:shd w:val="clear" w:color="auto" w:fill="F2F2F2"/>
            <w:hideMark/>
          </w:tcPr>
          <w:p w14:paraId="1C10434A" w14:textId="396C1A70" w:rsidR="00081D13" w:rsidRPr="007909E7" w:rsidRDefault="007909E7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7909E7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14:paraId="36F23C42" w14:textId="77777777" w:rsidR="00081D13" w:rsidRPr="007909E7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7909E7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10F428DC" w14:textId="77777777" w:rsidR="00081D13" w:rsidRPr="007909E7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14:paraId="01D03B32" w14:textId="77777777" w:rsidR="00081D13" w:rsidRPr="007909E7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7909E7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7909E7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7909E7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7909E7" w14:paraId="037898B0" w14:textId="77777777" w:rsidTr="00081D13">
        <w:tc>
          <w:tcPr>
            <w:tcW w:w="2269" w:type="dxa"/>
            <w:shd w:val="clear" w:color="auto" w:fill="auto"/>
          </w:tcPr>
          <w:p w14:paraId="2C7B9447" w14:textId="77777777" w:rsidR="00081D13" w:rsidRPr="007909E7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909E7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1BF43A98" w14:textId="77777777" w:rsidR="00081D13" w:rsidRPr="007909E7" w:rsidRDefault="00E90D80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909E7">
              <w:rPr>
                <w:rFonts w:ascii="Arial Narrow" w:hAnsi="Arial Narrow" w:cs="Arial"/>
                <w:bCs/>
                <w:sz w:val="20"/>
                <w:szCs w:val="20"/>
              </w:rPr>
              <w:t>Dostawy sukcesywne środków piorących, dezynfekujących i wzmacniających do prania bielizny szpitalnej wraz z automatycznym systemem dozującym.</w:t>
            </w:r>
          </w:p>
        </w:tc>
      </w:tr>
      <w:tr w:rsidR="00E90D80" w:rsidRPr="007909E7" w14:paraId="73DB2B84" w14:textId="77777777" w:rsidTr="00C704AD">
        <w:tc>
          <w:tcPr>
            <w:tcW w:w="2269" w:type="dxa"/>
            <w:shd w:val="clear" w:color="auto" w:fill="auto"/>
          </w:tcPr>
          <w:p w14:paraId="448645A5" w14:textId="77777777" w:rsidR="00E90D80" w:rsidRPr="007909E7" w:rsidRDefault="00E90D80" w:rsidP="00C704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909E7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6E2A9D23" w14:textId="77777777" w:rsidR="00E90D80" w:rsidRPr="007909E7" w:rsidRDefault="00E90D80" w:rsidP="00C704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909E7">
              <w:rPr>
                <w:rFonts w:ascii="Arial Narrow" w:hAnsi="Arial Narrow" w:cs="Arial"/>
                <w:bCs/>
                <w:sz w:val="20"/>
                <w:szCs w:val="20"/>
              </w:rPr>
              <w:t>107/2024</w:t>
            </w:r>
          </w:p>
        </w:tc>
      </w:tr>
    </w:tbl>
    <w:p w14:paraId="3A21650F" w14:textId="77777777" w:rsidR="00081D13" w:rsidRPr="007909E7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0"/>
          <w:szCs w:val="20"/>
        </w:rPr>
      </w:pPr>
    </w:p>
    <w:p w14:paraId="2E2EBEE7" w14:textId="77777777" w:rsidR="00081D13" w:rsidRPr="007909E7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7909E7">
        <w:rPr>
          <w:rFonts w:ascii="Arial Narrow" w:hAnsi="Arial Narrow" w:cs="Arial"/>
          <w:sz w:val="20"/>
          <w:szCs w:val="20"/>
        </w:rPr>
        <w:t xml:space="preserve">Zamawiający, </w:t>
      </w:r>
      <w:r w:rsidR="00E90D80" w:rsidRPr="007909E7">
        <w:rPr>
          <w:rFonts w:ascii="Arial Narrow" w:hAnsi="Arial Narrow" w:cs="Arial"/>
          <w:b/>
          <w:sz w:val="20"/>
          <w:szCs w:val="20"/>
        </w:rPr>
        <w:t>10WSzKzP SPZOZ</w:t>
      </w:r>
      <w:r w:rsidRPr="007909E7">
        <w:rPr>
          <w:rFonts w:ascii="Arial Narrow" w:hAnsi="Arial Narrow" w:cs="Arial"/>
          <w:sz w:val="20"/>
          <w:szCs w:val="20"/>
        </w:rPr>
        <w:t xml:space="preserve">, działając na podstawie art. 253 </w:t>
      </w:r>
      <w:r w:rsidR="00A17CDB" w:rsidRPr="007909E7">
        <w:rPr>
          <w:rFonts w:ascii="Arial Narrow" w:hAnsi="Arial Narrow" w:cs="Arial"/>
          <w:sz w:val="20"/>
          <w:szCs w:val="20"/>
        </w:rPr>
        <w:t xml:space="preserve">ust. 1 pkt. 1 i </w:t>
      </w:r>
      <w:r w:rsidRPr="007909E7">
        <w:rPr>
          <w:rFonts w:ascii="Arial Narrow" w:hAnsi="Arial Narrow" w:cs="Arial"/>
          <w:sz w:val="20"/>
          <w:szCs w:val="20"/>
        </w:rPr>
        <w:t xml:space="preserve">ust. </w:t>
      </w:r>
      <w:r w:rsidR="00A17CDB" w:rsidRPr="007909E7">
        <w:rPr>
          <w:rFonts w:ascii="Arial Narrow" w:hAnsi="Arial Narrow" w:cs="Arial"/>
          <w:sz w:val="20"/>
          <w:szCs w:val="20"/>
        </w:rPr>
        <w:t>2</w:t>
      </w:r>
      <w:r w:rsidRPr="007909E7">
        <w:rPr>
          <w:rFonts w:ascii="Arial Narrow" w:hAnsi="Arial Narrow" w:cs="Arial"/>
          <w:sz w:val="20"/>
          <w:szCs w:val="20"/>
        </w:rPr>
        <w:t xml:space="preserve"> </w:t>
      </w:r>
      <w:r w:rsidR="00081D13" w:rsidRPr="007909E7">
        <w:rPr>
          <w:rFonts w:ascii="Arial Narrow" w:hAnsi="Arial Narrow" w:cs="Arial"/>
          <w:sz w:val="20"/>
          <w:szCs w:val="20"/>
        </w:rPr>
        <w:t xml:space="preserve">ustawy z dnia 11 września 2019r. Prawo zamówień publicznych </w:t>
      </w:r>
      <w:r w:rsidR="00E90D80" w:rsidRPr="007909E7">
        <w:rPr>
          <w:rFonts w:ascii="Arial Narrow" w:hAnsi="Arial Narrow" w:cs="Arial"/>
          <w:sz w:val="20"/>
          <w:szCs w:val="20"/>
        </w:rPr>
        <w:t>(t.j. Dz. U. z 2023r. poz. 1605)</w:t>
      </w:r>
      <w:r w:rsidR="00081D13" w:rsidRPr="007909E7">
        <w:rPr>
          <w:rFonts w:ascii="Arial Narrow" w:hAnsi="Arial Narrow" w:cs="Arial"/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90D80" w:rsidRPr="007909E7" w14:paraId="01E4EF2B" w14:textId="77777777" w:rsidTr="00C704A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25E5E36" w14:textId="77777777" w:rsidR="00E90D80" w:rsidRPr="007909E7" w:rsidRDefault="00E90D80" w:rsidP="00C704AD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09E7">
              <w:rPr>
                <w:rFonts w:ascii="Arial Narrow" w:hAnsi="Arial Narrow" w:cs="Arial"/>
                <w:b/>
                <w:sz w:val="20"/>
                <w:szCs w:val="20"/>
              </w:rPr>
              <w:t>SUTURA MED SP. Z O.O.</w:t>
            </w:r>
          </w:p>
          <w:p w14:paraId="09512399" w14:textId="77777777" w:rsidR="00E90D80" w:rsidRPr="007909E7" w:rsidRDefault="00E90D80" w:rsidP="00C704AD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09E7">
              <w:rPr>
                <w:rFonts w:ascii="Arial Narrow" w:hAnsi="Arial Narrow" w:cs="Arial"/>
                <w:bCs/>
                <w:sz w:val="20"/>
                <w:szCs w:val="20"/>
              </w:rPr>
              <w:t>Mała Odrzańska</w:t>
            </w:r>
            <w:r w:rsidRPr="007909E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909E7">
              <w:rPr>
                <w:rFonts w:ascii="Arial Narrow" w:hAnsi="Arial Narrow" w:cs="Arial"/>
                <w:bCs/>
                <w:sz w:val="20"/>
                <w:szCs w:val="20"/>
              </w:rPr>
              <w:t>21</w:t>
            </w:r>
            <w:r w:rsidRPr="007909E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909E7">
              <w:rPr>
                <w:rFonts w:ascii="Arial Narrow" w:hAnsi="Arial Narrow" w:cs="Arial"/>
                <w:bCs/>
                <w:sz w:val="20"/>
                <w:szCs w:val="20"/>
              </w:rPr>
              <w:t>/2</w:t>
            </w:r>
          </w:p>
          <w:p w14:paraId="08CF603B" w14:textId="77777777" w:rsidR="00E90D80" w:rsidRPr="007909E7" w:rsidRDefault="00E90D80" w:rsidP="00C704AD">
            <w:pPr>
              <w:ind w:left="-75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909E7">
              <w:rPr>
                <w:rFonts w:ascii="Arial Narrow" w:hAnsi="Arial Narrow" w:cs="Arial"/>
                <w:bCs/>
                <w:sz w:val="20"/>
                <w:szCs w:val="20"/>
              </w:rPr>
              <w:t>70-535</w:t>
            </w:r>
            <w:r w:rsidRPr="007909E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909E7">
              <w:rPr>
                <w:rFonts w:ascii="Arial Narrow" w:hAnsi="Arial Narrow" w:cs="Arial"/>
                <w:bCs/>
                <w:sz w:val="20"/>
                <w:szCs w:val="20"/>
              </w:rPr>
              <w:t>Szczecin</w:t>
            </w:r>
          </w:p>
          <w:p w14:paraId="16AB5B07" w14:textId="77777777" w:rsidR="00E90D80" w:rsidRPr="007909E7" w:rsidRDefault="00E90D80" w:rsidP="00C704AD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909E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7909E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bookmarkEnd w:id="1"/>
            <w:r w:rsidRPr="007909E7">
              <w:rPr>
                <w:rFonts w:ascii="Arial Narrow" w:hAnsi="Arial Narrow" w:cs="Arial"/>
                <w:b/>
                <w:sz w:val="20"/>
                <w:szCs w:val="20"/>
              </w:rPr>
              <w:t>238 280.70 zł</w:t>
            </w:r>
            <w:r w:rsidRPr="007909E7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7909E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46CFD9BC" w14:textId="77777777" w:rsidR="00E90D80" w:rsidRPr="007909E7" w:rsidRDefault="00E90D80" w:rsidP="00C704AD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909E7">
              <w:rPr>
                <w:rFonts w:ascii="Arial Narrow" w:hAnsi="Arial Narrow" w:cs="Arial"/>
                <w:color w:val="000000"/>
                <w:sz w:val="20"/>
                <w:szCs w:val="20"/>
              </w:rPr>
              <w:t>Uzasadnienie wyboru:</w:t>
            </w:r>
          </w:p>
          <w:p w14:paraId="2EE0D1FF" w14:textId="4EEF14D7" w:rsidR="00E90D80" w:rsidRPr="007909E7" w:rsidRDefault="00E90D80" w:rsidP="00C704A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909E7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7909E7" w:rsidRPr="007909E7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7909E7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46B7FBB1" w14:textId="77777777" w:rsidR="00081D13" w:rsidRPr="007909E7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7909E7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7909E7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7909E7" w14:paraId="31C3B3E5" w14:textId="7777777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1B3FA28D" w14:textId="77777777" w:rsidR="00081D13" w:rsidRPr="007909E7" w:rsidRDefault="00081D13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bookmarkStart w:id="2" w:name="_Hlk53517864"/>
            <w:r w:rsidRPr="007909E7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734BBF41" w14:textId="77777777" w:rsidR="00081D13" w:rsidRPr="007909E7" w:rsidRDefault="00081D13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909E7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BF51E1E" w14:textId="77777777" w:rsidR="00081D13" w:rsidRPr="007909E7" w:rsidRDefault="00E90D8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7909E7">
              <w:rPr>
                <w:rFonts w:ascii="Arial Narrow" w:hAnsi="Arial Narrow" w:cs="Arial"/>
                <w:bCs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45914854" w14:textId="77777777" w:rsidR="00081D13" w:rsidRPr="007909E7" w:rsidRDefault="00E90D8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7909E7">
              <w:rPr>
                <w:rFonts w:ascii="Arial Narrow" w:hAnsi="Arial Narrow" w:cs="Arial"/>
                <w:bCs/>
              </w:rPr>
              <w:t>Termin realizacji od dnia złożenia zamówienia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19099C7" w14:textId="77777777" w:rsidR="00081D13" w:rsidRPr="007909E7" w:rsidRDefault="00E90D8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7909E7">
              <w:rPr>
                <w:rFonts w:ascii="Arial Narrow" w:hAnsi="Arial Narrow" w:cs="Arial"/>
                <w:bCs/>
              </w:rPr>
              <w:t>Termin płatności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3684A46" w14:textId="77777777" w:rsidR="00081D13" w:rsidRPr="007909E7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62F63752" w14:textId="77777777" w:rsidR="00081D13" w:rsidRPr="007909E7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1AB5211A" w14:textId="77777777" w:rsidR="00081D13" w:rsidRPr="007909E7" w:rsidRDefault="00081D13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909E7">
              <w:rPr>
                <w:rFonts w:ascii="Arial Narrow" w:hAnsi="Arial Narrow" w:cs="Arial"/>
              </w:rPr>
              <w:t>Łączna liczba punktów</w:t>
            </w:r>
          </w:p>
        </w:tc>
      </w:tr>
      <w:bookmarkEnd w:id="2"/>
      <w:tr w:rsidR="00E90D80" w:rsidRPr="007909E7" w14:paraId="5BCC515E" w14:textId="77777777" w:rsidTr="00C704AD">
        <w:tc>
          <w:tcPr>
            <w:tcW w:w="851" w:type="dxa"/>
            <w:vAlign w:val="center"/>
          </w:tcPr>
          <w:p w14:paraId="3BD91CAD" w14:textId="77777777" w:rsidR="00E90D80" w:rsidRPr="007909E7" w:rsidRDefault="00E90D80" w:rsidP="00C704A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909E7">
              <w:rPr>
                <w:rFonts w:ascii="Arial Narrow" w:hAnsi="Arial Narrow" w:cs="Arial"/>
              </w:rPr>
              <w:t>1</w:t>
            </w:r>
          </w:p>
        </w:tc>
        <w:tc>
          <w:tcPr>
            <w:tcW w:w="2410" w:type="dxa"/>
            <w:vAlign w:val="center"/>
          </w:tcPr>
          <w:p w14:paraId="132DF370" w14:textId="77777777" w:rsidR="00E90D80" w:rsidRPr="007909E7" w:rsidRDefault="00E90D80" w:rsidP="00C704AD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7909E7">
              <w:rPr>
                <w:rFonts w:ascii="Arial Narrow" w:hAnsi="Arial Narrow" w:cs="Arial"/>
                <w:b/>
              </w:rPr>
              <w:t>SUTURA MED SP. Z O.O.</w:t>
            </w:r>
          </w:p>
          <w:p w14:paraId="64E0DA50" w14:textId="77777777" w:rsidR="00E90D80" w:rsidRPr="007909E7" w:rsidRDefault="00E90D80" w:rsidP="00C704AD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7909E7">
              <w:rPr>
                <w:rFonts w:ascii="Arial Narrow" w:hAnsi="Arial Narrow" w:cs="Arial"/>
                <w:bCs/>
              </w:rPr>
              <w:t>Mała Odrzańska</w:t>
            </w:r>
            <w:r w:rsidRPr="007909E7">
              <w:rPr>
                <w:rFonts w:ascii="Arial Narrow" w:hAnsi="Arial Narrow" w:cs="Arial"/>
                <w:bCs/>
              </w:rPr>
              <w:t xml:space="preserve"> </w:t>
            </w:r>
            <w:r w:rsidRPr="007909E7">
              <w:rPr>
                <w:rFonts w:ascii="Arial Narrow" w:hAnsi="Arial Narrow" w:cs="Arial"/>
                <w:bCs/>
              </w:rPr>
              <w:t>21</w:t>
            </w:r>
            <w:r w:rsidRPr="007909E7">
              <w:rPr>
                <w:rFonts w:ascii="Arial Narrow" w:hAnsi="Arial Narrow" w:cs="Arial"/>
                <w:bCs/>
              </w:rPr>
              <w:t xml:space="preserve"> </w:t>
            </w:r>
            <w:r w:rsidRPr="007909E7">
              <w:rPr>
                <w:rFonts w:ascii="Arial Narrow" w:hAnsi="Arial Narrow" w:cs="Arial"/>
                <w:bCs/>
              </w:rPr>
              <w:t>/2</w:t>
            </w:r>
          </w:p>
          <w:p w14:paraId="21242BF8" w14:textId="77777777" w:rsidR="00E90D80" w:rsidRPr="007909E7" w:rsidRDefault="00E90D80" w:rsidP="00C704AD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7909E7">
              <w:rPr>
                <w:rFonts w:ascii="Arial Narrow" w:hAnsi="Arial Narrow" w:cs="Arial"/>
                <w:bCs/>
              </w:rPr>
              <w:t>70-535</w:t>
            </w:r>
            <w:r w:rsidRPr="007909E7">
              <w:rPr>
                <w:rFonts w:ascii="Arial Narrow" w:hAnsi="Arial Narrow" w:cs="Arial"/>
                <w:bCs/>
              </w:rPr>
              <w:t xml:space="preserve"> </w:t>
            </w:r>
            <w:r w:rsidRPr="007909E7">
              <w:rPr>
                <w:rFonts w:ascii="Arial Narrow" w:hAnsi="Arial Narrow" w:cs="Arial"/>
                <w:bCs/>
              </w:rPr>
              <w:t>Szczecin</w:t>
            </w:r>
          </w:p>
        </w:tc>
        <w:tc>
          <w:tcPr>
            <w:tcW w:w="1134" w:type="dxa"/>
            <w:vAlign w:val="center"/>
          </w:tcPr>
          <w:p w14:paraId="03B79B12" w14:textId="77777777" w:rsidR="00E90D80" w:rsidRPr="007909E7" w:rsidRDefault="00E90D80" w:rsidP="00C704A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909E7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35C4AA14" w14:textId="77777777" w:rsidR="00E90D80" w:rsidRPr="007909E7" w:rsidRDefault="00E90D80" w:rsidP="00C704A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909E7">
              <w:rPr>
                <w:rFonts w:ascii="Arial Narrow" w:hAnsi="Arial Narrow" w:cs="Arial"/>
              </w:rPr>
              <w:t xml:space="preserve">  25,00</w:t>
            </w:r>
          </w:p>
        </w:tc>
        <w:tc>
          <w:tcPr>
            <w:tcW w:w="1134" w:type="dxa"/>
            <w:vAlign w:val="center"/>
          </w:tcPr>
          <w:p w14:paraId="54BD7F01" w14:textId="77777777" w:rsidR="00E90D80" w:rsidRPr="007909E7" w:rsidRDefault="00E90D80" w:rsidP="00C704A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909E7">
              <w:rPr>
                <w:rFonts w:ascii="Arial Narrow" w:hAnsi="Arial Narrow" w:cs="Arial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04BE3CFB" w14:textId="77777777" w:rsidR="00E90D80" w:rsidRPr="007909E7" w:rsidRDefault="00E90D80" w:rsidP="00C704AD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3" w:type="dxa"/>
            <w:vAlign w:val="center"/>
          </w:tcPr>
          <w:p w14:paraId="11362714" w14:textId="77777777" w:rsidR="00E90D80" w:rsidRPr="007909E7" w:rsidRDefault="00E90D80" w:rsidP="00C704AD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134" w:type="dxa"/>
            <w:vAlign w:val="center"/>
          </w:tcPr>
          <w:p w14:paraId="6585DF17" w14:textId="77777777" w:rsidR="00E90D80" w:rsidRPr="007909E7" w:rsidRDefault="00E90D80" w:rsidP="00C704A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909E7">
              <w:rPr>
                <w:rFonts w:ascii="Arial Narrow" w:hAnsi="Arial Narrow" w:cs="Arial"/>
              </w:rPr>
              <w:t xml:space="preserve">  100,00</w:t>
            </w:r>
          </w:p>
        </w:tc>
      </w:tr>
    </w:tbl>
    <w:p w14:paraId="3CE4ED75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7909E7">
        <w:rPr>
          <w:rFonts w:ascii="Arial Narrow" w:hAnsi="Arial Narrow" w:cs="Arial"/>
          <w:i/>
          <w:sz w:val="20"/>
          <w:szCs w:val="20"/>
        </w:rPr>
        <w:t>Zamawiający</w:t>
      </w:r>
    </w:p>
    <w:p w14:paraId="7EF2F085" w14:textId="1BB6400E" w:rsidR="007909E7" w:rsidRPr="00B9724A" w:rsidRDefault="007909E7" w:rsidP="007909E7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14:paraId="490216F4" w14:textId="77777777" w:rsidR="007909E7" w:rsidRDefault="007909E7" w:rsidP="007909E7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70376A20" w14:textId="77777777" w:rsidR="007909E7" w:rsidRPr="00B9724A" w:rsidRDefault="007909E7" w:rsidP="007909E7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14:paraId="18EF4583" w14:textId="54AC91EE" w:rsidR="007909E7" w:rsidRDefault="007909E7" w:rsidP="007909E7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17.09.2024 r.</w:t>
      </w:r>
    </w:p>
    <w:bookmarkEnd w:id="0"/>
    <w:sectPr w:rsidR="007909E7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132965" w14:textId="77777777" w:rsidR="00654FF1" w:rsidRDefault="00654FF1">
      <w:r>
        <w:separator/>
      </w:r>
    </w:p>
  </w:endnote>
  <w:endnote w:type="continuationSeparator" w:id="0">
    <w:p w14:paraId="117973C2" w14:textId="77777777" w:rsidR="00654FF1" w:rsidRDefault="00654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83E3EC" w14:textId="77777777" w:rsidR="00E90D80" w:rsidRDefault="00E90D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C6631B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ED4C843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4B3BA3" w14:textId="77777777" w:rsidR="00E90D80" w:rsidRDefault="00E90D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9CCC23" w14:textId="77777777" w:rsidR="00654FF1" w:rsidRDefault="00654FF1">
      <w:r>
        <w:separator/>
      </w:r>
    </w:p>
  </w:footnote>
  <w:footnote w:type="continuationSeparator" w:id="0">
    <w:p w14:paraId="41D54199" w14:textId="77777777" w:rsidR="00654FF1" w:rsidRDefault="00654F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877FA9" w14:textId="77777777" w:rsidR="00E90D80" w:rsidRDefault="00E90D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D5BC4B" w14:textId="77777777" w:rsidR="00E90D80" w:rsidRDefault="00E90D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E5D719" w14:textId="77777777" w:rsidR="00E90D80" w:rsidRDefault="00E90D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4FF1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4FF1"/>
    <w:rsid w:val="00657C1E"/>
    <w:rsid w:val="006E3089"/>
    <w:rsid w:val="00712C39"/>
    <w:rsid w:val="0075025B"/>
    <w:rsid w:val="00756CDA"/>
    <w:rsid w:val="007909E7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90D8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48BA43"/>
  <w15:chartTrackingRefBased/>
  <w15:docId w15:val="{16461D20-65C2-4202-B4B8-166B9BBE2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224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2024-09-17T08:44:00Z</dcterms:created>
  <dcterms:modified xsi:type="dcterms:W3CDTF">2024-09-17T08:46:00Z</dcterms:modified>
</cp:coreProperties>
</file>