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AC33DD" w14:textId="77777777" w:rsidR="009432A1" w:rsidRPr="00786710" w:rsidRDefault="008864E1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86710">
        <w:rPr>
          <w:rFonts w:ascii="Arial Narrow" w:hAnsi="Arial Narrow" w:cs="Arial"/>
          <w:sz w:val="24"/>
          <w:szCs w:val="24"/>
        </w:rPr>
        <w:t>Bydgoszcz</w:t>
      </w:r>
      <w:r w:rsidR="009432A1" w:rsidRPr="00786710">
        <w:rPr>
          <w:rFonts w:ascii="Arial Narrow" w:hAnsi="Arial Narrow" w:cs="Arial"/>
          <w:sz w:val="24"/>
          <w:szCs w:val="24"/>
        </w:rPr>
        <w:t xml:space="preserve"> dnia: </w:t>
      </w:r>
      <w:r w:rsidRPr="00786710">
        <w:rPr>
          <w:rFonts w:ascii="Arial Narrow" w:hAnsi="Arial Narrow" w:cs="Arial"/>
          <w:sz w:val="24"/>
          <w:szCs w:val="24"/>
        </w:rPr>
        <w:t>2024-09-18</w:t>
      </w:r>
    </w:p>
    <w:p w14:paraId="4A4E9647" w14:textId="77777777" w:rsidR="009432A1" w:rsidRPr="00786710" w:rsidRDefault="008864E1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8671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3E7F856" w14:textId="77777777" w:rsidR="009432A1" w:rsidRPr="00786710" w:rsidRDefault="008864E1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86710">
        <w:rPr>
          <w:rFonts w:ascii="Arial Narrow" w:hAnsi="Arial Narrow" w:cs="Arial"/>
          <w:sz w:val="24"/>
          <w:szCs w:val="24"/>
        </w:rPr>
        <w:t>Powstańców Warszawy</w:t>
      </w:r>
      <w:r w:rsidR="009432A1" w:rsidRPr="00786710">
        <w:rPr>
          <w:rFonts w:ascii="Arial Narrow" w:hAnsi="Arial Narrow" w:cs="Arial"/>
          <w:sz w:val="24"/>
          <w:szCs w:val="24"/>
        </w:rPr>
        <w:t xml:space="preserve"> </w:t>
      </w:r>
      <w:r w:rsidRPr="00786710">
        <w:rPr>
          <w:rFonts w:ascii="Arial Narrow" w:hAnsi="Arial Narrow" w:cs="Arial"/>
          <w:sz w:val="24"/>
          <w:szCs w:val="24"/>
        </w:rPr>
        <w:t>5</w:t>
      </w:r>
    </w:p>
    <w:p w14:paraId="352ECD37" w14:textId="77777777" w:rsidR="009432A1" w:rsidRPr="00786710" w:rsidRDefault="008864E1" w:rsidP="009432A1">
      <w:pPr>
        <w:rPr>
          <w:rFonts w:ascii="Arial Narrow" w:hAnsi="Arial Narrow" w:cs="Arial"/>
          <w:sz w:val="24"/>
          <w:szCs w:val="24"/>
        </w:rPr>
      </w:pPr>
      <w:r w:rsidRPr="00786710">
        <w:rPr>
          <w:rFonts w:ascii="Arial Narrow" w:hAnsi="Arial Narrow" w:cs="Arial"/>
          <w:sz w:val="24"/>
          <w:szCs w:val="24"/>
        </w:rPr>
        <w:t>85-681</w:t>
      </w:r>
      <w:r w:rsidR="009432A1" w:rsidRPr="00786710">
        <w:rPr>
          <w:rFonts w:ascii="Arial Narrow" w:hAnsi="Arial Narrow" w:cs="Arial"/>
          <w:sz w:val="24"/>
          <w:szCs w:val="24"/>
        </w:rPr>
        <w:t xml:space="preserve"> </w:t>
      </w:r>
      <w:r w:rsidRPr="00786710">
        <w:rPr>
          <w:rFonts w:ascii="Arial Narrow" w:hAnsi="Arial Narrow" w:cs="Arial"/>
          <w:sz w:val="24"/>
          <w:szCs w:val="24"/>
        </w:rPr>
        <w:t>Bydgoszcz</w:t>
      </w:r>
    </w:p>
    <w:p w14:paraId="5F8385E1" w14:textId="77777777" w:rsidR="009432A1" w:rsidRPr="00786710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78671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3B3ECD7" w14:textId="77777777" w:rsidR="009432A1" w:rsidRPr="00786710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86710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86710" w14:paraId="75873444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891E7B8" w14:textId="77777777" w:rsidR="009432A1" w:rsidRPr="0078671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86710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0736219" w14:textId="77777777" w:rsidR="009432A1" w:rsidRPr="0078671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86710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5EED1714" w14:textId="77777777" w:rsidR="00A80738" w:rsidRPr="00786710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86710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89B3634" w14:textId="77777777" w:rsidR="009432A1" w:rsidRPr="00786710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86710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86710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86710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86710" w14:paraId="14841DCF" w14:textId="77777777" w:rsidTr="00A652DF">
        <w:tc>
          <w:tcPr>
            <w:tcW w:w="2269" w:type="dxa"/>
            <w:shd w:val="clear" w:color="auto" w:fill="auto"/>
          </w:tcPr>
          <w:p w14:paraId="057B3DDD" w14:textId="77777777" w:rsidR="009432A1" w:rsidRPr="0078671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86710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00FA02" w14:textId="77777777" w:rsidR="009432A1" w:rsidRPr="00786710" w:rsidRDefault="008864E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86710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opatrunkowych wraz z dzierżawą 14 sztuk urządzeń do podciśnieniowego leczenia ran na okres 12 miesięcy</w:t>
            </w:r>
            <w:r w:rsidR="009432A1" w:rsidRPr="00786710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864E1" w:rsidRPr="00786710" w14:paraId="699D1334" w14:textId="77777777" w:rsidTr="00801437">
        <w:tc>
          <w:tcPr>
            <w:tcW w:w="2269" w:type="dxa"/>
            <w:shd w:val="clear" w:color="auto" w:fill="auto"/>
          </w:tcPr>
          <w:p w14:paraId="2B784413" w14:textId="77777777" w:rsidR="008864E1" w:rsidRPr="00786710" w:rsidRDefault="008864E1" w:rsidP="0080143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86710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D85762" w14:textId="77777777" w:rsidR="008864E1" w:rsidRPr="00786710" w:rsidRDefault="008864E1" w:rsidP="0080143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86710">
              <w:rPr>
                <w:rFonts w:ascii="Arial Narrow" w:hAnsi="Arial Narrow" w:cs="Arial"/>
                <w:bCs/>
                <w:sz w:val="24"/>
                <w:szCs w:val="24"/>
              </w:rPr>
              <w:t>116/2024</w:t>
            </w:r>
          </w:p>
        </w:tc>
      </w:tr>
    </w:tbl>
    <w:p w14:paraId="49F6B278" w14:textId="77777777" w:rsidR="00890B92" w:rsidRPr="00786710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8671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86710">
        <w:rPr>
          <w:rFonts w:ascii="Arial Narrow" w:hAnsi="Arial Narrow" w:cs="Arial"/>
          <w:sz w:val="24"/>
          <w:szCs w:val="24"/>
        </w:rPr>
        <w:t>22</w:t>
      </w:r>
      <w:r w:rsidR="0043158A" w:rsidRPr="00786710">
        <w:rPr>
          <w:rFonts w:ascii="Arial Narrow" w:hAnsi="Arial Narrow" w:cs="Arial"/>
          <w:sz w:val="24"/>
          <w:szCs w:val="24"/>
        </w:rPr>
        <w:t>2</w:t>
      </w:r>
      <w:r w:rsidRPr="0078671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86710">
        <w:rPr>
          <w:rFonts w:ascii="Arial Narrow" w:hAnsi="Arial Narrow" w:cs="Arial"/>
          <w:sz w:val="24"/>
          <w:szCs w:val="24"/>
        </w:rPr>
        <w:t>4</w:t>
      </w:r>
      <w:r w:rsidRPr="00786710">
        <w:rPr>
          <w:rFonts w:ascii="Arial Narrow" w:hAnsi="Arial Narrow" w:cs="Arial"/>
          <w:sz w:val="24"/>
          <w:szCs w:val="24"/>
        </w:rPr>
        <w:t xml:space="preserve"> </w:t>
      </w:r>
      <w:r w:rsidR="00890B92" w:rsidRPr="0078671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86710">
        <w:rPr>
          <w:rFonts w:ascii="Arial Narrow" w:hAnsi="Arial Narrow" w:cs="Arial"/>
          <w:sz w:val="24"/>
          <w:szCs w:val="24"/>
        </w:rPr>
        <w:t xml:space="preserve"> </w:t>
      </w:r>
      <w:r w:rsidR="008864E1" w:rsidRPr="00786710">
        <w:rPr>
          <w:rFonts w:ascii="Arial Narrow" w:hAnsi="Arial Narrow" w:cs="Arial"/>
          <w:sz w:val="24"/>
          <w:szCs w:val="24"/>
        </w:rPr>
        <w:t>(</w:t>
      </w:r>
      <w:proofErr w:type="spellStart"/>
      <w:r w:rsidR="008864E1" w:rsidRPr="00786710">
        <w:rPr>
          <w:rFonts w:ascii="Arial Narrow" w:hAnsi="Arial Narrow" w:cs="Arial"/>
          <w:sz w:val="24"/>
          <w:szCs w:val="24"/>
        </w:rPr>
        <w:t>t.j</w:t>
      </w:r>
      <w:proofErr w:type="spellEnd"/>
      <w:r w:rsidR="008864E1" w:rsidRPr="00786710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786710">
        <w:rPr>
          <w:rFonts w:ascii="Arial Narrow" w:hAnsi="Arial Narrow" w:cs="Arial"/>
          <w:sz w:val="24"/>
          <w:szCs w:val="24"/>
        </w:rPr>
        <w:t xml:space="preserve"> </w:t>
      </w:r>
      <w:r w:rsidR="00890B92" w:rsidRPr="00786710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182973BF" w14:textId="77777777" w:rsidR="0069085C" w:rsidRPr="00786710" w:rsidRDefault="008864E1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786710">
        <w:rPr>
          <w:rFonts w:ascii="Arial Narrow" w:hAnsi="Arial Narrow" w:cs="Arial"/>
          <w:b/>
          <w:sz w:val="24"/>
          <w:szCs w:val="24"/>
        </w:rPr>
        <w:t>283 223.57</w:t>
      </w:r>
      <w:r w:rsidR="00890B92" w:rsidRPr="00786710">
        <w:rPr>
          <w:rFonts w:ascii="Arial Narrow" w:hAnsi="Arial Narrow" w:cs="Arial"/>
          <w:sz w:val="24"/>
          <w:szCs w:val="24"/>
        </w:rPr>
        <w:t xml:space="preserve"> zł brutto.</w:t>
      </w:r>
    </w:p>
    <w:p w14:paraId="094A2B2D" w14:textId="77777777" w:rsidR="00890B92" w:rsidRPr="0078671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D670714" w14:textId="77777777" w:rsidR="00890B92" w:rsidRPr="0078671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4879122" w14:textId="77777777" w:rsidR="00890B92" w:rsidRPr="0078671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FD7C3C2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86710">
        <w:rPr>
          <w:rFonts w:ascii="Arial Narrow" w:hAnsi="Arial Narrow" w:cs="Arial"/>
          <w:i/>
          <w:szCs w:val="24"/>
        </w:rPr>
        <w:t>Zamawiający</w:t>
      </w:r>
    </w:p>
    <w:p w14:paraId="52ECCAED" w14:textId="77777777" w:rsidR="00786710" w:rsidRDefault="00786710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DB00693" w14:textId="77777777" w:rsidR="00786710" w:rsidRDefault="00786710" w:rsidP="007867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912610" w14:textId="77777777" w:rsidR="00786710" w:rsidRDefault="00786710" w:rsidP="007867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BE6D5AF" w14:textId="77777777" w:rsidR="00786710" w:rsidRDefault="00786710" w:rsidP="007867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EE1CEC1" w14:textId="77777777" w:rsidR="00786710" w:rsidRDefault="00786710" w:rsidP="007867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4D41C2E" w14:textId="77777777" w:rsidR="00786710" w:rsidRDefault="00786710" w:rsidP="007867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25B283" w14:textId="77777777" w:rsidR="00786710" w:rsidRDefault="00786710" w:rsidP="007867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8265CB2" w14:textId="7849D963" w:rsidR="00786710" w:rsidRPr="000605ED" w:rsidRDefault="00786710" w:rsidP="007867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0605ED">
        <w:rPr>
          <w:rFonts w:ascii="Arial Narrow" w:hAnsi="Arial Narrow"/>
          <w:sz w:val="18"/>
          <w:szCs w:val="20"/>
        </w:rPr>
        <w:t xml:space="preserve"> ark.</w:t>
      </w:r>
    </w:p>
    <w:p w14:paraId="62BED73A" w14:textId="77777777" w:rsidR="00786710" w:rsidRPr="000605ED" w:rsidRDefault="00786710" w:rsidP="0078671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4E53BF9C" w14:textId="77777777" w:rsidR="00786710" w:rsidRPr="000605ED" w:rsidRDefault="00786710" w:rsidP="00786710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D6382EF" w14:textId="753E15B1" w:rsidR="00786710" w:rsidRPr="00786710" w:rsidRDefault="00786710" w:rsidP="00786710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18.09.2024 r.</w:t>
      </w:r>
    </w:p>
    <w:sectPr w:rsidR="00786710" w:rsidRPr="00786710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4C444" w14:textId="77777777" w:rsidR="00DB499C" w:rsidRDefault="00DB499C">
      <w:r>
        <w:separator/>
      </w:r>
    </w:p>
  </w:endnote>
  <w:endnote w:type="continuationSeparator" w:id="0">
    <w:p w14:paraId="2FD8E8CF" w14:textId="77777777" w:rsidR="00DB499C" w:rsidRDefault="00DB4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01BE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7AFE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01E0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BDCD49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F234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69E371" w14:textId="77777777" w:rsidR="009F189D" w:rsidRDefault="009F189D">
    <w:pPr>
      <w:pStyle w:val="Stopka"/>
      <w:tabs>
        <w:tab w:val="clear" w:pos="4536"/>
      </w:tabs>
      <w:jc w:val="center"/>
    </w:pPr>
  </w:p>
  <w:p w14:paraId="44472E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36BE0E" w14:textId="77777777" w:rsidR="00DB499C" w:rsidRDefault="00DB499C">
      <w:r>
        <w:separator/>
      </w:r>
    </w:p>
  </w:footnote>
  <w:footnote w:type="continuationSeparator" w:id="0">
    <w:p w14:paraId="0921D567" w14:textId="77777777" w:rsidR="00DB499C" w:rsidRDefault="00DB49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E3D17" w14:textId="77777777" w:rsidR="008864E1" w:rsidRDefault="008864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B3983" w14:textId="77777777" w:rsidR="008864E1" w:rsidRDefault="008864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4DFCB" w14:textId="77777777" w:rsidR="008864E1" w:rsidRDefault="008864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99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86710"/>
    <w:rsid w:val="007B2916"/>
    <w:rsid w:val="00843263"/>
    <w:rsid w:val="00861E75"/>
    <w:rsid w:val="008864E1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B499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6B3E2D"/>
  <w15:chartTrackingRefBased/>
  <w15:docId w15:val="{6B063AB7-D5C4-49EA-8540-687FFCFF8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8671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86710"/>
    <w:rPr>
      <w:b/>
      <w:bCs/>
    </w:rPr>
  </w:style>
  <w:style w:type="character" w:styleId="Hipercze">
    <w:name w:val="Hyperlink"/>
    <w:uiPriority w:val="99"/>
    <w:unhideWhenUsed/>
    <w:rsid w:val="007867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2024-09-18T05:05:00Z</cp:lastPrinted>
  <dcterms:created xsi:type="dcterms:W3CDTF">2024-09-18T05:05:00Z</dcterms:created>
  <dcterms:modified xsi:type="dcterms:W3CDTF">2024-09-18T05:05:00Z</dcterms:modified>
</cp:coreProperties>
</file>