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EA6E6" w14:textId="77777777" w:rsidR="009432A1" w:rsidRPr="00E40E92" w:rsidRDefault="00F82B8E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40E92">
        <w:rPr>
          <w:rFonts w:ascii="Arial Narrow" w:hAnsi="Arial Narrow" w:cs="Arial"/>
          <w:sz w:val="24"/>
          <w:szCs w:val="24"/>
        </w:rPr>
        <w:t>Bydgoszcz</w:t>
      </w:r>
      <w:r w:rsidR="009432A1" w:rsidRPr="00E40E92">
        <w:rPr>
          <w:rFonts w:ascii="Arial Narrow" w:hAnsi="Arial Narrow" w:cs="Arial"/>
          <w:sz w:val="24"/>
          <w:szCs w:val="24"/>
        </w:rPr>
        <w:t xml:space="preserve"> dnia: </w:t>
      </w:r>
      <w:r w:rsidRPr="00E40E92">
        <w:rPr>
          <w:rFonts w:ascii="Arial Narrow" w:hAnsi="Arial Narrow" w:cs="Arial"/>
          <w:sz w:val="24"/>
          <w:szCs w:val="24"/>
        </w:rPr>
        <w:t>2024-09-18</w:t>
      </w:r>
    </w:p>
    <w:p w14:paraId="1B5592A9" w14:textId="77777777" w:rsidR="009432A1" w:rsidRPr="00E40E92" w:rsidRDefault="00F82B8E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40E9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CE80D59" w14:textId="77777777" w:rsidR="009432A1" w:rsidRPr="00E40E92" w:rsidRDefault="00F82B8E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40E92">
        <w:rPr>
          <w:rFonts w:ascii="Arial Narrow" w:hAnsi="Arial Narrow" w:cs="Arial"/>
          <w:sz w:val="24"/>
          <w:szCs w:val="24"/>
        </w:rPr>
        <w:t>Powstańców Warszawy</w:t>
      </w:r>
      <w:r w:rsidR="009432A1" w:rsidRPr="00E40E92">
        <w:rPr>
          <w:rFonts w:ascii="Arial Narrow" w:hAnsi="Arial Narrow" w:cs="Arial"/>
          <w:sz w:val="24"/>
          <w:szCs w:val="24"/>
        </w:rPr>
        <w:t xml:space="preserve"> </w:t>
      </w:r>
      <w:r w:rsidRPr="00E40E92">
        <w:rPr>
          <w:rFonts w:ascii="Arial Narrow" w:hAnsi="Arial Narrow" w:cs="Arial"/>
          <w:sz w:val="24"/>
          <w:szCs w:val="24"/>
        </w:rPr>
        <w:t>5</w:t>
      </w:r>
    </w:p>
    <w:p w14:paraId="2D54F2C3" w14:textId="77777777" w:rsidR="009432A1" w:rsidRPr="00E40E92" w:rsidRDefault="00F82B8E" w:rsidP="009432A1">
      <w:pPr>
        <w:rPr>
          <w:rFonts w:ascii="Arial Narrow" w:hAnsi="Arial Narrow" w:cs="Arial"/>
          <w:sz w:val="24"/>
          <w:szCs w:val="24"/>
        </w:rPr>
      </w:pPr>
      <w:r w:rsidRPr="00E40E92">
        <w:rPr>
          <w:rFonts w:ascii="Arial Narrow" w:hAnsi="Arial Narrow" w:cs="Arial"/>
          <w:sz w:val="24"/>
          <w:szCs w:val="24"/>
        </w:rPr>
        <w:t>85-681</w:t>
      </w:r>
      <w:r w:rsidR="009432A1" w:rsidRPr="00E40E92">
        <w:rPr>
          <w:rFonts w:ascii="Arial Narrow" w:hAnsi="Arial Narrow" w:cs="Arial"/>
          <w:sz w:val="24"/>
          <w:szCs w:val="24"/>
        </w:rPr>
        <w:t xml:space="preserve"> </w:t>
      </w:r>
      <w:r w:rsidRPr="00E40E92">
        <w:rPr>
          <w:rFonts w:ascii="Arial Narrow" w:hAnsi="Arial Narrow" w:cs="Arial"/>
          <w:sz w:val="24"/>
          <w:szCs w:val="24"/>
        </w:rPr>
        <w:t>Bydgoszcz</w:t>
      </w:r>
    </w:p>
    <w:p w14:paraId="2EF1FE1B" w14:textId="77777777" w:rsidR="009432A1" w:rsidRPr="00E40E92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E40E9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4AE0E6E" w14:textId="77777777" w:rsidR="009432A1" w:rsidRPr="00E40E92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40E9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40E92" w14:paraId="0B3D96D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6C4369" w14:textId="77777777" w:rsidR="009432A1" w:rsidRPr="00E40E9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40E9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630ED9" w14:textId="77777777" w:rsidR="009432A1" w:rsidRPr="00E40E9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40E9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4D08142" w14:textId="77777777" w:rsidR="00A80738" w:rsidRPr="00E40E9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40E9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DFBA1EF" w14:textId="77777777" w:rsidR="009432A1" w:rsidRPr="00E40E9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40E9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40E9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40E9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40E92" w14:paraId="5C9F4CF2" w14:textId="77777777" w:rsidTr="00A652DF">
        <w:tc>
          <w:tcPr>
            <w:tcW w:w="2269" w:type="dxa"/>
            <w:shd w:val="clear" w:color="auto" w:fill="auto"/>
          </w:tcPr>
          <w:p w14:paraId="19802950" w14:textId="77777777" w:rsidR="009432A1" w:rsidRPr="00E40E9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40E9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BDB395" w14:textId="77777777" w:rsidR="009432A1" w:rsidRPr="00E40E92" w:rsidRDefault="00F82B8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40E92">
              <w:rPr>
                <w:rFonts w:ascii="Arial Narrow" w:hAnsi="Arial Narrow" w:cs="Arial"/>
                <w:bCs/>
                <w:sz w:val="24"/>
                <w:szCs w:val="24"/>
              </w:rPr>
              <w:t>Wykonanie koncepcji budynku dla potrzeb Kliniki Psychiatrii z Centrum Zdrowia Psychicznego</w:t>
            </w:r>
            <w:r w:rsidR="009432A1" w:rsidRPr="00E40E9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82B8E" w:rsidRPr="00E40E92" w14:paraId="6E774554" w14:textId="77777777" w:rsidTr="00190E19">
        <w:tc>
          <w:tcPr>
            <w:tcW w:w="2269" w:type="dxa"/>
            <w:shd w:val="clear" w:color="auto" w:fill="auto"/>
          </w:tcPr>
          <w:p w14:paraId="6657B661" w14:textId="77777777" w:rsidR="00F82B8E" w:rsidRPr="00E40E92" w:rsidRDefault="00F82B8E" w:rsidP="00190E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40E9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FC989B" w14:textId="77777777" w:rsidR="00F82B8E" w:rsidRPr="00E40E92" w:rsidRDefault="00F82B8E" w:rsidP="00190E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40E92">
              <w:rPr>
                <w:rFonts w:ascii="Arial Narrow" w:hAnsi="Arial Narrow" w:cs="Arial"/>
                <w:bCs/>
                <w:sz w:val="24"/>
                <w:szCs w:val="24"/>
              </w:rPr>
              <w:t>120/2024</w:t>
            </w:r>
          </w:p>
        </w:tc>
      </w:tr>
    </w:tbl>
    <w:p w14:paraId="70AB8B3E" w14:textId="77777777" w:rsidR="00890B92" w:rsidRPr="00E40E9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0E9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40E92">
        <w:rPr>
          <w:rFonts w:ascii="Arial Narrow" w:hAnsi="Arial Narrow" w:cs="Arial"/>
          <w:sz w:val="24"/>
          <w:szCs w:val="24"/>
        </w:rPr>
        <w:t>22</w:t>
      </w:r>
      <w:r w:rsidR="0043158A" w:rsidRPr="00E40E92">
        <w:rPr>
          <w:rFonts w:ascii="Arial Narrow" w:hAnsi="Arial Narrow" w:cs="Arial"/>
          <w:sz w:val="24"/>
          <w:szCs w:val="24"/>
        </w:rPr>
        <w:t>2</w:t>
      </w:r>
      <w:r w:rsidRPr="00E40E9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40E92">
        <w:rPr>
          <w:rFonts w:ascii="Arial Narrow" w:hAnsi="Arial Narrow" w:cs="Arial"/>
          <w:sz w:val="24"/>
          <w:szCs w:val="24"/>
        </w:rPr>
        <w:t>4</w:t>
      </w:r>
      <w:r w:rsidRPr="00E40E92">
        <w:rPr>
          <w:rFonts w:ascii="Arial Narrow" w:hAnsi="Arial Narrow" w:cs="Arial"/>
          <w:sz w:val="24"/>
          <w:szCs w:val="24"/>
        </w:rPr>
        <w:t xml:space="preserve"> </w:t>
      </w:r>
      <w:r w:rsidR="00890B92" w:rsidRPr="00E40E9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40E92">
        <w:rPr>
          <w:rFonts w:ascii="Arial Narrow" w:hAnsi="Arial Narrow" w:cs="Arial"/>
          <w:sz w:val="24"/>
          <w:szCs w:val="24"/>
        </w:rPr>
        <w:t xml:space="preserve"> </w:t>
      </w:r>
      <w:r w:rsidR="00F82B8E" w:rsidRPr="00E40E92">
        <w:rPr>
          <w:rFonts w:ascii="Arial Narrow" w:hAnsi="Arial Narrow" w:cs="Arial"/>
          <w:sz w:val="24"/>
          <w:szCs w:val="24"/>
        </w:rPr>
        <w:t>(</w:t>
      </w:r>
      <w:proofErr w:type="spellStart"/>
      <w:r w:rsidR="00F82B8E" w:rsidRPr="00E40E92">
        <w:rPr>
          <w:rFonts w:ascii="Arial Narrow" w:hAnsi="Arial Narrow" w:cs="Arial"/>
          <w:sz w:val="24"/>
          <w:szCs w:val="24"/>
        </w:rPr>
        <w:t>t.j</w:t>
      </w:r>
      <w:proofErr w:type="spellEnd"/>
      <w:r w:rsidR="00F82B8E" w:rsidRPr="00E40E92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E40E92">
        <w:rPr>
          <w:rFonts w:ascii="Arial Narrow" w:hAnsi="Arial Narrow" w:cs="Arial"/>
          <w:sz w:val="24"/>
          <w:szCs w:val="24"/>
        </w:rPr>
        <w:t xml:space="preserve"> </w:t>
      </w:r>
      <w:r w:rsidR="00890B92" w:rsidRPr="00E40E9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0009C0BD" w14:textId="77777777" w:rsidR="0069085C" w:rsidRPr="00E40E92" w:rsidRDefault="00F82B8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40E92">
        <w:rPr>
          <w:rFonts w:ascii="Arial Narrow" w:hAnsi="Arial Narrow" w:cs="Arial"/>
          <w:b/>
          <w:sz w:val="24"/>
          <w:szCs w:val="24"/>
        </w:rPr>
        <w:t>203 000.00</w:t>
      </w:r>
      <w:r w:rsidR="00890B92" w:rsidRPr="00E40E92">
        <w:rPr>
          <w:rFonts w:ascii="Arial Narrow" w:hAnsi="Arial Narrow" w:cs="Arial"/>
          <w:sz w:val="24"/>
          <w:szCs w:val="24"/>
        </w:rPr>
        <w:t xml:space="preserve"> zł brutto.</w:t>
      </w:r>
    </w:p>
    <w:p w14:paraId="1133C5D7" w14:textId="77777777" w:rsidR="00890B92" w:rsidRPr="00E40E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A397EE9" w14:textId="77777777" w:rsidR="00890B92" w:rsidRPr="00E40E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AC65B72" w14:textId="77777777" w:rsidR="00890B92" w:rsidRPr="00E40E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6AF11E8" w14:textId="77777777" w:rsidR="00A80738" w:rsidRPr="00E40E92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40E92">
        <w:rPr>
          <w:rFonts w:ascii="Arial Narrow" w:hAnsi="Arial Narrow" w:cs="Arial"/>
          <w:i/>
          <w:szCs w:val="24"/>
        </w:rPr>
        <w:t>Zamawiający</w:t>
      </w:r>
    </w:p>
    <w:p w14:paraId="70323800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2B3245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BC3F90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418AF2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821C03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F4C594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B56D6C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E36FD2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87FC7C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E50B83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9E4065" w14:textId="77777777" w:rsidR="00E40E92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A2AD66" w14:textId="6FF79F11" w:rsidR="00E40E92" w:rsidRPr="000605ED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26E2F24E" w14:textId="77777777" w:rsidR="00E40E92" w:rsidRPr="000605ED" w:rsidRDefault="00E40E92" w:rsidP="00E40E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6B76626A" w14:textId="77777777" w:rsidR="00E40E92" w:rsidRPr="000605ED" w:rsidRDefault="00E40E92" w:rsidP="00E40E9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54EAB5B" w14:textId="171927DA" w:rsidR="00C236D3" w:rsidRPr="00E40E92" w:rsidRDefault="00E40E92" w:rsidP="00E40E92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18.09.2024 r.</w:t>
      </w:r>
      <w:r w:rsidR="00F82B8E" w:rsidRPr="00E40E92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E40E92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F9CF3" w14:textId="77777777" w:rsidR="008313D8" w:rsidRDefault="008313D8">
      <w:r>
        <w:separator/>
      </w:r>
    </w:p>
  </w:endnote>
  <w:endnote w:type="continuationSeparator" w:id="0">
    <w:p w14:paraId="5F3B0108" w14:textId="77777777" w:rsidR="008313D8" w:rsidRDefault="00831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179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3E36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462B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AB8D7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4F9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25CA64" w14:textId="77777777" w:rsidR="009F189D" w:rsidRDefault="009F189D">
    <w:pPr>
      <w:pStyle w:val="Stopka"/>
      <w:tabs>
        <w:tab w:val="clear" w:pos="4536"/>
      </w:tabs>
      <w:jc w:val="center"/>
    </w:pPr>
  </w:p>
  <w:p w14:paraId="45D265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4ACCC9" w14:textId="77777777" w:rsidR="008313D8" w:rsidRDefault="008313D8">
      <w:r>
        <w:separator/>
      </w:r>
    </w:p>
  </w:footnote>
  <w:footnote w:type="continuationSeparator" w:id="0">
    <w:p w14:paraId="44E510A4" w14:textId="77777777" w:rsidR="008313D8" w:rsidRDefault="00831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7992A" w14:textId="77777777" w:rsidR="00F82B8E" w:rsidRDefault="00F82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6BF35" w14:textId="77777777" w:rsidR="00F82B8E" w:rsidRDefault="00F82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CBC30" w14:textId="77777777" w:rsidR="00F82B8E" w:rsidRDefault="00F82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3D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313D8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40E92"/>
    <w:rsid w:val="00EA3476"/>
    <w:rsid w:val="00F82B8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A3BAC"/>
  <w15:chartTrackingRefBased/>
  <w15:docId w15:val="{D21BAC81-8BE8-47A7-9B8C-10AB41186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40E9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40E92"/>
    <w:rPr>
      <w:b/>
      <w:bCs/>
    </w:rPr>
  </w:style>
  <w:style w:type="character" w:styleId="Hipercze">
    <w:name w:val="Hyperlink"/>
    <w:uiPriority w:val="99"/>
    <w:unhideWhenUsed/>
    <w:rsid w:val="00E40E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2024-09-18T05:41:00Z</cp:lastPrinted>
  <dcterms:created xsi:type="dcterms:W3CDTF">2024-09-18T05:42:00Z</dcterms:created>
  <dcterms:modified xsi:type="dcterms:W3CDTF">2024-09-18T05:42:00Z</dcterms:modified>
</cp:coreProperties>
</file>