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94843" w14:textId="77777777" w:rsidR="00CF7835" w:rsidRPr="00265987" w:rsidRDefault="00F0028A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65987">
        <w:rPr>
          <w:rFonts w:ascii="Arial Narrow" w:hAnsi="Arial Narrow" w:cs="Arial"/>
          <w:sz w:val="24"/>
          <w:szCs w:val="24"/>
        </w:rPr>
        <w:t>Bydgoszcz</w:t>
      </w:r>
      <w:r w:rsidR="00CF7835" w:rsidRPr="00265987">
        <w:rPr>
          <w:rFonts w:ascii="Arial Narrow" w:hAnsi="Arial Narrow" w:cs="Arial"/>
          <w:sz w:val="24"/>
          <w:szCs w:val="24"/>
        </w:rPr>
        <w:t xml:space="preserve"> dnia: </w:t>
      </w:r>
      <w:r w:rsidRPr="00265987">
        <w:rPr>
          <w:rFonts w:ascii="Arial Narrow" w:hAnsi="Arial Narrow" w:cs="Arial"/>
          <w:sz w:val="24"/>
          <w:szCs w:val="24"/>
        </w:rPr>
        <w:t>2024-09-18</w:t>
      </w:r>
    </w:p>
    <w:p w14:paraId="0AA5DE7A" w14:textId="77777777" w:rsidR="00CF7835" w:rsidRPr="00265987" w:rsidRDefault="00F0028A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6598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854A147" w14:textId="77777777" w:rsidR="00CF7835" w:rsidRPr="00265987" w:rsidRDefault="00F0028A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65987">
        <w:rPr>
          <w:rFonts w:ascii="Arial Narrow" w:hAnsi="Arial Narrow" w:cs="Arial"/>
          <w:sz w:val="24"/>
          <w:szCs w:val="24"/>
        </w:rPr>
        <w:t>Powstańców Warszawy</w:t>
      </w:r>
      <w:r w:rsidR="00CF7835" w:rsidRPr="00265987">
        <w:rPr>
          <w:rFonts w:ascii="Arial Narrow" w:hAnsi="Arial Narrow" w:cs="Arial"/>
          <w:sz w:val="24"/>
          <w:szCs w:val="24"/>
        </w:rPr>
        <w:t xml:space="preserve"> </w:t>
      </w:r>
      <w:r w:rsidRPr="00265987">
        <w:rPr>
          <w:rFonts w:ascii="Arial Narrow" w:hAnsi="Arial Narrow" w:cs="Arial"/>
          <w:sz w:val="24"/>
          <w:szCs w:val="24"/>
        </w:rPr>
        <w:t>5</w:t>
      </w:r>
    </w:p>
    <w:p w14:paraId="01BBCD31" w14:textId="77777777" w:rsidR="00CF7835" w:rsidRPr="00265987" w:rsidRDefault="00F0028A" w:rsidP="00CF7835">
      <w:pPr>
        <w:rPr>
          <w:rFonts w:ascii="Arial Narrow" w:hAnsi="Arial Narrow" w:cs="Arial"/>
          <w:sz w:val="24"/>
          <w:szCs w:val="24"/>
        </w:rPr>
      </w:pPr>
      <w:r w:rsidRPr="00265987">
        <w:rPr>
          <w:rFonts w:ascii="Arial Narrow" w:hAnsi="Arial Narrow" w:cs="Arial"/>
          <w:sz w:val="24"/>
          <w:szCs w:val="24"/>
        </w:rPr>
        <w:t>85-681</w:t>
      </w:r>
      <w:r w:rsidR="00CF7835" w:rsidRPr="00265987">
        <w:rPr>
          <w:rFonts w:ascii="Arial Narrow" w:hAnsi="Arial Narrow" w:cs="Arial"/>
          <w:sz w:val="24"/>
          <w:szCs w:val="24"/>
        </w:rPr>
        <w:t xml:space="preserve"> </w:t>
      </w:r>
      <w:r w:rsidRPr="00265987">
        <w:rPr>
          <w:rFonts w:ascii="Arial Narrow" w:hAnsi="Arial Narrow" w:cs="Arial"/>
          <w:sz w:val="24"/>
          <w:szCs w:val="24"/>
        </w:rPr>
        <w:t>Bydgoszcz</w:t>
      </w:r>
    </w:p>
    <w:p w14:paraId="1CBB88F6" w14:textId="77777777" w:rsidR="00CF7835" w:rsidRPr="0026598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6598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1821162" w14:textId="77777777" w:rsidR="00CF7835" w:rsidRPr="0026598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6598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65987" w14:paraId="514755F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E1C4CA" w14:textId="77777777" w:rsidR="00CF7835" w:rsidRPr="0026598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6598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8BADE98" w14:textId="77777777" w:rsidR="00CF7835" w:rsidRPr="0026598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6598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3FA4794" w14:textId="77777777" w:rsidR="00CF7835" w:rsidRPr="0026598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6598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6598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6598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65987" w14:paraId="7E0A682E" w14:textId="77777777" w:rsidTr="000C1C6D">
        <w:tc>
          <w:tcPr>
            <w:tcW w:w="2269" w:type="dxa"/>
            <w:shd w:val="clear" w:color="auto" w:fill="auto"/>
          </w:tcPr>
          <w:p w14:paraId="6398FB37" w14:textId="77777777" w:rsidR="00CF7835" w:rsidRPr="0026598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EA4FF5" w14:textId="77777777" w:rsidR="00CF7835" w:rsidRPr="00265987" w:rsidRDefault="00F0028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opatrunkowych wraz z dzierżawą 14 sztuk urządzeń do podciśnieniowego leczenia ran na okres 12 miesięcy</w:t>
            </w:r>
            <w:r w:rsidR="00CF7835" w:rsidRPr="0026598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0028A" w:rsidRPr="00265987" w14:paraId="1C00211C" w14:textId="77777777" w:rsidTr="005019B4">
        <w:tc>
          <w:tcPr>
            <w:tcW w:w="2269" w:type="dxa"/>
            <w:shd w:val="clear" w:color="auto" w:fill="auto"/>
          </w:tcPr>
          <w:p w14:paraId="704BA86A" w14:textId="77777777" w:rsidR="00F0028A" w:rsidRPr="00265987" w:rsidRDefault="00F0028A" w:rsidP="005019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88E684" w14:textId="77777777" w:rsidR="00F0028A" w:rsidRPr="00265987" w:rsidRDefault="00F0028A" w:rsidP="005019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bCs/>
                <w:sz w:val="24"/>
                <w:szCs w:val="24"/>
              </w:rPr>
              <w:t>116/2024</w:t>
            </w:r>
          </w:p>
        </w:tc>
      </w:tr>
    </w:tbl>
    <w:p w14:paraId="4C02E9C4" w14:textId="77777777" w:rsidR="00D665F5" w:rsidRPr="0026598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598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265987">
        <w:rPr>
          <w:rFonts w:ascii="Arial Narrow" w:hAnsi="Arial Narrow" w:cs="Arial"/>
          <w:sz w:val="24"/>
          <w:szCs w:val="24"/>
        </w:rPr>
        <w:t>2</w:t>
      </w:r>
      <w:r w:rsidRPr="00265987">
        <w:rPr>
          <w:rFonts w:ascii="Arial Narrow" w:hAnsi="Arial Narrow" w:cs="Arial"/>
          <w:sz w:val="24"/>
          <w:szCs w:val="24"/>
        </w:rPr>
        <w:t xml:space="preserve"> ust. 5 </w:t>
      </w:r>
      <w:r w:rsidRPr="0026598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265987">
        <w:rPr>
          <w:rFonts w:ascii="Arial Narrow" w:hAnsi="Arial Narrow" w:cs="Arial"/>
          <w:sz w:val="24"/>
          <w:szCs w:val="24"/>
        </w:rPr>
        <w:t xml:space="preserve"> </w:t>
      </w:r>
      <w:r w:rsidR="00F0028A" w:rsidRPr="00265987">
        <w:rPr>
          <w:rFonts w:ascii="Arial Narrow" w:hAnsi="Arial Narrow" w:cs="Arial"/>
          <w:sz w:val="24"/>
          <w:szCs w:val="24"/>
        </w:rPr>
        <w:t>(</w:t>
      </w:r>
      <w:proofErr w:type="spellStart"/>
      <w:r w:rsidR="00F0028A" w:rsidRPr="00265987">
        <w:rPr>
          <w:rFonts w:ascii="Arial Narrow" w:hAnsi="Arial Narrow" w:cs="Arial"/>
          <w:sz w:val="24"/>
          <w:szCs w:val="24"/>
        </w:rPr>
        <w:t>t.j</w:t>
      </w:r>
      <w:proofErr w:type="spellEnd"/>
      <w:r w:rsidR="00F0028A" w:rsidRPr="00265987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265987">
        <w:rPr>
          <w:rFonts w:ascii="Arial Narrow" w:hAnsi="Arial Narrow" w:cs="Arial"/>
          <w:sz w:val="24"/>
          <w:szCs w:val="24"/>
        </w:rPr>
        <w:t xml:space="preserve"> </w:t>
      </w:r>
      <w:r w:rsidRPr="00265987">
        <w:rPr>
          <w:rFonts w:ascii="Arial Narrow" w:hAnsi="Arial Narrow" w:cs="Arial"/>
          <w:sz w:val="24"/>
          <w:szCs w:val="24"/>
        </w:rPr>
        <w:t>udostępnia</w:t>
      </w:r>
      <w:r w:rsidR="00F95C33" w:rsidRPr="00265987">
        <w:rPr>
          <w:rFonts w:ascii="Arial Narrow" w:hAnsi="Arial Narrow" w:cs="Arial"/>
          <w:sz w:val="24"/>
          <w:szCs w:val="24"/>
        </w:rPr>
        <w:t xml:space="preserve"> </w:t>
      </w:r>
      <w:r w:rsidR="004C7E9B" w:rsidRPr="00265987">
        <w:rPr>
          <w:rFonts w:ascii="Arial Narrow" w:hAnsi="Arial Narrow" w:cs="Arial"/>
          <w:sz w:val="24"/>
          <w:szCs w:val="24"/>
        </w:rPr>
        <w:t>informacj</w:t>
      </w:r>
      <w:r w:rsidR="00577BC6" w:rsidRPr="00265987">
        <w:rPr>
          <w:rFonts w:ascii="Arial Narrow" w:hAnsi="Arial Narrow" w:cs="Arial"/>
          <w:sz w:val="24"/>
          <w:szCs w:val="24"/>
        </w:rPr>
        <w:t>ę</w:t>
      </w:r>
      <w:r w:rsidR="00035488" w:rsidRPr="0026598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65987">
        <w:rPr>
          <w:rFonts w:ascii="Arial Narrow" w:hAnsi="Arial Narrow" w:cs="Arial"/>
          <w:sz w:val="24"/>
          <w:szCs w:val="24"/>
        </w:rPr>
        <w:t>.</w:t>
      </w:r>
    </w:p>
    <w:p w14:paraId="26CEDFB1" w14:textId="77777777" w:rsidR="00A80738" w:rsidRPr="0026598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598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65987">
        <w:rPr>
          <w:rFonts w:ascii="Arial Narrow" w:hAnsi="Arial Narrow" w:cs="Arial"/>
          <w:sz w:val="24"/>
          <w:szCs w:val="24"/>
        </w:rPr>
        <w:t xml:space="preserve"> w dniu </w:t>
      </w:r>
      <w:r w:rsidR="00F0028A" w:rsidRPr="00265987">
        <w:rPr>
          <w:rFonts w:ascii="Arial Narrow" w:hAnsi="Arial Narrow" w:cs="Arial"/>
          <w:sz w:val="24"/>
          <w:szCs w:val="24"/>
        </w:rPr>
        <w:t>18/09/2024</w:t>
      </w:r>
      <w:r w:rsidR="00FF4AB1" w:rsidRPr="00265987">
        <w:rPr>
          <w:rFonts w:ascii="Arial Narrow" w:hAnsi="Arial Narrow" w:cs="Arial"/>
          <w:sz w:val="24"/>
          <w:szCs w:val="24"/>
        </w:rPr>
        <w:t xml:space="preserve"> o godz. </w:t>
      </w:r>
      <w:r w:rsidR="00F0028A" w:rsidRPr="00265987">
        <w:rPr>
          <w:rFonts w:ascii="Arial Narrow" w:hAnsi="Arial Narrow" w:cs="Arial"/>
          <w:sz w:val="24"/>
          <w:szCs w:val="24"/>
        </w:rPr>
        <w:t>08:30</w:t>
      </w:r>
      <w:r w:rsidRPr="0026598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65987" w14:paraId="6B4084CB" w14:textId="77777777" w:rsidTr="000C1C6D">
        <w:tc>
          <w:tcPr>
            <w:tcW w:w="1276" w:type="dxa"/>
            <w:shd w:val="clear" w:color="auto" w:fill="F2F2F2"/>
            <w:vAlign w:val="center"/>
          </w:tcPr>
          <w:p w14:paraId="69685AD2" w14:textId="77777777" w:rsidR="00D665F5" w:rsidRPr="0026598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26598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3711C1A" w14:textId="77777777" w:rsidR="00D665F5" w:rsidRPr="0026598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26598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5500E48" w14:textId="77777777" w:rsidR="00D665F5" w:rsidRPr="0026598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0028A" w:rsidRPr="00265987" w14:paraId="3632747C" w14:textId="77777777" w:rsidTr="005019B4">
        <w:tc>
          <w:tcPr>
            <w:tcW w:w="1276" w:type="dxa"/>
            <w:shd w:val="clear" w:color="auto" w:fill="auto"/>
            <w:vAlign w:val="center"/>
          </w:tcPr>
          <w:p w14:paraId="25335922" w14:textId="77777777" w:rsidR="00F0028A" w:rsidRPr="00265987" w:rsidRDefault="00F0028A" w:rsidP="005019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DEF2AB8" w14:textId="77777777" w:rsidR="00F0028A" w:rsidRPr="00265987" w:rsidRDefault="00F0028A" w:rsidP="005019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14:paraId="1B46A59E" w14:textId="77777777" w:rsidR="00F0028A" w:rsidRPr="00265987" w:rsidRDefault="00F0028A" w:rsidP="005019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Żeromskiego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04C70E6" w14:textId="77777777" w:rsidR="00F0028A" w:rsidRPr="00265987" w:rsidRDefault="00F0028A" w:rsidP="005019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95-200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65987">
              <w:rPr>
                <w:rFonts w:ascii="Arial Narrow" w:hAnsi="Arial Narrow" w:cs="Arial"/>
                <w:sz w:val="24"/>
                <w:szCs w:val="24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3DA82" w14:textId="77777777" w:rsidR="00F0028A" w:rsidRPr="00265987" w:rsidRDefault="00F0028A" w:rsidP="005019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5987">
              <w:rPr>
                <w:rFonts w:ascii="Arial Narrow" w:hAnsi="Arial Narrow" w:cs="Arial"/>
                <w:sz w:val="24"/>
                <w:szCs w:val="24"/>
              </w:rPr>
              <w:t>283 127.66 zł</w:t>
            </w:r>
          </w:p>
        </w:tc>
      </w:tr>
    </w:tbl>
    <w:p w14:paraId="48AB974A" w14:textId="77777777" w:rsidR="0069085C" w:rsidRPr="0026598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9D7C08E" w14:textId="77777777" w:rsidR="00577BC6" w:rsidRPr="0026598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502FD26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65987">
        <w:rPr>
          <w:rFonts w:ascii="Arial Narrow" w:hAnsi="Arial Narrow" w:cs="Arial"/>
          <w:i/>
          <w:szCs w:val="24"/>
        </w:rPr>
        <w:t>Zamawiający</w:t>
      </w:r>
    </w:p>
    <w:p w14:paraId="4A02BF5C" w14:textId="77777777" w:rsidR="00265987" w:rsidRDefault="00265987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188BA71" w14:textId="77777777" w:rsidR="00265987" w:rsidRDefault="00265987" w:rsidP="002659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C062AD" w14:textId="69CCD15D" w:rsidR="00265987" w:rsidRPr="000605ED" w:rsidRDefault="00265987" w:rsidP="002659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599685ED" w14:textId="77777777" w:rsidR="00265987" w:rsidRPr="000605ED" w:rsidRDefault="00265987" w:rsidP="002659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7E9CB155" w14:textId="77777777" w:rsidR="00265987" w:rsidRPr="000605ED" w:rsidRDefault="00265987" w:rsidP="0026598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A6EFD8B" w14:textId="17584910" w:rsidR="00265987" w:rsidRPr="00265987" w:rsidRDefault="00265987" w:rsidP="00265987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18.09.2024 r.</w:t>
      </w:r>
    </w:p>
    <w:sectPr w:rsidR="00265987" w:rsidRPr="00265987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646E7" w14:textId="77777777" w:rsidR="00EE487C" w:rsidRDefault="00EE487C">
      <w:r>
        <w:separator/>
      </w:r>
    </w:p>
  </w:endnote>
  <w:endnote w:type="continuationSeparator" w:id="0">
    <w:p w14:paraId="56E0EFAD" w14:textId="77777777" w:rsidR="00EE487C" w:rsidRDefault="00EE4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F0E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E98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B4D1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6D61E0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69F44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169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72D4D9" w14:textId="77777777" w:rsidR="009F189D" w:rsidRDefault="009F189D">
    <w:pPr>
      <w:pStyle w:val="Stopka"/>
      <w:tabs>
        <w:tab w:val="clear" w:pos="4536"/>
      </w:tabs>
      <w:jc w:val="center"/>
    </w:pPr>
  </w:p>
  <w:p w14:paraId="1B5C6A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01FC9" w14:textId="77777777" w:rsidR="00EE487C" w:rsidRDefault="00EE487C">
      <w:r>
        <w:separator/>
      </w:r>
    </w:p>
  </w:footnote>
  <w:footnote w:type="continuationSeparator" w:id="0">
    <w:p w14:paraId="0CD53899" w14:textId="77777777" w:rsidR="00EE487C" w:rsidRDefault="00EE4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DFA74" w14:textId="77777777" w:rsidR="00F0028A" w:rsidRDefault="00F00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A2F19" w14:textId="77777777" w:rsidR="00F0028A" w:rsidRDefault="00F00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C75B0" w14:textId="77777777" w:rsidR="00F0028A" w:rsidRDefault="00F00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7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6598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E487C"/>
    <w:rsid w:val="00F0028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E7B1B"/>
  <w15:chartTrackingRefBased/>
  <w15:docId w15:val="{C5B1A7A1-F94D-4D25-ABDF-48FE0B06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6598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65987"/>
    <w:rPr>
      <w:b/>
      <w:bCs/>
    </w:rPr>
  </w:style>
  <w:style w:type="character" w:styleId="Hipercze">
    <w:name w:val="Hyperlink"/>
    <w:uiPriority w:val="99"/>
    <w:unhideWhenUsed/>
    <w:rsid w:val="002659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2024-09-18T06:56:00Z</cp:lastPrinted>
  <dcterms:created xsi:type="dcterms:W3CDTF">2024-09-18T06:56:00Z</dcterms:created>
  <dcterms:modified xsi:type="dcterms:W3CDTF">2024-09-18T06:56:00Z</dcterms:modified>
</cp:coreProperties>
</file>