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52D00" w:rsidRPr="00752D00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3468E">
        <w:rPr>
          <w:rFonts w:ascii="Arial" w:hAnsi="Arial" w:cs="Arial"/>
          <w:sz w:val="24"/>
          <w:szCs w:val="24"/>
        </w:rPr>
        <w:t>(t.j. Dz. U. z 20247r. poz. 1320</w:t>
      </w:r>
      <w:bookmarkStart w:id="1" w:name="_GoBack"/>
      <w:bookmarkEnd w:id="1"/>
      <w:r w:rsidR="00752D00" w:rsidRPr="00752D00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752D0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2D0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różnych artykułów ujęte w 6 zadaniach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52D00" w:rsidRPr="00A2540E" w:rsidTr="00FE605C">
        <w:tc>
          <w:tcPr>
            <w:tcW w:w="2269" w:type="dxa"/>
            <w:shd w:val="clear" w:color="auto" w:fill="auto"/>
          </w:tcPr>
          <w:p w:rsidR="00752D00" w:rsidRPr="00A2540E" w:rsidRDefault="00752D00" w:rsidP="00FE605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52D00" w:rsidRPr="00A2540E" w:rsidRDefault="00752D00" w:rsidP="00FE60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2D0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NZ-26-2024-61-D-P-AC</w:t>
            </w:r>
          </w:p>
        </w:tc>
      </w:tr>
    </w:tbl>
    <w:p w:rsidR="00DC652A" w:rsidRPr="00053927" w:rsidRDefault="00752D0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752D0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52D00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4F7E" w:rsidRDefault="003F4F7E" w:rsidP="00025386">
      <w:pPr>
        <w:spacing w:after="0" w:line="240" w:lineRule="auto"/>
      </w:pPr>
      <w:r>
        <w:separator/>
      </w:r>
    </w:p>
  </w:endnote>
  <w:endnote w:type="continuationSeparator" w:id="0">
    <w:p w:rsidR="003F4F7E" w:rsidRDefault="003F4F7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D00" w:rsidRDefault="00752D0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46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468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D00" w:rsidRDefault="00752D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4F7E" w:rsidRDefault="003F4F7E" w:rsidP="00025386">
      <w:pPr>
        <w:spacing w:after="0" w:line="240" w:lineRule="auto"/>
      </w:pPr>
      <w:r>
        <w:separator/>
      </w:r>
    </w:p>
  </w:footnote>
  <w:footnote w:type="continuationSeparator" w:id="0">
    <w:p w:rsidR="003F4F7E" w:rsidRDefault="003F4F7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D00" w:rsidRDefault="00752D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D00" w:rsidRDefault="00752D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D00" w:rsidRDefault="00752D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4F7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F4F7E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52D00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3468E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ADD2A36-251E-48E9-8BB5-885343DCE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3</cp:revision>
  <dcterms:created xsi:type="dcterms:W3CDTF">2024-09-17T07:33:00Z</dcterms:created>
  <dcterms:modified xsi:type="dcterms:W3CDTF">2024-09-17T07:33:00Z</dcterms:modified>
</cp:coreProperties>
</file>