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B3EB0" w:rsidRPr="008B3EB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B3EB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3E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różnych artykułów ujęte w 6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B3EB0" w:rsidRPr="00A2540E" w:rsidTr="00FE605C">
        <w:tc>
          <w:tcPr>
            <w:tcW w:w="2269" w:type="dxa"/>
            <w:shd w:val="clear" w:color="auto" w:fill="auto"/>
          </w:tcPr>
          <w:p w:rsidR="008B3EB0" w:rsidRPr="00A2540E" w:rsidRDefault="008B3EB0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3EB0" w:rsidRPr="00A2540E" w:rsidRDefault="008B3EB0" w:rsidP="00FE60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3E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NZ-26-2024-61-D-P-AC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B3EB0" w:rsidRPr="008B3EB0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81980">
        <w:rPr>
          <w:rFonts w:ascii="Arial" w:hAnsi="Arial" w:cs="Arial"/>
          <w:sz w:val="24"/>
          <w:szCs w:val="24"/>
        </w:rPr>
        <w:t>(t.j. Dz. U. z 2024r. poz. 1320</w:t>
      </w:r>
      <w:bookmarkStart w:id="1" w:name="_GoBack"/>
      <w:bookmarkEnd w:id="1"/>
      <w:r w:rsidR="008B3EB0" w:rsidRPr="008B3EB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8B3EB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B3EB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3B" w:rsidRDefault="005A653B" w:rsidP="00025386">
      <w:pPr>
        <w:spacing w:after="0" w:line="240" w:lineRule="auto"/>
      </w:pPr>
      <w:r>
        <w:separator/>
      </w:r>
    </w:p>
  </w:endnote>
  <w:endnote w:type="continuationSeparator" w:id="0">
    <w:p w:rsidR="005A653B" w:rsidRDefault="005A65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B0" w:rsidRDefault="008B3E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9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9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B0" w:rsidRDefault="008B3E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3B" w:rsidRDefault="005A653B" w:rsidP="00025386">
      <w:pPr>
        <w:spacing w:after="0" w:line="240" w:lineRule="auto"/>
      </w:pPr>
      <w:r>
        <w:separator/>
      </w:r>
    </w:p>
  </w:footnote>
  <w:footnote w:type="continuationSeparator" w:id="0">
    <w:p w:rsidR="005A653B" w:rsidRDefault="005A65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B0" w:rsidRDefault="008B3E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B0" w:rsidRDefault="008B3E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EB0" w:rsidRDefault="008B3E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53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A653B"/>
    <w:rsid w:val="00620476"/>
    <w:rsid w:val="00657A47"/>
    <w:rsid w:val="00745A44"/>
    <w:rsid w:val="00751F41"/>
    <w:rsid w:val="007666D6"/>
    <w:rsid w:val="00781980"/>
    <w:rsid w:val="007A2C38"/>
    <w:rsid w:val="00824D73"/>
    <w:rsid w:val="00830970"/>
    <w:rsid w:val="0087706D"/>
    <w:rsid w:val="008833CF"/>
    <w:rsid w:val="008B3EB0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BEFA7E-9526-4E30-8DF3-207C0204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2024-09-17T07:34:00Z</dcterms:created>
  <dcterms:modified xsi:type="dcterms:W3CDTF">2024-09-17T07:34:00Z</dcterms:modified>
</cp:coreProperties>
</file>