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557FD" w:rsidRPr="007557FD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7557FD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557FD">
        <w:rPr>
          <w:rFonts w:ascii="Arial" w:hAnsi="Arial" w:cs="Arial"/>
        </w:rPr>
        <w:t>Szpital Powiatowy w Limanowej Imienia Miłosierdzia Bożego</w:t>
      </w:r>
    </w:p>
    <w:p w:rsidR="005D05C3" w:rsidRPr="0012157F" w:rsidRDefault="007557FD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557FD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7557FD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7557FD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557FD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7557FD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557FD" w:rsidRPr="0012157F" w:rsidTr="00FE605C">
        <w:tc>
          <w:tcPr>
            <w:tcW w:w="9104" w:type="dxa"/>
            <w:shd w:val="clear" w:color="auto" w:fill="D9D9D9"/>
          </w:tcPr>
          <w:p w:rsidR="007557FD" w:rsidRPr="0012157F" w:rsidRDefault="007557FD" w:rsidP="00FE605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557FD" w:rsidRPr="00094F76" w:rsidRDefault="007557FD" w:rsidP="00FE605C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="00880124">
              <w:rPr>
                <w:rFonts w:ascii="Arial" w:hAnsi="Arial" w:cs="Arial"/>
                <w:sz w:val="24"/>
                <w:szCs w:val="24"/>
              </w:rPr>
              <w:t>(t.j. Dz. U. z 2024r. poz. 1320</w:t>
            </w:r>
            <w:r w:rsidRPr="007557FD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7557FD" w:rsidRPr="004B5FB1" w:rsidRDefault="007557FD" w:rsidP="00FE605C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7557F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57F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różnych artykułów ujęte w 6 zadaniach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557FD" w:rsidRPr="00A2540E" w:rsidTr="00FE605C">
        <w:tc>
          <w:tcPr>
            <w:tcW w:w="2269" w:type="dxa"/>
            <w:shd w:val="clear" w:color="auto" w:fill="auto"/>
          </w:tcPr>
          <w:p w:rsidR="007557FD" w:rsidRPr="00A2540E" w:rsidRDefault="007557FD" w:rsidP="00FE605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557FD" w:rsidRPr="00A2540E" w:rsidRDefault="007557FD" w:rsidP="00FE60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57F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NZ-26-2024-61-D-P-AC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557FD" w:rsidRPr="007557FD">
        <w:rPr>
          <w:rFonts w:ascii="Arial" w:hAnsi="Arial" w:cs="Arial"/>
          <w:b/>
          <w:sz w:val="24"/>
          <w:szCs w:val="24"/>
        </w:rPr>
        <w:t xml:space="preserve">Szpital Powiatowy w Limanowej Imienia Miłosierdzia </w:t>
      </w:r>
      <w:bookmarkStart w:id="0" w:name="_GoBack"/>
      <w:r w:rsidR="007557FD" w:rsidRPr="007557FD">
        <w:rPr>
          <w:rFonts w:ascii="Arial" w:hAnsi="Arial" w:cs="Arial"/>
          <w:b/>
          <w:sz w:val="24"/>
          <w:szCs w:val="24"/>
        </w:rPr>
        <w:t>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</w:t>
      </w:r>
      <w:bookmarkEnd w:id="0"/>
      <w:r w:rsidR="00886689" w:rsidRPr="00886689">
        <w:rPr>
          <w:rFonts w:ascii="Arial" w:hAnsi="Arial" w:cs="Arial"/>
          <w:sz w:val="24"/>
          <w:szCs w:val="24"/>
        </w:rPr>
        <w:t xml:space="preserve">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97361" w:rsidRDefault="00886689" w:rsidP="007838F9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</w:t>
      </w:r>
      <w:r w:rsidR="007838F9">
        <w:rPr>
          <w:rFonts w:ascii="Arial" w:hAnsi="Arial" w:cs="Arial"/>
          <w:sz w:val="24"/>
          <w:szCs w:val="24"/>
        </w:rPr>
        <w:t>1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>a</w:t>
      </w:r>
      <w:r w:rsidR="007838F9">
        <w:rPr>
          <w:rFonts w:ascii="Arial" w:hAnsi="Arial" w:cs="Arial"/>
          <w:sz w:val="24"/>
          <w:szCs w:val="24"/>
        </w:rPr>
        <w:t>rt. 109</w:t>
      </w:r>
      <w:r w:rsidRPr="00886689">
        <w:rPr>
          <w:rFonts w:ascii="Arial" w:hAnsi="Arial" w:cs="Arial"/>
          <w:sz w:val="24"/>
          <w:szCs w:val="24"/>
        </w:rPr>
        <w:t xml:space="preserve"> ust. 1 pkt </w:t>
      </w:r>
      <w:r w:rsidR="007838F9">
        <w:rPr>
          <w:rFonts w:ascii="Arial" w:hAnsi="Arial" w:cs="Arial"/>
          <w:sz w:val="24"/>
          <w:szCs w:val="24"/>
        </w:rPr>
        <w:t>4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7557F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557FD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4A4F" w:rsidRDefault="00CD4A4F" w:rsidP="0038231F">
      <w:pPr>
        <w:spacing w:after="0" w:line="240" w:lineRule="auto"/>
      </w:pPr>
      <w:r>
        <w:separator/>
      </w:r>
    </w:p>
  </w:endnote>
  <w:endnote w:type="continuationSeparator" w:id="0">
    <w:p w:rsidR="00CD4A4F" w:rsidRDefault="00CD4A4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7FD" w:rsidRDefault="007557F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838F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838F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7FD" w:rsidRDefault="007557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4A4F" w:rsidRDefault="00CD4A4F" w:rsidP="0038231F">
      <w:pPr>
        <w:spacing w:after="0" w:line="240" w:lineRule="auto"/>
      </w:pPr>
      <w:r>
        <w:separator/>
      </w:r>
    </w:p>
  </w:footnote>
  <w:footnote w:type="continuationSeparator" w:id="0">
    <w:p w:rsidR="00CD4A4F" w:rsidRDefault="00CD4A4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7FD" w:rsidRDefault="007557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7FD" w:rsidRDefault="007557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7FD" w:rsidRDefault="007557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4A4F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57FD"/>
    <w:rsid w:val="00756C8F"/>
    <w:rsid w:val="00757EFB"/>
    <w:rsid w:val="007838F9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0124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A4F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DA705EA-6603-4F24-97C1-354F86828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019B4A-AA13-40E6-A9F2-C763E794E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333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4</cp:revision>
  <cp:lastPrinted>2016-07-26T10:32:00Z</cp:lastPrinted>
  <dcterms:created xsi:type="dcterms:W3CDTF">2024-09-17T07:36:00Z</dcterms:created>
  <dcterms:modified xsi:type="dcterms:W3CDTF">2024-09-17T07:38:00Z</dcterms:modified>
</cp:coreProperties>
</file>