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243C4C" w:rsidRPr="00243C4C">
        <w:rPr>
          <w:rFonts w:ascii="Tahoma" w:hAnsi="Tahoma" w:cs="Tahoma"/>
          <w:bCs/>
          <w:sz w:val="20"/>
        </w:rPr>
        <w:t>NZ-26-2024-61-D-P-AC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243C4C" w:rsidRPr="00243C4C">
        <w:rPr>
          <w:rFonts w:ascii="Tahoma" w:hAnsi="Tahoma" w:cs="Tahoma"/>
          <w:b/>
          <w:bCs/>
          <w:sz w:val="18"/>
        </w:rPr>
        <w:t>Dostawy różnych artykułów ujęte w 6 zadaniach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lastRenderedPageBreak/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1:</w:t>
      </w:r>
      <w:r w:rsidR="005D3BB4">
        <w:rPr>
          <w:rFonts w:ascii="Georgia" w:hAnsi="Georgia"/>
        </w:rPr>
        <w:t xml:space="preserve"> </w:t>
      </w:r>
      <w:r w:rsidR="005D3BB4" w:rsidRPr="005D3BB4">
        <w:rPr>
          <w:rFonts w:ascii="Georgia" w:hAnsi="Georgia"/>
        </w:rPr>
        <w:t>Wkłady drukujące do drukarek, urządzeń wielofunkcyjnych, laserowych, atramentowych, igłowych oraz faksów</w:t>
      </w:r>
      <w:r w:rsidR="005D3BB4">
        <w:rPr>
          <w:rFonts w:ascii="Georgia" w:hAnsi="Georgia"/>
        </w:rPr>
        <w:t>.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2:</w:t>
      </w:r>
      <w:r w:rsidR="00516938">
        <w:rPr>
          <w:rFonts w:ascii="Georgia" w:hAnsi="Georgia"/>
        </w:rPr>
        <w:t xml:space="preserve"> </w:t>
      </w:r>
      <w:r w:rsidR="00516938" w:rsidRPr="00243C4C">
        <w:t>Etykiety i taśmy do drukarek ZEBRA</w:t>
      </w:r>
      <w:r w:rsidR="00516938">
        <w:t xml:space="preserve"> . </w:t>
      </w:r>
      <w:r>
        <w:rPr>
          <w:rFonts w:ascii="Georgia" w:hAnsi="Georgia"/>
        </w:rPr>
        <w:t xml:space="preserve">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144E" w:rsidRDefault="0095144E" w:rsidP="0095144E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5D3BB4">
        <w:rPr>
          <w:rFonts w:ascii="Georgia" w:hAnsi="Georgia"/>
        </w:rPr>
        <w:t>3</w:t>
      </w:r>
      <w:r>
        <w:rPr>
          <w:rFonts w:ascii="Georgia" w:hAnsi="Georgia"/>
        </w:rPr>
        <w:t>:</w:t>
      </w:r>
      <w:r w:rsidR="006F4A84">
        <w:rPr>
          <w:rFonts w:ascii="Georgia" w:hAnsi="Georgia"/>
        </w:rPr>
        <w:t xml:space="preserve"> </w:t>
      </w:r>
      <w:r w:rsidR="006F4A84" w:rsidRPr="006F4A84">
        <w:rPr>
          <w:rFonts w:ascii="Georgia" w:hAnsi="Georgia"/>
        </w:rPr>
        <w:t xml:space="preserve">Opaski identyfikacyjne, </w:t>
      </w:r>
      <w:proofErr w:type="spellStart"/>
      <w:r w:rsidR="006F4A84" w:rsidRPr="006F4A84">
        <w:rPr>
          <w:rFonts w:ascii="Georgia" w:hAnsi="Georgia"/>
        </w:rPr>
        <w:t>termotransferowe</w:t>
      </w:r>
      <w:proofErr w:type="spellEnd"/>
      <w:r w:rsidR="006F4A84" w:rsidRPr="006F4A84">
        <w:rPr>
          <w:rFonts w:ascii="Georgia" w:hAnsi="Georgia"/>
        </w:rPr>
        <w:t xml:space="preserve"> do drukarki termicznej HC 100 ZEBRA</w:t>
      </w:r>
      <w:r w:rsidR="006F4A84">
        <w:rPr>
          <w:rFonts w:ascii="Georgia" w:hAnsi="Georgia"/>
        </w:rPr>
        <w:t xml:space="preserve">. </w:t>
      </w:r>
    </w:p>
    <w:p w:rsidR="0095144E" w:rsidRDefault="0095144E" w:rsidP="0095144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5144E" w:rsidRDefault="0095144E" w:rsidP="0095144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144E" w:rsidRDefault="0095144E" w:rsidP="0095144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144E" w:rsidRDefault="0095144E" w:rsidP="0095144E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5D3BB4">
        <w:rPr>
          <w:rFonts w:ascii="Georgia" w:hAnsi="Georgia"/>
        </w:rPr>
        <w:t>4</w:t>
      </w:r>
      <w:r>
        <w:rPr>
          <w:rFonts w:ascii="Georgia" w:hAnsi="Georgia"/>
        </w:rPr>
        <w:t>:</w:t>
      </w:r>
      <w:r w:rsidR="00D160B5">
        <w:rPr>
          <w:rFonts w:ascii="Georgia" w:hAnsi="Georgia"/>
        </w:rPr>
        <w:t xml:space="preserve"> </w:t>
      </w:r>
      <w:r w:rsidR="00D160B5" w:rsidRPr="00D160B5">
        <w:rPr>
          <w:rFonts w:ascii="Georgia" w:hAnsi="Georgia"/>
        </w:rPr>
        <w:t>Teczki tekturowe</w:t>
      </w:r>
      <w:r w:rsidR="00D160B5">
        <w:rPr>
          <w:rFonts w:ascii="Georgia" w:hAnsi="Georgia"/>
        </w:rPr>
        <w:t xml:space="preserve">. </w:t>
      </w:r>
      <w:r>
        <w:rPr>
          <w:rFonts w:ascii="Georgia" w:hAnsi="Georgia"/>
        </w:rPr>
        <w:t xml:space="preserve"> </w:t>
      </w:r>
    </w:p>
    <w:p w:rsidR="0095144E" w:rsidRDefault="0095144E" w:rsidP="0095144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5144E" w:rsidRDefault="0095144E" w:rsidP="0095144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144E" w:rsidRDefault="0095144E" w:rsidP="0095144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144E" w:rsidRDefault="0095144E" w:rsidP="0095144E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</w:t>
      </w:r>
      <w:r w:rsidR="005D3BB4">
        <w:rPr>
          <w:rFonts w:ascii="Georgia" w:hAnsi="Georgia"/>
        </w:rPr>
        <w:t>5</w:t>
      </w:r>
      <w:r>
        <w:rPr>
          <w:rFonts w:ascii="Georgia" w:hAnsi="Georgia"/>
        </w:rPr>
        <w:t>:</w:t>
      </w:r>
      <w:r w:rsidR="00D160B5">
        <w:rPr>
          <w:rFonts w:ascii="Georgia" w:hAnsi="Georgia"/>
        </w:rPr>
        <w:t xml:space="preserve"> </w:t>
      </w:r>
      <w:r w:rsidR="00D160B5" w:rsidRPr="00D160B5">
        <w:rPr>
          <w:rFonts w:ascii="Georgia" w:hAnsi="Georgia"/>
        </w:rPr>
        <w:t>Etykiety z nadrukiem</w:t>
      </w:r>
      <w:r w:rsidR="00D160B5">
        <w:rPr>
          <w:rFonts w:ascii="Georgia" w:hAnsi="Georgia"/>
        </w:rPr>
        <w:t xml:space="preserve">. </w:t>
      </w:r>
    </w:p>
    <w:p w:rsidR="0095144E" w:rsidRDefault="0095144E" w:rsidP="0095144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5144E" w:rsidRDefault="0095144E" w:rsidP="0095144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144E" w:rsidRDefault="0095144E" w:rsidP="0095144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144E" w:rsidRDefault="0095144E" w:rsidP="0095144E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5D3BB4">
        <w:rPr>
          <w:rFonts w:ascii="Georgia" w:hAnsi="Georgia"/>
        </w:rPr>
        <w:t>6</w:t>
      </w:r>
      <w:r>
        <w:rPr>
          <w:rFonts w:ascii="Georgia" w:hAnsi="Georgia"/>
        </w:rPr>
        <w:t>:</w:t>
      </w:r>
      <w:r w:rsidR="00D160B5">
        <w:rPr>
          <w:rFonts w:ascii="Georgia" w:hAnsi="Georgia"/>
        </w:rPr>
        <w:t xml:space="preserve"> </w:t>
      </w:r>
      <w:r w:rsidR="00D160B5" w:rsidRPr="00D160B5">
        <w:rPr>
          <w:rFonts w:ascii="Georgia" w:hAnsi="Georgia"/>
        </w:rPr>
        <w:t>Papier do drukowania</w:t>
      </w:r>
      <w:r w:rsidR="00D160B5">
        <w:rPr>
          <w:rFonts w:ascii="Georgia" w:hAnsi="Georgia"/>
        </w:rPr>
        <w:t>.</w:t>
      </w:r>
      <w:r>
        <w:rPr>
          <w:rFonts w:ascii="Georgia" w:hAnsi="Georgia"/>
        </w:rPr>
        <w:t xml:space="preserve"> </w:t>
      </w:r>
    </w:p>
    <w:p w:rsidR="0095144E" w:rsidRDefault="0095144E" w:rsidP="0095144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5144E" w:rsidRDefault="0095144E" w:rsidP="0095144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144E" w:rsidRDefault="0095144E" w:rsidP="0095144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144E" w:rsidRDefault="0095144E" w:rsidP="000D4867">
      <w:pPr>
        <w:spacing w:line="480" w:lineRule="auto"/>
        <w:rPr>
          <w:rFonts w:ascii="Georgia" w:hAnsi="Georgia"/>
          <w:sz w:val="20"/>
        </w:rPr>
      </w:pPr>
    </w:p>
    <w:p w:rsidR="00DE7C34" w:rsidRDefault="000D4867" w:rsidP="00DE7C34">
      <w:pPr>
        <w:numPr>
          <w:ilvl w:val="0"/>
          <w:numId w:val="41"/>
        </w:numPr>
        <w:spacing w:line="480" w:lineRule="auto"/>
        <w:rPr>
          <w:rFonts w:ascii="Tahoma" w:hAnsi="Tahoma" w:cs="Tahoma"/>
          <w:sz w:val="18"/>
          <w:szCs w:val="18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 w:rsidR="0095144E">
        <w:rPr>
          <w:rFonts w:ascii="Georgia" w:hAnsi="Georgia"/>
          <w:b/>
          <w:sz w:val="18"/>
          <w:szCs w:val="18"/>
        </w:rPr>
        <w:t xml:space="preserve"> dla zadanie nr  </w:t>
      </w:r>
      <w:r>
        <w:rPr>
          <w:rFonts w:ascii="Georgia" w:hAnsi="Georgia"/>
          <w:b/>
          <w:sz w:val="20"/>
        </w:rPr>
        <w:t>____</w:t>
      </w:r>
      <w:r w:rsidR="00DE7C34">
        <w:rPr>
          <w:rFonts w:ascii="Georgia" w:hAnsi="Georgia"/>
          <w:b/>
          <w:sz w:val="20"/>
        </w:rPr>
        <w:t xml:space="preserve">  </w:t>
      </w:r>
      <w:r>
        <w:rPr>
          <w:rFonts w:ascii="Georgia" w:hAnsi="Georgia"/>
          <w:b/>
          <w:sz w:val="20"/>
        </w:rPr>
        <w:t>__</w:t>
      </w:r>
      <w:r w:rsidR="00DE7C34">
        <w:rPr>
          <w:rFonts w:ascii="Georgia" w:hAnsi="Georgia"/>
          <w:b/>
          <w:sz w:val="20"/>
        </w:rPr>
        <w:t>___</w:t>
      </w:r>
      <w:r>
        <w:rPr>
          <w:rFonts w:ascii="Georgia" w:hAnsi="Georgia"/>
          <w:b/>
          <w:sz w:val="20"/>
        </w:rPr>
        <w:t>_</w:t>
      </w:r>
      <w:r w:rsidR="00DE7C34">
        <w:rPr>
          <w:rFonts w:ascii="Georgia" w:hAnsi="Georgia"/>
          <w:b/>
          <w:sz w:val="18"/>
          <w:szCs w:val="18"/>
        </w:rPr>
        <w:t>(min 6 miesięcy, max 24 miesiące *)</w:t>
      </w:r>
    </w:p>
    <w:p w:rsidR="00DE7C34" w:rsidRDefault="00DE7C34" w:rsidP="00DE7C34">
      <w:pPr>
        <w:spacing w:line="48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*W przypadku nie podania przez Wykonawcę okresu niezmienności cen Zamawiający przyjmuje maksymalny okres niezmienności tj. 24 miesięcy od daty zawarcia umowy.</w:t>
      </w:r>
    </w:p>
    <w:p w:rsidR="00DE7C34" w:rsidRDefault="00DE7C34" w:rsidP="00DE7C34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DE7C34" w:rsidRDefault="00DE7C34" w:rsidP="00DE7C34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DE7C34" w:rsidRDefault="00DE7C34" w:rsidP="00DE7C34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DE7C34" w:rsidRDefault="00DE7C34" w:rsidP="00DE7C34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DE7C34" w:rsidRDefault="00DE7C34" w:rsidP="00DE7C34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DE7C34" w:rsidRDefault="00DE7C34" w:rsidP="00DE7C34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DE7C34" w:rsidTr="00FE605C">
        <w:trPr>
          <w:trHeight w:val="360"/>
        </w:trPr>
        <w:tc>
          <w:tcPr>
            <w:tcW w:w="2755" w:type="dxa"/>
          </w:tcPr>
          <w:p w:rsidR="00DE7C34" w:rsidRDefault="00DE7C34" w:rsidP="00FE605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E7C34" w:rsidRDefault="00DE7C34" w:rsidP="00FE605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E7C34" w:rsidRDefault="00DE7C34" w:rsidP="00FE605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E7C34" w:rsidRDefault="00DE7C34" w:rsidP="00FE605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E7C34" w:rsidRDefault="00DE7C34" w:rsidP="00FE605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E7C34" w:rsidRDefault="00DE7C34" w:rsidP="00FE605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E7C34" w:rsidRDefault="00DE7C34" w:rsidP="00FE605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E7C34" w:rsidRDefault="00DE7C34" w:rsidP="00FE605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DE7C34" w:rsidRDefault="00DE7C34" w:rsidP="00FE605C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DE7C34" w:rsidRDefault="00DE7C34" w:rsidP="00FE605C">
            <w:pPr>
              <w:rPr>
                <w:sz w:val="20"/>
                <w:szCs w:val="20"/>
              </w:rPr>
            </w:pPr>
          </w:p>
          <w:p w:rsidR="00DE7C34" w:rsidRPr="0066302F" w:rsidRDefault="00DE7C34" w:rsidP="00FE605C">
            <w:pPr>
              <w:rPr>
                <w:sz w:val="20"/>
                <w:szCs w:val="20"/>
              </w:rPr>
            </w:pPr>
          </w:p>
          <w:p w:rsidR="00DE7C34" w:rsidRPr="0066302F" w:rsidRDefault="00DE7C34" w:rsidP="00FE605C">
            <w:pPr>
              <w:rPr>
                <w:sz w:val="20"/>
                <w:szCs w:val="20"/>
              </w:rPr>
            </w:pPr>
          </w:p>
          <w:p w:rsidR="00DE7C34" w:rsidRDefault="00DE7C34" w:rsidP="00FE605C">
            <w:pPr>
              <w:rPr>
                <w:sz w:val="20"/>
                <w:szCs w:val="20"/>
              </w:rPr>
            </w:pPr>
          </w:p>
          <w:p w:rsidR="00DE7C34" w:rsidRPr="0066302F" w:rsidRDefault="00DE7C34" w:rsidP="00FE605C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DE7C34" w:rsidTr="00FE605C">
        <w:trPr>
          <w:trHeight w:val="80"/>
        </w:trPr>
        <w:tc>
          <w:tcPr>
            <w:tcW w:w="2755" w:type="dxa"/>
            <w:hideMark/>
          </w:tcPr>
          <w:p w:rsidR="00DE7C34" w:rsidRDefault="00DE7C34" w:rsidP="00FE605C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DE7C34" w:rsidRDefault="00DE7C34" w:rsidP="00FE605C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DE7C34" w:rsidRDefault="00DE7C34" w:rsidP="00FE605C">
            <w:pPr>
              <w:rPr>
                <w:sz w:val="20"/>
                <w:szCs w:val="20"/>
              </w:rPr>
            </w:pPr>
          </w:p>
        </w:tc>
      </w:tr>
      <w:tr w:rsidR="00DE7C34" w:rsidTr="00FE605C">
        <w:trPr>
          <w:trHeight w:val="80"/>
        </w:trPr>
        <w:tc>
          <w:tcPr>
            <w:tcW w:w="2755" w:type="dxa"/>
          </w:tcPr>
          <w:p w:rsidR="00DE7C34" w:rsidRDefault="00DE7C34" w:rsidP="00FE605C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DE7C34" w:rsidRDefault="00DE7C34" w:rsidP="00FE605C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DE7C34" w:rsidRDefault="00DE7C34" w:rsidP="00FE605C">
            <w:pPr>
              <w:rPr>
                <w:sz w:val="20"/>
                <w:szCs w:val="20"/>
              </w:rPr>
            </w:pPr>
          </w:p>
        </w:tc>
      </w:tr>
      <w:tr w:rsidR="00DE7C34" w:rsidTr="00FE605C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E7C34" w:rsidRDefault="00DE7C34" w:rsidP="00FE605C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DE7C34" w:rsidTr="00FE605C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E7C34" w:rsidRDefault="00DE7C34" w:rsidP="00FE605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DE7C34" w:rsidTr="00FE605C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Default="00DE7C34" w:rsidP="00FE605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E7C34" w:rsidRDefault="00DE7C34" w:rsidP="00FE605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Default="00DE7C34" w:rsidP="00FE605C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DE7C34" w:rsidTr="00FE605C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Default="00DE7C34" w:rsidP="00FE605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E7C34" w:rsidRDefault="00DE7C34" w:rsidP="00FE605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Default="00DE7C34" w:rsidP="00FE605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DE7C34" w:rsidTr="00FE605C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Default="00DE7C34" w:rsidP="00FE605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E7C34" w:rsidRDefault="00DE7C34" w:rsidP="00FE605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Default="00DE7C34" w:rsidP="00FE605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DE7C34" w:rsidRDefault="00DE7C34" w:rsidP="00DE7C34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DE7C34" w:rsidRDefault="00DE7C34" w:rsidP="00DE7C3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DE7C34" w:rsidRDefault="00DE7C34" w:rsidP="00DE7C3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DE7C34" w:rsidRDefault="00DE7C34" w:rsidP="00DE7C3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DE7C34" w:rsidRDefault="00DE7C34" w:rsidP="00DE7C3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DE7C34" w:rsidRDefault="00DE7C34" w:rsidP="00DE7C3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DE7C34" w:rsidRDefault="00DE7C34" w:rsidP="00DE7C3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DE7C34" w:rsidRDefault="00DE7C34" w:rsidP="00DE7C3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DE7C34" w:rsidRDefault="00DE7C34" w:rsidP="00DE7C3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DE7C34" w:rsidRDefault="00DE7C34" w:rsidP="00DE7C34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DE7C34" w:rsidRPr="00965DBB" w:rsidRDefault="00DE7C34" w:rsidP="00DE7C34">
      <w:pPr>
        <w:rPr>
          <w:rFonts w:eastAsia="MS Mincho"/>
        </w:rPr>
      </w:pPr>
    </w:p>
    <w:p w:rsidR="00DE7C34" w:rsidRDefault="00DE7C34" w:rsidP="00DE7C34"/>
    <w:p w:rsidR="00DE7C34" w:rsidRPr="00BD2BBB" w:rsidRDefault="00DE7C34" w:rsidP="00DE7C34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DE7C34" w:rsidRDefault="00DE7C34" w:rsidP="00DE7C34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DE7C34" w:rsidRDefault="00DE7C34" w:rsidP="00DE7C34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DE7C34" w:rsidRPr="00BD2BBB" w:rsidRDefault="00DE7C34" w:rsidP="00DE7C34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p w:rsidR="00606FAB" w:rsidRPr="000D4867" w:rsidRDefault="00606FAB" w:rsidP="000D4867">
      <w:bookmarkStart w:id="0" w:name="_GoBack"/>
      <w:bookmarkEnd w:id="0"/>
    </w:p>
    <w:sectPr w:rsidR="00606FAB" w:rsidRPr="000D4867" w:rsidSect="008607A4">
      <w:footerReference w:type="default" r:id="rId7"/>
      <w:pgSz w:w="11906" w:h="16838"/>
      <w:pgMar w:top="851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9B5" w:rsidRDefault="007969B5">
      <w:r>
        <w:separator/>
      </w:r>
    </w:p>
  </w:endnote>
  <w:endnote w:type="continuationSeparator" w:id="0">
    <w:p w:rsidR="007969B5" w:rsidRDefault="00796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9B5" w:rsidRDefault="007969B5">
      <w:r>
        <w:separator/>
      </w:r>
    </w:p>
  </w:footnote>
  <w:footnote w:type="continuationSeparator" w:id="0">
    <w:p w:rsidR="007969B5" w:rsidRDefault="007969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CD8AD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69B5"/>
    <w:rsid w:val="00020F7D"/>
    <w:rsid w:val="000867FD"/>
    <w:rsid w:val="000D4867"/>
    <w:rsid w:val="00101BF2"/>
    <w:rsid w:val="00156BE1"/>
    <w:rsid w:val="00203C73"/>
    <w:rsid w:val="002346CB"/>
    <w:rsid w:val="00243C4C"/>
    <w:rsid w:val="002827B1"/>
    <w:rsid w:val="003F5AA9"/>
    <w:rsid w:val="00446A72"/>
    <w:rsid w:val="00460999"/>
    <w:rsid w:val="00516938"/>
    <w:rsid w:val="005D3BB4"/>
    <w:rsid w:val="00606FAB"/>
    <w:rsid w:val="006F4A84"/>
    <w:rsid w:val="00741AC8"/>
    <w:rsid w:val="007969B5"/>
    <w:rsid w:val="008607A4"/>
    <w:rsid w:val="009200B1"/>
    <w:rsid w:val="0095144E"/>
    <w:rsid w:val="009C19AD"/>
    <w:rsid w:val="00A02D66"/>
    <w:rsid w:val="00C446A2"/>
    <w:rsid w:val="00C8648B"/>
    <w:rsid w:val="00D160B5"/>
    <w:rsid w:val="00D3160B"/>
    <w:rsid w:val="00DE7C34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EF7ACF-038C-4781-A25D-313A3C28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781</Words>
  <Characters>10580</Characters>
  <Application>Microsoft Office Word</Application>
  <DocSecurity>0</DocSecurity>
  <Lines>88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10</cp:revision>
  <cp:lastPrinted>2001-01-24T12:21:00Z</cp:lastPrinted>
  <dcterms:created xsi:type="dcterms:W3CDTF">2024-09-17T07:42:00Z</dcterms:created>
  <dcterms:modified xsi:type="dcterms:W3CDTF">2024-09-17T07:54:00Z</dcterms:modified>
</cp:coreProperties>
</file>