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77828" w14:textId="77777777" w:rsidR="00986737" w:rsidRPr="009432A1" w:rsidRDefault="00556D6E" w:rsidP="00556D6E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56D6E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56D6E">
        <w:rPr>
          <w:rFonts w:ascii="Arial" w:hAnsi="Arial" w:cs="Arial"/>
          <w:sz w:val="24"/>
          <w:szCs w:val="24"/>
        </w:rPr>
        <w:t>2024-09-19</w:t>
      </w:r>
    </w:p>
    <w:p w14:paraId="54D96A73" w14:textId="77777777" w:rsidR="00556D6E" w:rsidRPr="00556D6E" w:rsidRDefault="00556D6E" w:rsidP="00556D6E">
      <w:pPr>
        <w:rPr>
          <w:rFonts w:ascii="Arial" w:hAnsi="Arial" w:cs="Arial"/>
          <w:b/>
          <w:bCs/>
          <w:sz w:val="24"/>
          <w:szCs w:val="24"/>
        </w:rPr>
      </w:pPr>
      <w:r w:rsidRPr="00556D6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3D5A867" w14:textId="77777777" w:rsidR="00986737" w:rsidRPr="009432A1" w:rsidRDefault="00556D6E" w:rsidP="00556D6E">
      <w:pPr>
        <w:rPr>
          <w:rFonts w:ascii="Arial" w:hAnsi="Arial" w:cs="Arial"/>
          <w:b/>
          <w:bCs/>
          <w:sz w:val="24"/>
          <w:szCs w:val="24"/>
        </w:rPr>
      </w:pPr>
      <w:r w:rsidRPr="00556D6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6AA3D1A" w14:textId="77777777" w:rsidR="00986737" w:rsidRPr="009432A1" w:rsidRDefault="00556D6E" w:rsidP="00556D6E">
      <w:pPr>
        <w:rPr>
          <w:rFonts w:ascii="Arial" w:hAnsi="Arial" w:cs="Arial"/>
          <w:sz w:val="24"/>
          <w:szCs w:val="24"/>
        </w:rPr>
      </w:pPr>
      <w:r w:rsidRPr="00556D6E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56D6E">
        <w:rPr>
          <w:rFonts w:ascii="Arial" w:hAnsi="Arial" w:cs="Arial"/>
          <w:sz w:val="24"/>
          <w:szCs w:val="24"/>
        </w:rPr>
        <w:t>7/19</w:t>
      </w:r>
    </w:p>
    <w:p w14:paraId="6BF6E56F" w14:textId="77777777" w:rsidR="00986737" w:rsidRPr="009432A1" w:rsidRDefault="00556D6E" w:rsidP="00556D6E">
      <w:pPr>
        <w:rPr>
          <w:rFonts w:ascii="Arial" w:hAnsi="Arial" w:cs="Arial"/>
          <w:sz w:val="24"/>
          <w:szCs w:val="24"/>
        </w:rPr>
      </w:pPr>
      <w:r w:rsidRPr="00556D6E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56D6E">
        <w:rPr>
          <w:rFonts w:ascii="Arial" w:hAnsi="Arial" w:cs="Arial"/>
          <w:sz w:val="24"/>
          <w:szCs w:val="24"/>
        </w:rPr>
        <w:t>Poznań</w:t>
      </w:r>
    </w:p>
    <w:p w14:paraId="41321B58" w14:textId="103E0012" w:rsidR="00986737" w:rsidRDefault="00986737" w:rsidP="00556D6E">
      <w:pPr>
        <w:jc w:val="both"/>
        <w:rPr>
          <w:rFonts w:ascii="Arial" w:hAnsi="Arial" w:cs="Arial"/>
          <w:bCs/>
          <w:sz w:val="18"/>
          <w:szCs w:val="18"/>
        </w:rPr>
      </w:pPr>
    </w:p>
    <w:p w14:paraId="3ED9603D" w14:textId="77777777" w:rsidR="00BA67DB" w:rsidRPr="009432A1" w:rsidRDefault="00BA67DB" w:rsidP="00556D6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620392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55F6DA" w14:textId="77777777" w:rsidR="00BA67DB" w:rsidRDefault="00BA67DB" w:rsidP="00556D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7E236A42" w14:textId="77777777" w:rsidR="00986737" w:rsidRDefault="00986737" w:rsidP="00556D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3A4FE565" w14:textId="3149EEAB" w:rsidR="00BA67DB" w:rsidRPr="00CF7835" w:rsidRDefault="00BA67DB" w:rsidP="00556D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3D3D1808" w14:textId="77777777" w:rsidR="00986737" w:rsidRPr="00382A4A" w:rsidRDefault="00986737" w:rsidP="00556D6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BCFD1B5" w14:textId="77777777" w:rsidR="00986737" w:rsidRPr="004E4B64" w:rsidRDefault="00986737" w:rsidP="00556D6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AF35E48" w14:textId="77777777" w:rsidTr="005A632E">
        <w:tc>
          <w:tcPr>
            <w:tcW w:w="2269" w:type="dxa"/>
            <w:shd w:val="clear" w:color="auto" w:fill="auto"/>
          </w:tcPr>
          <w:p w14:paraId="1EACEEB0" w14:textId="77777777" w:rsidR="00986737" w:rsidRPr="004E4B64" w:rsidRDefault="00986737" w:rsidP="00556D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4D98FF" w14:textId="77777777" w:rsidR="00986737" w:rsidRPr="004E4B64" w:rsidRDefault="00556D6E" w:rsidP="00556D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6D6E">
              <w:rPr>
                <w:rFonts w:ascii="Arial" w:hAnsi="Arial" w:cs="Arial"/>
                <w:bCs/>
                <w:sz w:val="24"/>
                <w:szCs w:val="24"/>
              </w:rPr>
              <w:t>Dostawa rękawic chirurgicznych oraz rękawic niejałowych wraz z dyspenserami do rękawic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6D6E" w:rsidRPr="004E4B64" w14:paraId="7E66F4C4" w14:textId="77777777" w:rsidTr="00326F07">
        <w:tc>
          <w:tcPr>
            <w:tcW w:w="2269" w:type="dxa"/>
            <w:shd w:val="clear" w:color="auto" w:fill="auto"/>
          </w:tcPr>
          <w:p w14:paraId="0574BC83" w14:textId="77777777" w:rsidR="00556D6E" w:rsidRPr="004E4B64" w:rsidRDefault="00556D6E" w:rsidP="00556D6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70A496" w14:textId="77777777" w:rsidR="00556D6E" w:rsidRPr="004E4B64" w:rsidRDefault="00556D6E" w:rsidP="00556D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6D6E">
              <w:rPr>
                <w:rFonts w:ascii="Arial" w:hAnsi="Arial" w:cs="Arial"/>
                <w:bCs/>
                <w:sz w:val="24"/>
                <w:szCs w:val="24"/>
              </w:rPr>
              <w:t>SZW/DZP/75/2024</w:t>
            </w:r>
          </w:p>
        </w:tc>
      </w:tr>
    </w:tbl>
    <w:p w14:paraId="4EC90115" w14:textId="77777777" w:rsidR="00A80738" w:rsidRPr="00986737" w:rsidRDefault="00A80738" w:rsidP="00556D6E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03B6277" w14:textId="7D787152" w:rsidR="00D665F5" w:rsidRDefault="00D665F5" w:rsidP="00556D6E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56D6E" w:rsidRPr="00556D6E">
        <w:rPr>
          <w:rFonts w:ascii="Arial" w:hAnsi="Arial" w:cs="Arial"/>
          <w:sz w:val="24"/>
          <w:szCs w:val="24"/>
        </w:rPr>
        <w:t>(</w:t>
      </w:r>
      <w:proofErr w:type="spellStart"/>
      <w:r w:rsidR="00556D6E" w:rsidRPr="00556D6E">
        <w:rPr>
          <w:rFonts w:ascii="Arial" w:hAnsi="Arial" w:cs="Arial"/>
          <w:sz w:val="24"/>
          <w:szCs w:val="24"/>
        </w:rPr>
        <w:t>t.j</w:t>
      </w:r>
      <w:proofErr w:type="spellEnd"/>
      <w:r w:rsidR="00556D6E" w:rsidRPr="00556D6E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232020" w14:textId="77777777" w:rsidR="00BA67DB" w:rsidRPr="00BA67DB" w:rsidRDefault="00BA67DB" w:rsidP="00BA67DB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624BF55" w14:textId="02567FBB" w:rsidR="00BA67DB" w:rsidRPr="00BA67DB" w:rsidRDefault="00BA67DB" w:rsidP="00BA67DB">
      <w:pPr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BA67DB">
        <w:rPr>
          <w:rFonts w:ascii="Arial" w:hAnsi="Arial" w:cs="Arial"/>
          <w:sz w:val="24"/>
          <w:szCs w:val="24"/>
        </w:rPr>
        <w:t>470000,00 zł brutto</w:t>
      </w:r>
    </w:p>
    <w:p w14:paraId="6547117F" w14:textId="77A5B2D5" w:rsidR="00BA67DB" w:rsidRPr="00BA67DB" w:rsidRDefault="00BA67DB" w:rsidP="00BA67DB">
      <w:pPr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BA67DB">
        <w:rPr>
          <w:rFonts w:ascii="Arial" w:hAnsi="Arial" w:cs="Arial"/>
          <w:sz w:val="24"/>
          <w:szCs w:val="24"/>
        </w:rPr>
        <w:t>6240,00 zł brutto</w:t>
      </w:r>
    </w:p>
    <w:p w14:paraId="5E6948C4" w14:textId="379FF50C" w:rsidR="00BA67DB" w:rsidRPr="00BA67DB" w:rsidRDefault="00BA67DB" w:rsidP="00BA67DB">
      <w:pPr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BA67DB">
        <w:rPr>
          <w:rFonts w:ascii="Arial" w:hAnsi="Arial" w:cs="Arial"/>
          <w:sz w:val="24"/>
          <w:szCs w:val="24"/>
        </w:rPr>
        <w:t>7030,00 zł brutto</w:t>
      </w:r>
    </w:p>
    <w:p w14:paraId="505C384A" w14:textId="2BDC3D31" w:rsidR="00BA67DB" w:rsidRPr="00BA67DB" w:rsidRDefault="00BA67DB" w:rsidP="00BA67DB">
      <w:pPr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BA67DB">
        <w:rPr>
          <w:rFonts w:ascii="Arial" w:hAnsi="Arial" w:cs="Arial"/>
          <w:sz w:val="24"/>
          <w:szCs w:val="24"/>
        </w:rPr>
        <w:t>13650,00 zł brutto</w:t>
      </w:r>
    </w:p>
    <w:p w14:paraId="7634F322" w14:textId="7ABF0DE1" w:rsidR="00BA67DB" w:rsidRPr="00BA67DB" w:rsidRDefault="00BA67DB" w:rsidP="00BA67DB">
      <w:pPr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BA67DB">
        <w:rPr>
          <w:rFonts w:ascii="Arial" w:hAnsi="Arial" w:cs="Arial"/>
          <w:sz w:val="24"/>
          <w:szCs w:val="24"/>
        </w:rPr>
        <w:t>9000,00 zł brutto</w:t>
      </w:r>
    </w:p>
    <w:p w14:paraId="55698EE2" w14:textId="080CD0C2" w:rsidR="00BA67DB" w:rsidRPr="00BA67DB" w:rsidRDefault="00BA67DB" w:rsidP="00BA67DB">
      <w:pPr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BA67DB">
        <w:rPr>
          <w:rFonts w:ascii="Arial" w:hAnsi="Arial" w:cs="Arial"/>
          <w:sz w:val="24"/>
          <w:szCs w:val="24"/>
        </w:rPr>
        <w:t>23300,00 zł brutto</w:t>
      </w:r>
      <w:r>
        <w:rPr>
          <w:rFonts w:ascii="Arial" w:hAnsi="Arial" w:cs="Arial"/>
          <w:sz w:val="24"/>
          <w:szCs w:val="24"/>
        </w:rPr>
        <w:t>.</w:t>
      </w:r>
    </w:p>
    <w:p w14:paraId="6C609FEF" w14:textId="77777777" w:rsidR="00BA67DB" w:rsidRPr="00BA67DB" w:rsidRDefault="00BA67DB" w:rsidP="00556D6E">
      <w:pPr>
        <w:jc w:val="both"/>
        <w:rPr>
          <w:rFonts w:ascii="Arial" w:hAnsi="Arial" w:cs="Arial"/>
          <w:sz w:val="24"/>
          <w:szCs w:val="24"/>
        </w:rPr>
      </w:pPr>
    </w:p>
    <w:p w14:paraId="513D2EEB" w14:textId="77777777" w:rsidR="00A80738" w:rsidRDefault="00D665F5" w:rsidP="00556D6E">
      <w:pPr>
        <w:jc w:val="both"/>
        <w:rPr>
          <w:rFonts w:ascii="Arial" w:hAnsi="Arial" w:cs="Arial"/>
          <w:sz w:val="24"/>
          <w:szCs w:val="24"/>
        </w:rPr>
      </w:pPr>
      <w:r w:rsidRPr="00BA67D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A67DB">
        <w:rPr>
          <w:rFonts w:ascii="Arial" w:hAnsi="Arial" w:cs="Arial"/>
          <w:sz w:val="24"/>
          <w:szCs w:val="24"/>
        </w:rPr>
        <w:t xml:space="preserve"> w dniu </w:t>
      </w:r>
      <w:r w:rsidR="00556D6E" w:rsidRPr="00BA67DB">
        <w:rPr>
          <w:rFonts w:ascii="Arial" w:hAnsi="Arial" w:cs="Arial"/>
          <w:sz w:val="24"/>
          <w:szCs w:val="24"/>
        </w:rPr>
        <w:t>19/09/2024</w:t>
      </w:r>
      <w:r w:rsidR="00FF4AB1" w:rsidRPr="00BA67DB">
        <w:rPr>
          <w:rFonts w:ascii="Arial" w:hAnsi="Arial" w:cs="Arial"/>
          <w:sz w:val="24"/>
          <w:szCs w:val="24"/>
        </w:rPr>
        <w:t xml:space="preserve"> o godz. </w:t>
      </w:r>
      <w:r w:rsidR="00556D6E" w:rsidRPr="00BA67DB">
        <w:rPr>
          <w:rFonts w:ascii="Arial" w:hAnsi="Arial" w:cs="Arial"/>
          <w:sz w:val="24"/>
          <w:szCs w:val="24"/>
        </w:rPr>
        <w:t>09:30</w:t>
      </w:r>
      <w:r w:rsidRPr="00BA67DB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26A267A3" w14:textId="77777777" w:rsidR="00BA67DB" w:rsidRPr="00BB547B" w:rsidRDefault="00BA67DB" w:rsidP="00556D6E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678"/>
        <w:gridCol w:w="2409"/>
      </w:tblGrid>
      <w:tr w:rsidR="006B27ED" w:rsidRPr="00BB547B" w14:paraId="1D949C53" w14:textId="77777777" w:rsidTr="0045275B">
        <w:tc>
          <w:tcPr>
            <w:tcW w:w="993" w:type="dxa"/>
            <w:shd w:val="clear" w:color="auto" w:fill="F2F2F2"/>
            <w:vAlign w:val="center"/>
          </w:tcPr>
          <w:p w14:paraId="333DD659" w14:textId="77777777" w:rsidR="006B27ED" w:rsidRPr="00986737" w:rsidRDefault="00986737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654DA2A" w14:textId="77777777" w:rsidR="006B27ED" w:rsidRPr="00986737" w:rsidRDefault="00986737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6042622F" w14:textId="77777777" w:rsidR="006B27ED" w:rsidRPr="00986737" w:rsidRDefault="006B27ED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6DBD989C" w14:textId="77777777" w:rsidR="006B27ED" w:rsidRPr="00986737" w:rsidRDefault="006B27ED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56D6E" w:rsidRPr="00BB547B" w14:paraId="6A33AA65" w14:textId="77777777" w:rsidTr="0045275B">
        <w:tc>
          <w:tcPr>
            <w:tcW w:w="993" w:type="dxa"/>
            <w:shd w:val="clear" w:color="auto" w:fill="auto"/>
            <w:vAlign w:val="center"/>
          </w:tcPr>
          <w:p w14:paraId="693DD52C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27DB98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08200B32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05A40C0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72D972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E0CC022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423 000.00 zł</w:t>
            </w:r>
          </w:p>
        </w:tc>
      </w:tr>
      <w:tr w:rsidR="00556D6E" w:rsidRPr="00BB547B" w14:paraId="774CAA6B" w14:textId="77777777" w:rsidTr="0045275B">
        <w:tc>
          <w:tcPr>
            <w:tcW w:w="993" w:type="dxa"/>
            <w:shd w:val="clear" w:color="auto" w:fill="auto"/>
            <w:vAlign w:val="center"/>
          </w:tcPr>
          <w:p w14:paraId="5B1CE0EC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ED9DB7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1FC86979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Abena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6830153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Nowa, Łozienica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D6BA19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72-100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Goleniów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AE2EF8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8 000.00 zł</w:t>
            </w:r>
          </w:p>
        </w:tc>
      </w:tr>
      <w:tr w:rsidR="00556D6E" w:rsidRPr="00BB547B" w14:paraId="25D59ED6" w14:textId="77777777" w:rsidTr="0045275B">
        <w:tc>
          <w:tcPr>
            <w:tcW w:w="993" w:type="dxa"/>
            <w:shd w:val="clear" w:color="auto" w:fill="auto"/>
            <w:vAlign w:val="center"/>
          </w:tcPr>
          <w:p w14:paraId="5332D244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B95D3B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653A9B2A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MERCATOR MEDICAL S.A.</w:t>
            </w:r>
          </w:p>
          <w:p w14:paraId="145F8855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Heleny 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FDD1D6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67D7FC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406 080.00 zł</w:t>
            </w:r>
          </w:p>
        </w:tc>
      </w:tr>
      <w:tr w:rsidR="00556D6E" w:rsidRPr="00BB547B" w14:paraId="7C49D3F3" w14:textId="77777777" w:rsidTr="0045275B">
        <w:tc>
          <w:tcPr>
            <w:tcW w:w="993" w:type="dxa"/>
            <w:shd w:val="clear" w:color="auto" w:fill="auto"/>
            <w:vAlign w:val="center"/>
          </w:tcPr>
          <w:p w14:paraId="0F3B4BBD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D55CE3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44595864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MERCATOR MEDICAL S.A.</w:t>
            </w:r>
          </w:p>
          <w:p w14:paraId="32A0CBC5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Heleny 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B61D6E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E93EF23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7 592.40 zł</w:t>
            </w:r>
          </w:p>
        </w:tc>
      </w:tr>
      <w:tr w:rsidR="00556D6E" w:rsidRPr="00BB547B" w14:paraId="4CCDCE2F" w14:textId="77777777" w:rsidTr="0045275B">
        <w:tc>
          <w:tcPr>
            <w:tcW w:w="993" w:type="dxa"/>
            <w:shd w:val="clear" w:color="auto" w:fill="auto"/>
            <w:vAlign w:val="center"/>
          </w:tcPr>
          <w:p w14:paraId="375500FF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1409E2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42CBF55F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MERCATOR MEDICAL S.A.</w:t>
            </w:r>
          </w:p>
          <w:p w14:paraId="25912849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Heleny 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C34C24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B4CCFD3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7 560.00 zł</w:t>
            </w:r>
          </w:p>
        </w:tc>
      </w:tr>
      <w:tr w:rsidR="00556D6E" w:rsidRPr="00BB547B" w14:paraId="433E6073" w14:textId="77777777" w:rsidTr="0045275B">
        <w:tc>
          <w:tcPr>
            <w:tcW w:w="993" w:type="dxa"/>
            <w:shd w:val="clear" w:color="auto" w:fill="auto"/>
            <w:vAlign w:val="center"/>
          </w:tcPr>
          <w:p w14:paraId="0E6BB6B8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4D7BEC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1897E6BA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MERCATOR MEDICAL S.A.</w:t>
            </w:r>
          </w:p>
          <w:p w14:paraId="167B26D2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Heleny Modrzejewskiej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8CF114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31-327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30934E0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11 254.50 zł</w:t>
            </w:r>
          </w:p>
        </w:tc>
      </w:tr>
      <w:tr w:rsidR="00556D6E" w:rsidRPr="00BB547B" w14:paraId="6E28C262" w14:textId="77777777" w:rsidTr="0045275B">
        <w:tc>
          <w:tcPr>
            <w:tcW w:w="993" w:type="dxa"/>
            <w:shd w:val="clear" w:color="auto" w:fill="auto"/>
            <w:vAlign w:val="center"/>
          </w:tcPr>
          <w:p w14:paraId="4B06E4FB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8B5CC7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17733834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3A3FEAAC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1AA2C6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E35B0D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406 080.00 zł</w:t>
            </w:r>
          </w:p>
        </w:tc>
      </w:tr>
      <w:tr w:rsidR="00556D6E" w:rsidRPr="00BB547B" w14:paraId="63452FDE" w14:textId="77777777" w:rsidTr="0045275B">
        <w:tc>
          <w:tcPr>
            <w:tcW w:w="993" w:type="dxa"/>
            <w:shd w:val="clear" w:color="auto" w:fill="auto"/>
            <w:vAlign w:val="center"/>
          </w:tcPr>
          <w:p w14:paraId="2CB62070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0745D2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4C0E8106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6378A70F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ADC929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0AF425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4 665.60 zł</w:t>
            </w:r>
          </w:p>
        </w:tc>
      </w:tr>
      <w:tr w:rsidR="00556D6E" w:rsidRPr="00BB547B" w14:paraId="7FB786F5" w14:textId="77777777" w:rsidTr="0045275B">
        <w:tc>
          <w:tcPr>
            <w:tcW w:w="993" w:type="dxa"/>
            <w:shd w:val="clear" w:color="auto" w:fill="auto"/>
            <w:vAlign w:val="center"/>
          </w:tcPr>
          <w:p w14:paraId="704A3E5F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47C3D6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3B30D65D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5B9C7DBB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9067DF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ED8FEE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9 720.00 zł</w:t>
            </w:r>
          </w:p>
        </w:tc>
      </w:tr>
      <w:tr w:rsidR="00556D6E" w:rsidRPr="00BB547B" w14:paraId="7D80298E" w14:textId="77777777" w:rsidTr="0045275B">
        <w:tc>
          <w:tcPr>
            <w:tcW w:w="993" w:type="dxa"/>
            <w:shd w:val="clear" w:color="auto" w:fill="auto"/>
            <w:vAlign w:val="center"/>
          </w:tcPr>
          <w:p w14:paraId="3EC15B9E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E4848F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4BBE125A" w14:textId="79BFF972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275B">
              <w:rPr>
                <w:rFonts w:ascii="Arial" w:hAnsi="Arial" w:cs="Arial"/>
                <w:sz w:val="24"/>
                <w:szCs w:val="24"/>
              </w:rPr>
              <w:t>S</w:t>
            </w:r>
            <w:r w:rsidRPr="00556D6E">
              <w:rPr>
                <w:rFonts w:ascii="Arial" w:hAnsi="Arial" w:cs="Arial"/>
                <w:sz w:val="24"/>
                <w:szCs w:val="24"/>
              </w:rPr>
              <w:t xml:space="preserve">p. z o.o.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D2ED92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F0E2F1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F3EF66B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406 080.00 zł</w:t>
            </w:r>
          </w:p>
        </w:tc>
      </w:tr>
      <w:tr w:rsidR="00556D6E" w:rsidRPr="00BB547B" w14:paraId="68E83000" w14:textId="77777777" w:rsidTr="0045275B">
        <w:tc>
          <w:tcPr>
            <w:tcW w:w="993" w:type="dxa"/>
            <w:shd w:val="clear" w:color="auto" w:fill="auto"/>
            <w:vAlign w:val="center"/>
          </w:tcPr>
          <w:p w14:paraId="38C71FC0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19E9A2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5F24C05E" w14:textId="065DBA1C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275B">
              <w:rPr>
                <w:rFonts w:ascii="Arial" w:hAnsi="Arial" w:cs="Arial"/>
                <w:sz w:val="24"/>
                <w:szCs w:val="24"/>
              </w:rPr>
              <w:t>S</w:t>
            </w:r>
            <w:r w:rsidRPr="00556D6E">
              <w:rPr>
                <w:rFonts w:ascii="Arial" w:hAnsi="Arial" w:cs="Arial"/>
                <w:sz w:val="24"/>
                <w:szCs w:val="24"/>
              </w:rPr>
              <w:t xml:space="preserve">p. z o.o.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F4D228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2F139D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F1021A9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7 992.00 zł</w:t>
            </w:r>
          </w:p>
        </w:tc>
      </w:tr>
      <w:tr w:rsidR="00556D6E" w:rsidRPr="00BB547B" w14:paraId="6B077B9B" w14:textId="77777777" w:rsidTr="0045275B">
        <w:tc>
          <w:tcPr>
            <w:tcW w:w="993" w:type="dxa"/>
            <w:shd w:val="clear" w:color="auto" w:fill="auto"/>
            <w:vAlign w:val="center"/>
          </w:tcPr>
          <w:p w14:paraId="2E866783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3DDB90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611D0E62" w14:textId="6CBC6F9E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275B">
              <w:rPr>
                <w:rFonts w:ascii="Arial" w:hAnsi="Arial" w:cs="Arial"/>
                <w:sz w:val="24"/>
                <w:szCs w:val="24"/>
              </w:rPr>
              <w:t>S</w:t>
            </w:r>
            <w:r w:rsidRPr="00556D6E">
              <w:rPr>
                <w:rFonts w:ascii="Arial" w:hAnsi="Arial" w:cs="Arial"/>
                <w:sz w:val="24"/>
                <w:szCs w:val="24"/>
              </w:rPr>
              <w:t xml:space="preserve">p. z o.o.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BDB52C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DC1E38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1801DE4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11 340.00 zł</w:t>
            </w:r>
          </w:p>
        </w:tc>
      </w:tr>
      <w:tr w:rsidR="00556D6E" w:rsidRPr="00BB547B" w14:paraId="4F22D616" w14:textId="77777777" w:rsidTr="0045275B">
        <w:tc>
          <w:tcPr>
            <w:tcW w:w="993" w:type="dxa"/>
            <w:shd w:val="clear" w:color="auto" w:fill="auto"/>
            <w:vAlign w:val="center"/>
          </w:tcPr>
          <w:p w14:paraId="191DE9F7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A55790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011CF6F3" w14:textId="35C35FDF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275B">
              <w:rPr>
                <w:rFonts w:ascii="Arial" w:hAnsi="Arial" w:cs="Arial"/>
                <w:sz w:val="24"/>
                <w:szCs w:val="24"/>
              </w:rPr>
              <w:t>S</w:t>
            </w:r>
            <w:r w:rsidRPr="00556D6E">
              <w:rPr>
                <w:rFonts w:ascii="Arial" w:hAnsi="Arial" w:cs="Arial"/>
                <w:sz w:val="24"/>
                <w:szCs w:val="24"/>
              </w:rPr>
              <w:t xml:space="preserve">p. z o.o.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3A6E44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A50411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899CB8E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6 480.00 zł</w:t>
            </w:r>
          </w:p>
        </w:tc>
      </w:tr>
      <w:tr w:rsidR="00556D6E" w:rsidRPr="00BB547B" w14:paraId="3E616BDA" w14:textId="77777777" w:rsidTr="0045275B">
        <w:tc>
          <w:tcPr>
            <w:tcW w:w="993" w:type="dxa"/>
            <w:shd w:val="clear" w:color="auto" w:fill="auto"/>
            <w:vAlign w:val="center"/>
          </w:tcPr>
          <w:p w14:paraId="067BD91F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45268B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6FE489BF" w14:textId="2C6EF573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275B">
              <w:rPr>
                <w:rFonts w:ascii="Arial" w:hAnsi="Arial" w:cs="Arial"/>
                <w:sz w:val="24"/>
                <w:szCs w:val="24"/>
              </w:rPr>
              <w:t>S</w:t>
            </w:r>
            <w:r w:rsidRPr="00556D6E">
              <w:rPr>
                <w:rFonts w:ascii="Arial" w:hAnsi="Arial" w:cs="Arial"/>
                <w:sz w:val="24"/>
                <w:szCs w:val="24"/>
              </w:rPr>
              <w:t xml:space="preserve">p. z o.o.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8549C4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6BB4E6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07CD72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6 325.43 zł</w:t>
            </w:r>
          </w:p>
        </w:tc>
      </w:tr>
      <w:tr w:rsidR="00556D6E" w:rsidRPr="00BB547B" w14:paraId="238A360D" w14:textId="77777777" w:rsidTr="0045275B">
        <w:tc>
          <w:tcPr>
            <w:tcW w:w="993" w:type="dxa"/>
            <w:shd w:val="clear" w:color="auto" w:fill="auto"/>
            <w:vAlign w:val="center"/>
          </w:tcPr>
          <w:p w14:paraId="3A735114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FA3FA8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3F69169A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 xml:space="preserve">International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Cleaning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Services Polska 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Z.Kotłowski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H.Kotłowska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56D6E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556D6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94F47A" w14:textId="77777777" w:rsidR="00556D6E" w:rsidRPr="00986737" w:rsidRDefault="00556D6E" w:rsidP="00556D6E">
            <w:pPr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Magnoliowa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73C0B1" w14:textId="77777777" w:rsidR="00556D6E" w:rsidRPr="00986737" w:rsidRDefault="00556D6E" w:rsidP="00556D6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81-198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6D6E">
              <w:rPr>
                <w:rFonts w:ascii="Arial" w:hAnsi="Arial" w:cs="Arial"/>
                <w:sz w:val="24"/>
                <w:szCs w:val="24"/>
              </w:rPr>
              <w:t>Mosty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B40E01" w14:textId="77777777" w:rsidR="00556D6E" w:rsidRPr="00986737" w:rsidRDefault="00556D6E" w:rsidP="00556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6D6E">
              <w:rPr>
                <w:rFonts w:ascii="Arial" w:hAnsi="Arial" w:cs="Arial"/>
                <w:sz w:val="24"/>
                <w:szCs w:val="24"/>
              </w:rPr>
              <w:t>406 080.00 zł</w:t>
            </w:r>
          </w:p>
        </w:tc>
      </w:tr>
    </w:tbl>
    <w:p w14:paraId="4FF5E078" w14:textId="77777777" w:rsidR="0045275B" w:rsidRDefault="0045275B" w:rsidP="00556D6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848439A" w14:textId="0EFE61AD" w:rsidR="00A80738" w:rsidRDefault="00A80738" w:rsidP="00556D6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9B8894C" w14:textId="77777777" w:rsidR="007C7037" w:rsidRDefault="007C7037" w:rsidP="00556D6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0AF43E" w14:textId="77777777" w:rsidR="007C7037" w:rsidRDefault="007C7037" w:rsidP="007C7037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4148EA61" w14:textId="77777777" w:rsidR="007C7037" w:rsidRDefault="007C7037" w:rsidP="007C7037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25546EBF" w14:textId="77777777" w:rsidR="007C7037" w:rsidRDefault="007C7037" w:rsidP="007C7037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33295141" w14:textId="77777777" w:rsidR="007C7037" w:rsidRDefault="007C7037" w:rsidP="007C7037">
      <w:pPr>
        <w:ind w:left="2829" w:firstLine="709"/>
        <w:jc w:val="center"/>
      </w:pPr>
      <w:r>
        <w:rPr>
          <w:i/>
        </w:rPr>
        <w:t xml:space="preserve"> Violetta Magiera</w:t>
      </w:r>
    </w:p>
    <w:p w14:paraId="36BB4E70" w14:textId="77777777" w:rsidR="007C7037" w:rsidRPr="00BB547B" w:rsidRDefault="007C7037" w:rsidP="00556D6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C7037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94735" w14:textId="77777777" w:rsidR="006F405A" w:rsidRDefault="006F405A">
      <w:r>
        <w:separator/>
      </w:r>
    </w:p>
  </w:endnote>
  <w:endnote w:type="continuationSeparator" w:id="0">
    <w:p w14:paraId="0BD0C3F5" w14:textId="77777777" w:rsidR="006F405A" w:rsidRDefault="006F4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4A7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26E0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C7A56" w14:textId="69F4BBF7" w:rsidR="00986737" w:rsidRPr="00986737" w:rsidRDefault="007C70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29ED340" wp14:editId="132412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5A48E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9DE83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1DB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040336" w14:textId="77777777" w:rsidR="009F189D" w:rsidRDefault="009F189D">
    <w:pPr>
      <w:pStyle w:val="Stopka"/>
      <w:tabs>
        <w:tab w:val="clear" w:pos="4536"/>
      </w:tabs>
      <w:jc w:val="center"/>
    </w:pPr>
  </w:p>
  <w:p w14:paraId="6DFBE4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11CF73" w14:textId="77777777" w:rsidR="006F405A" w:rsidRDefault="006F405A">
      <w:r>
        <w:separator/>
      </w:r>
    </w:p>
  </w:footnote>
  <w:footnote w:type="continuationSeparator" w:id="0">
    <w:p w14:paraId="5097D9C4" w14:textId="77777777" w:rsidR="006F405A" w:rsidRDefault="006F4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E1A83" w14:textId="77777777" w:rsidR="00556D6E" w:rsidRDefault="00556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87F76" w14:textId="77777777" w:rsidR="00556D6E" w:rsidRDefault="00556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B382F" w14:textId="77777777" w:rsidR="00556D6E" w:rsidRDefault="00556D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5A"/>
    <w:rsid w:val="00007727"/>
    <w:rsid w:val="00017720"/>
    <w:rsid w:val="00035488"/>
    <w:rsid w:val="000D7F25"/>
    <w:rsid w:val="000E00E5"/>
    <w:rsid w:val="001007D3"/>
    <w:rsid w:val="00173B20"/>
    <w:rsid w:val="001C69FF"/>
    <w:rsid w:val="00221C99"/>
    <w:rsid w:val="0023318D"/>
    <w:rsid w:val="003D72FD"/>
    <w:rsid w:val="00423179"/>
    <w:rsid w:val="0045275B"/>
    <w:rsid w:val="00490DC0"/>
    <w:rsid w:val="00493F8C"/>
    <w:rsid w:val="004C7E9B"/>
    <w:rsid w:val="00556D6E"/>
    <w:rsid w:val="005614F2"/>
    <w:rsid w:val="00577BC6"/>
    <w:rsid w:val="005A632E"/>
    <w:rsid w:val="0069085C"/>
    <w:rsid w:val="006B27ED"/>
    <w:rsid w:val="006F405A"/>
    <w:rsid w:val="007C7037"/>
    <w:rsid w:val="00843263"/>
    <w:rsid w:val="00861E75"/>
    <w:rsid w:val="00986737"/>
    <w:rsid w:val="009D19BD"/>
    <w:rsid w:val="009F189D"/>
    <w:rsid w:val="00A80738"/>
    <w:rsid w:val="00BA67DB"/>
    <w:rsid w:val="00BB547B"/>
    <w:rsid w:val="00C236D3"/>
    <w:rsid w:val="00C659E2"/>
    <w:rsid w:val="00C7109D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C57C6A"/>
  <w15:chartTrackingRefBased/>
  <w15:docId w15:val="{9D013D1D-F507-4539-9D74-DC204C12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6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3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66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6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84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06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61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5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75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24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9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04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8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96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4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70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48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28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2024-09-19T09:21:00Z</cp:lastPrinted>
  <dcterms:created xsi:type="dcterms:W3CDTF">2024-09-19T09:22:00Z</dcterms:created>
  <dcterms:modified xsi:type="dcterms:W3CDTF">2024-09-19T09:22:00Z</dcterms:modified>
</cp:coreProperties>
</file>