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Pr="00DC3F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DC3F22">
        <w:rPr>
          <w:rFonts w:ascii="Arial" w:hAnsi="Arial" w:cs="Arial"/>
          <w:b/>
          <w:bCs/>
          <w:sz w:val="24"/>
          <w:szCs w:val="24"/>
        </w:rPr>
        <w:tab/>
      </w:r>
    </w:p>
    <w:p w:rsidR="00C57E61" w:rsidRPr="00DC3F22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DC3F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C3F22">
        <w:rPr>
          <w:rFonts w:ascii="Arial" w:hAnsi="Arial" w:cs="Arial"/>
          <w:b/>
          <w:bCs/>
          <w:sz w:val="24"/>
          <w:szCs w:val="24"/>
        </w:rPr>
        <w:tab/>
      </w:r>
      <w:r w:rsidR="00B04206" w:rsidRPr="00DC3F2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313C41" w:rsidRPr="00DC3F22">
        <w:rPr>
          <w:rFonts w:ascii="Arial" w:hAnsi="Arial" w:cs="Arial"/>
          <w:b/>
          <w:bCs/>
          <w:sz w:val="24"/>
          <w:szCs w:val="24"/>
        </w:rPr>
        <w:t>KA-2/</w:t>
      </w:r>
      <w:r w:rsidR="00156B0D" w:rsidRPr="00DC3F22">
        <w:rPr>
          <w:rFonts w:ascii="Arial" w:hAnsi="Arial" w:cs="Arial"/>
          <w:b/>
          <w:bCs/>
          <w:sz w:val="24"/>
          <w:szCs w:val="24"/>
        </w:rPr>
        <w:t>0</w:t>
      </w:r>
      <w:r w:rsidR="00B8613C" w:rsidRPr="00DC3F22">
        <w:rPr>
          <w:rFonts w:ascii="Arial" w:hAnsi="Arial" w:cs="Arial"/>
          <w:b/>
          <w:bCs/>
          <w:sz w:val="24"/>
          <w:szCs w:val="24"/>
        </w:rPr>
        <w:t>57</w:t>
      </w:r>
      <w:r w:rsidR="00313C41" w:rsidRPr="00DC3F22">
        <w:rPr>
          <w:rFonts w:ascii="Arial" w:hAnsi="Arial" w:cs="Arial"/>
          <w:b/>
          <w:bCs/>
          <w:sz w:val="24"/>
          <w:szCs w:val="24"/>
        </w:rPr>
        <w:t>/202</w:t>
      </w:r>
      <w:r w:rsidR="00156B0D" w:rsidRPr="00DC3F22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DC3F22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DC3F2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C3F22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0E4E32" w:rsidRPr="00DC3F22">
        <w:rPr>
          <w:rFonts w:ascii="Arial" w:hAnsi="Arial" w:cs="Arial"/>
          <w:b/>
          <w:bCs/>
          <w:i w:val="0"/>
          <w:szCs w:val="24"/>
        </w:rPr>
        <w:t>2</w:t>
      </w:r>
      <w:r w:rsidR="002A054B" w:rsidRPr="00DC3F22">
        <w:rPr>
          <w:rFonts w:ascii="Arial" w:hAnsi="Arial" w:cs="Arial"/>
          <w:b/>
          <w:bCs/>
          <w:i w:val="0"/>
          <w:szCs w:val="24"/>
        </w:rPr>
        <w:t xml:space="preserve"> </w:t>
      </w:r>
      <w:r w:rsidRPr="00DC3F22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DC3F22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DC3F22" w:rsidRDefault="003B310D" w:rsidP="003B310D">
      <w:pPr>
        <w:pStyle w:val="Nagwek2"/>
        <w:ind w:left="0"/>
        <w:rPr>
          <w:sz w:val="22"/>
        </w:rPr>
      </w:pPr>
      <w:r w:rsidRPr="00DC3F22">
        <w:rPr>
          <w:sz w:val="22"/>
        </w:rPr>
        <w:t>OFERTA</w:t>
      </w:r>
    </w:p>
    <w:p w:rsidR="00EF47EE" w:rsidRPr="00DC3F22" w:rsidRDefault="00EF47EE" w:rsidP="00EF47EE">
      <w:pPr>
        <w:rPr>
          <w:sz w:val="22"/>
        </w:rPr>
      </w:pPr>
    </w:p>
    <w:p w:rsidR="00902B46" w:rsidRPr="00DC3F22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DC3F22">
        <w:rPr>
          <w:sz w:val="22"/>
        </w:rPr>
        <w:t>Nazwa</w:t>
      </w:r>
      <w:r w:rsidR="00D24480" w:rsidRPr="00DC3F22">
        <w:rPr>
          <w:sz w:val="22"/>
        </w:rPr>
        <w:t>:</w:t>
      </w:r>
      <w:r w:rsidRPr="00DC3F22">
        <w:rPr>
          <w:sz w:val="22"/>
        </w:rPr>
        <w:t xml:space="preserve"> </w:t>
      </w:r>
      <w:r w:rsidR="00D24480" w:rsidRPr="00DC3F22">
        <w:rPr>
          <w:sz w:val="22"/>
        </w:rPr>
        <w:t>(</w:t>
      </w:r>
      <w:r w:rsidRPr="00DC3F22">
        <w:rPr>
          <w:sz w:val="22"/>
        </w:rPr>
        <w:t>Wykonawcy lub Wykonawców w przypadku oferty wspólnej</w:t>
      </w:r>
      <w:r w:rsidR="00D24480" w:rsidRPr="00DC3F22">
        <w:rPr>
          <w:sz w:val="22"/>
        </w:rPr>
        <w:t>)</w:t>
      </w:r>
      <w:r w:rsidR="00815C90" w:rsidRPr="00DC3F22">
        <w:rPr>
          <w:rStyle w:val="Odwoanieprzypisudolnego"/>
          <w:sz w:val="22"/>
        </w:rPr>
        <w:footnoteReference w:id="1"/>
      </w:r>
      <w:r w:rsidRPr="00DC3F22">
        <w:rPr>
          <w:sz w:val="22"/>
        </w:rPr>
        <w:t>:</w:t>
      </w:r>
      <w:r w:rsidR="00DD7835" w:rsidRPr="00DC3F22">
        <w:rPr>
          <w:sz w:val="22"/>
        </w:rPr>
        <w:tab/>
      </w:r>
    </w:p>
    <w:p w:rsidR="00902B46" w:rsidRPr="00DC3F22" w:rsidRDefault="00902B46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DC3F22">
        <w:rPr>
          <w:sz w:val="22"/>
        </w:rPr>
        <w:t>.......................</w:t>
      </w:r>
    </w:p>
    <w:p w:rsidR="00B639E0" w:rsidRPr="00DC3F22" w:rsidRDefault="00902B46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Adres: ul. .....................</w:t>
      </w:r>
      <w:r w:rsidR="00B639E0" w:rsidRPr="00DC3F22">
        <w:rPr>
          <w:sz w:val="22"/>
        </w:rPr>
        <w:t>...............</w:t>
      </w:r>
      <w:r w:rsidRPr="00DC3F22">
        <w:rPr>
          <w:sz w:val="22"/>
        </w:rPr>
        <w:t xml:space="preserve">.................... </w:t>
      </w:r>
      <w:r w:rsidR="00B639E0" w:rsidRPr="00DC3F22">
        <w:rPr>
          <w:sz w:val="22"/>
        </w:rPr>
        <w:t xml:space="preserve">       </w:t>
      </w:r>
      <w:r w:rsidRPr="00DC3F22">
        <w:rPr>
          <w:sz w:val="22"/>
        </w:rPr>
        <w:t>kod pocztowy</w:t>
      </w:r>
      <w:r w:rsidR="00A23458" w:rsidRPr="00DC3F22">
        <w:rPr>
          <w:sz w:val="22"/>
        </w:rPr>
        <w:t>:</w:t>
      </w:r>
      <w:r w:rsidR="00B639E0" w:rsidRPr="00DC3F22">
        <w:rPr>
          <w:sz w:val="22"/>
        </w:rPr>
        <w:t>………………………</w:t>
      </w:r>
      <w:r w:rsidR="00322F42" w:rsidRPr="00DC3F22">
        <w:rPr>
          <w:sz w:val="22"/>
        </w:rPr>
        <w:t>……….</w:t>
      </w:r>
    </w:p>
    <w:p w:rsidR="00902B46" w:rsidRPr="00DC3F22" w:rsidRDefault="00B639E0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m</w:t>
      </w:r>
      <w:r w:rsidR="00902B46" w:rsidRPr="00DC3F22">
        <w:rPr>
          <w:sz w:val="22"/>
        </w:rPr>
        <w:t>iasto</w:t>
      </w:r>
      <w:r w:rsidRPr="00DC3F22">
        <w:rPr>
          <w:sz w:val="22"/>
        </w:rPr>
        <w:t xml:space="preserve">:     ..............................................        </w:t>
      </w:r>
      <w:r w:rsidR="00902B46" w:rsidRPr="00DC3F22">
        <w:rPr>
          <w:sz w:val="22"/>
        </w:rPr>
        <w:t>województwo: ……………………..………</w:t>
      </w:r>
      <w:r w:rsidR="00322F42" w:rsidRPr="00DC3F22">
        <w:rPr>
          <w:sz w:val="22"/>
        </w:rPr>
        <w:t>……….</w:t>
      </w:r>
    </w:p>
    <w:p w:rsidR="00B12D3B" w:rsidRPr="00DC3F22" w:rsidRDefault="00902B46" w:rsidP="00B639E0">
      <w:pPr>
        <w:spacing w:line="360" w:lineRule="auto"/>
        <w:ind w:hanging="27"/>
        <w:jc w:val="both"/>
        <w:rPr>
          <w:sz w:val="22"/>
        </w:rPr>
      </w:pPr>
      <w:r w:rsidRPr="00DC3F22">
        <w:rPr>
          <w:sz w:val="22"/>
        </w:rPr>
        <w:t>tel.</w:t>
      </w:r>
      <w:r w:rsidR="00B639E0" w:rsidRPr="00DC3F22">
        <w:rPr>
          <w:sz w:val="22"/>
        </w:rPr>
        <w:t>:</w:t>
      </w:r>
      <w:r w:rsidRPr="00DC3F22">
        <w:rPr>
          <w:sz w:val="22"/>
        </w:rPr>
        <w:t xml:space="preserve"> ...</w:t>
      </w:r>
      <w:r w:rsidR="00B639E0" w:rsidRPr="00DC3F22">
        <w:rPr>
          <w:sz w:val="22"/>
        </w:rPr>
        <w:t>..</w:t>
      </w:r>
      <w:r w:rsidRPr="00DC3F22">
        <w:rPr>
          <w:sz w:val="22"/>
        </w:rPr>
        <w:t>.</w:t>
      </w:r>
      <w:r w:rsidR="00B639E0" w:rsidRPr="00DC3F22">
        <w:rPr>
          <w:sz w:val="22"/>
        </w:rPr>
        <w:t>....</w:t>
      </w:r>
      <w:r w:rsidR="00B12D3B" w:rsidRPr="00DC3F22">
        <w:rPr>
          <w:sz w:val="22"/>
        </w:rPr>
        <w:t>.....</w:t>
      </w:r>
      <w:r w:rsidR="00B639E0" w:rsidRPr="00DC3F22">
        <w:rPr>
          <w:sz w:val="22"/>
        </w:rPr>
        <w:t>.</w:t>
      </w:r>
      <w:r w:rsidRPr="00DC3F22">
        <w:rPr>
          <w:sz w:val="22"/>
        </w:rPr>
        <w:t>..</w:t>
      </w:r>
      <w:r w:rsidR="00B12D3B" w:rsidRPr="00DC3F22">
        <w:rPr>
          <w:sz w:val="22"/>
        </w:rPr>
        <w:t>...........................</w:t>
      </w:r>
      <w:r w:rsidRPr="00DC3F22">
        <w:rPr>
          <w:sz w:val="22"/>
        </w:rPr>
        <w:t>.........</w:t>
      </w:r>
      <w:r w:rsidR="00B639E0" w:rsidRPr="00DC3F22">
        <w:rPr>
          <w:sz w:val="22"/>
        </w:rPr>
        <w:t>..</w:t>
      </w:r>
      <w:r w:rsidRPr="00DC3F22">
        <w:rPr>
          <w:sz w:val="22"/>
        </w:rPr>
        <w:t>....</w:t>
      </w:r>
      <w:r w:rsidR="002B5FCD" w:rsidRPr="00DC3F22">
        <w:rPr>
          <w:sz w:val="22"/>
        </w:rPr>
        <w:t>.................................................................................</w:t>
      </w:r>
      <w:r w:rsidR="00B12D3B" w:rsidRPr="00DC3F22">
        <w:rPr>
          <w:sz w:val="22"/>
        </w:rPr>
        <w:t xml:space="preserve">      </w:t>
      </w:r>
    </w:p>
    <w:p w:rsidR="00902B46" w:rsidRPr="00DC3F22" w:rsidRDefault="00B639E0" w:rsidP="00B12D3B">
      <w:pPr>
        <w:spacing w:line="360" w:lineRule="auto"/>
        <w:ind w:hanging="27"/>
        <w:jc w:val="both"/>
        <w:rPr>
          <w:sz w:val="22"/>
        </w:rPr>
      </w:pPr>
      <w:r w:rsidRPr="00DC3F22">
        <w:rPr>
          <w:sz w:val="22"/>
        </w:rPr>
        <w:t>e-mail: ...........</w:t>
      </w:r>
      <w:r w:rsidR="00B12D3B" w:rsidRPr="00DC3F22">
        <w:rPr>
          <w:sz w:val="22"/>
        </w:rPr>
        <w:t>.......</w:t>
      </w:r>
      <w:r w:rsidRPr="00DC3F22">
        <w:rPr>
          <w:sz w:val="22"/>
        </w:rPr>
        <w:t>.......</w:t>
      </w:r>
      <w:r w:rsidR="0002728B" w:rsidRPr="00DC3F22">
        <w:rPr>
          <w:sz w:val="22"/>
        </w:rPr>
        <w:t>..............................</w:t>
      </w:r>
      <w:r w:rsidRPr="00DC3F22">
        <w:rPr>
          <w:sz w:val="22"/>
        </w:rPr>
        <w:t>..............................</w:t>
      </w:r>
      <w:r w:rsidR="00902B46" w:rsidRPr="00DC3F22">
        <w:rPr>
          <w:sz w:val="22"/>
        </w:rPr>
        <w:t>na który zamawiający ma przesyłać korespondencję</w:t>
      </w:r>
    </w:p>
    <w:p w:rsidR="00902B46" w:rsidRPr="00DC3F22" w:rsidRDefault="00902B46" w:rsidP="00902B46">
      <w:pPr>
        <w:spacing w:line="360" w:lineRule="auto"/>
        <w:rPr>
          <w:rFonts w:eastAsia="MS Mincho"/>
          <w:sz w:val="22"/>
        </w:rPr>
      </w:pPr>
      <w:r w:rsidRPr="00DC3F22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DC3F22">
        <w:rPr>
          <w:rFonts w:eastAsia="MS Mincho"/>
          <w:sz w:val="22"/>
        </w:rPr>
        <w:t>.......................</w:t>
      </w:r>
    </w:p>
    <w:p w:rsidR="00B639E0" w:rsidRPr="00DC3F22" w:rsidRDefault="00B639E0">
      <w:pPr>
        <w:ind w:left="567"/>
        <w:jc w:val="both"/>
        <w:rPr>
          <w:sz w:val="22"/>
        </w:rPr>
      </w:pPr>
    </w:p>
    <w:p w:rsidR="00B04206" w:rsidRPr="00DC3F22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DC3F22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DC3F22">
        <w:rPr>
          <w:rFonts w:ascii="Arial" w:hAnsi="Arial" w:cs="Arial"/>
          <w:sz w:val="22"/>
          <w:szCs w:val="24"/>
        </w:rPr>
        <w:t>do postępowania prowadzonego w trybie</w:t>
      </w:r>
      <w:r w:rsidR="00930F5C" w:rsidRPr="00DC3F22">
        <w:rPr>
          <w:rFonts w:ascii="Arial" w:hAnsi="Arial" w:cs="Arial"/>
          <w:sz w:val="22"/>
          <w:szCs w:val="24"/>
        </w:rPr>
        <w:t xml:space="preserve"> </w:t>
      </w:r>
      <w:r w:rsidR="00576F34" w:rsidRPr="00DC3F22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DC3F22">
        <w:rPr>
          <w:rFonts w:ascii="Arial" w:hAnsi="Arial" w:cs="Arial"/>
          <w:sz w:val="22"/>
          <w:szCs w:val="24"/>
        </w:rPr>
        <w:t>pn</w:t>
      </w:r>
      <w:r w:rsidR="00B639E0" w:rsidRPr="00DC3F22">
        <w:rPr>
          <w:rFonts w:ascii="Arial" w:hAnsi="Arial" w:cs="Arial"/>
          <w:sz w:val="22"/>
          <w:szCs w:val="22"/>
        </w:rPr>
        <w:t>.</w:t>
      </w:r>
      <w:r w:rsidR="00B04206" w:rsidRPr="00DC3F22">
        <w:rPr>
          <w:rFonts w:ascii="Arial" w:hAnsi="Arial" w:cs="Arial"/>
          <w:sz w:val="22"/>
          <w:szCs w:val="22"/>
        </w:rPr>
        <w:t>:</w:t>
      </w:r>
      <w:r w:rsidR="00E60230" w:rsidRPr="00DC3F22">
        <w:rPr>
          <w:rFonts w:ascii="Arial" w:hAnsi="Arial" w:cs="Arial"/>
          <w:sz w:val="22"/>
          <w:szCs w:val="22"/>
        </w:rPr>
        <w:t xml:space="preserve"> </w:t>
      </w:r>
      <w:r w:rsidR="00576F34" w:rsidRPr="00DC3F22">
        <w:rPr>
          <w:rFonts w:ascii="Arial" w:hAnsi="Arial" w:cs="Arial"/>
          <w:b/>
          <w:sz w:val="22"/>
          <w:szCs w:val="22"/>
        </w:rPr>
        <w:t xml:space="preserve">Dostawa </w:t>
      </w:r>
      <w:r w:rsidR="00B8613C" w:rsidRPr="00DC3F22">
        <w:rPr>
          <w:rFonts w:ascii="Arial" w:hAnsi="Arial" w:cs="Arial"/>
          <w:b/>
          <w:sz w:val="22"/>
          <w:szCs w:val="22"/>
        </w:rPr>
        <w:t xml:space="preserve">komputerów przenośnych i drukarek dla jednostek </w:t>
      </w:r>
      <w:r w:rsidR="00791308" w:rsidRPr="00DC3F22">
        <w:rPr>
          <w:rFonts w:ascii="Arial" w:hAnsi="Arial" w:cs="Arial"/>
          <w:b/>
          <w:sz w:val="22"/>
          <w:szCs w:val="22"/>
        </w:rPr>
        <w:t>Politechniki Krakowskiej</w:t>
      </w:r>
      <w:r w:rsidR="003B740C" w:rsidRPr="00DC3F22">
        <w:rPr>
          <w:rFonts w:ascii="Arial" w:hAnsi="Arial" w:cs="Arial"/>
          <w:b/>
          <w:sz w:val="22"/>
          <w:szCs w:val="22"/>
        </w:rPr>
        <w:t xml:space="preserve"> </w:t>
      </w:r>
      <w:r w:rsidRPr="00DC3F22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DC3F22">
        <w:rPr>
          <w:rFonts w:ascii="Arial" w:hAnsi="Arial" w:cs="Arial"/>
          <w:sz w:val="22"/>
          <w:szCs w:val="24"/>
        </w:rPr>
        <w:t>godnie</w:t>
      </w:r>
      <w:r w:rsidR="00C70E06" w:rsidRPr="00DC3F22">
        <w:rPr>
          <w:rFonts w:ascii="Arial" w:hAnsi="Arial" w:cs="Arial"/>
          <w:sz w:val="22"/>
          <w:szCs w:val="24"/>
        </w:rPr>
        <w:t xml:space="preserve"> z wymogami określonymi w SWZ </w:t>
      </w:r>
      <w:r w:rsidRPr="00DC3F22">
        <w:rPr>
          <w:rFonts w:ascii="Arial" w:hAnsi="Arial" w:cs="Arial"/>
          <w:sz w:val="22"/>
          <w:szCs w:val="24"/>
        </w:rPr>
        <w:t>za cenę</w:t>
      </w:r>
      <w:r w:rsidR="00C70E06" w:rsidRPr="00DC3F22">
        <w:rPr>
          <w:rFonts w:ascii="Arial" w:hAnsi="Arial" w:cs="Arial"/>
          <w:sz w:val="22"/>
          <w:szCs w:val="24"/>
        </w:rPr>
        <w:t>:</w:t>
      </w:r>
    </w:p>
    <w:p w:rsidR="00D847B6" w:rsidRPr="00DC3F22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:rsidR="006C736C" w:rsidRDefault="006A14F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6C736C">
        <w:rPr>
          <w:rFonts w:ascii="Arial" w:hAnsi="Arial" w:cs="Arial"/>
          <w:b/>
          <w:sz w:val="22"/>
          <w:szCs w:val="24"/>
          <w:u w:val="single"/>
        </w:rPr>
        <w:t>Zadanie częściowe nr 1</w:t>
      </w:r>
      <w:r w:rsidR="00E80369">
        <w:rPr>
          <w:rFonts w:ascii="Arial" w:hAnsi="Arial" w:cs="Arial"/>
          <w:b/>
          <w:sz w:val="22"/>
          <w:szCs w:val="24"/>
          <w:u w:val="single"/>
        </w:rPr>
        <w:t xml:space="preserve">- </w:t>
      </w:r>
      <w:r w:rsidR="00E80369" w:rsidRPr="00E80369">
        <w:rPr>
          <w:rFonts w:ascii="Arial" w:hAnsi="Arial" w:cs="Arial"/>
          <w:sz w:val="22"/>
          <w:szCs w:val="24"/>
        </w:rPr>
        <w:t>Dostawa laptopa dla Katedry Budownictwa Ogólnego i fizyki Budowli L-4</w:t>
      </w:r>
    </w:p>
    <w:p w:rsidR="00E80369" w:rsidRPr="00E80369" w:rsidRDefault="00E80369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u w:val="single"/>
        </w:rPr>
      </w:pPr>
    </w:p>
    <w:tbl>
      <w:tblPr>
        <w:tblW w:w="47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9"/>
        <w:gridCol w:w="551"/>
        <w:gridCol w:w="1611"/>
        <w:gridCol w:w="1260"/>
        <w:gridCol w:w="4110"/>
      </w:tblGrid>
      <w:tr w:rsidR="00DC3F22" w:rsidRPr="00DC3F22" w:rsidTr="00DC3F22">
        <w:trPr>
          <w:trHeight w:val="639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Stawka</w:t>
            </w:r>
          </w:p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podatku VAT</w:t>
            </w:r>
          </w:p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DC3F22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:rsidR="00DC3F22" w:rsidRPr="00DC3F22" w:rsidRDefault="00DC3F22" w:rsidP="00DC3F22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i/>
                <w:sz w:val="18"/>
                <w:szCs w:val="18"/>
              </w:rPr>
              <w:t>(cena jednostkowa netto * ilość, powiększona o podatek VAT)</w:t>
            </w:r>
          </w:p>
        </w:tc>
      </w:tr>
      <w:tr w:rsidR="00DC3F22" w:rsidRPr="00DC3F22" w:rsidTr="00DC3F22">
        <w:trPr>
          <w:trHeight w:val="691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22" w:rsidRPr="00EA406E" w:rsidRDefault="00DC3F22" w:rsidP="008E7A86">
            <w:pPr>
              <w:rPr>
                <w:b/>
                <w:sz w:val="18"/>
                <w:szCs w:val="18"/>
              </w:rPr>
            </w:pPr>
            <w:r w:rsidRPr="00EA406E">
              <w:rPr>
                <w:b/>
                <w:sz w:val="18"/>
                <w:szCs w:val="18"/>
              </w:rPr>
              <w:t>Laptop 14”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8E7A86">
            <w:pPr>
              <w:jc w:val="center"/>
              <w:rPr>
                <w:b/>
                <w:sz w:val="18"/>
                <w:szCs w:val="18"/>
              </w:rPr>
            </w:pPr>
            <w:r w:rsidRPr="00DC3F2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8E7A86">
            <w:pPr>
              <w:jc w:val="center"/>
              <w:rPr>
                <w:sz w:val="18"/>
                <w:szCs w:val="18"/>
              </w:rPr>
            </w:pPr>
            <w:r w:rsidRPr="00DC3F22">
              <w:rPr>
                <w:sz w:val="18"/>
                <w:szCs w:val="18"/>
              </w:rPr>
              <w:t>…………… zł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22" w:rsidRPr="00DC3F22" w:rsidRDefault="00DC3F22" w:rsidP="008E7A86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22" w:rsidRPr="00DC3F22" w:rsidRDefault="00DC3F22" w:rsidP="008E7A86">
            <w:pPr>
              <w:jc w:val="center"/>
              <w:rPr>
                <w:sz w:val="18"/>
                <w:szCs w:val="18"/>
              </w:rPr>
            </w:pPr>
          </w:p>
          <w:p w:rsidR="00DC3F22" w:rsidRPr="00DC3F22" w:rsidRDefault="00DC3F22" w:rsidP="00DC3F22">
            <w:pPr>
              <w:rPr>
                <w:sz w:val="18"/>
                <w:szCs w:val="18"/>
              </w:rPr>
            </w:pPr>
            <w:r w:rsidRPr="00DC3F22">
              <w:rPr>
                <w:i/>
                <w:sz w:val="18"/>
                <w:szCs w:val="22"/>
              </w:rPr>
              <w:t xml:space="preserve">(liczbowo) </w:t>
            </w:r>
            <w:r w:rsidRPr="00DC3F22">
              <w:rPr>
                <w:sz w:val="18"/>
                <w:szCs w:val="18"/>
              </w:rPr>
              <w:t>……….………</w:t>
            </w:r>
            <w:r>
              <w:rPr>
                <w:sz w:val="18"/>
                <w:szCs w:val="18"/>
              </w:rPr>
              <w:t>……………………</w:t>
            </w:r>
            <w:r w:rsidRPr="00DC3F22">
              <w:rPr>
                <w:sz w:val="18"/>
                <w:szCs w:val="18"/>
              </w:rPr>
              <w:t xml:space="preserve"> zł</w:t>
            </w:r>
          </w:p>
          <w:p w:rsidR="00DC3F22" w:rsidRPr="00DC3F22" w:rsidRDefault="00DC3F22" w:rsidP="00DC3F22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:rsidR="00DC3F22" w:rsidRPr="00DC3F22" w:rsidRDefault="00DC3F22" w:rsidP="00DC3F22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DC3F22">
              <w:rPr>
                <w:i/>
                <w:iCs/>
                <w:sz w:val="18"/>
                <w:szCs w:val="18"/>
              </w:rPr>
              <w:t>słownie: …………………………………..…</w:t>
            </w:r>
          </w:p>
          <w:p w:rsidR="00DC3F22" w:rsidRPr="00DC3F22" w:rsidRDefault="00DC3F22" w:rsidP="00DC3F22">
            <w:pPr>
              <w:rPr>
                <w:sz w:val="18"/>
                <w:szCs w:val="18"/>
              </w:rPr>
            </w:pPr>
          </w:p>
        </w:tc>
      </w:tr>
    </w:tbl>
    <w:p w:rsidR="00257D3C" w:rsidRPr="00DC3F22" w:rsidRDefault="00257D3C" w:rsidP="00257D3C">
      <w:pPr>
        <w:rPr>
          <w:highlight w:val="yellow"/>
        </w:rPr>
      </w:pPr>
    </w:p>
    <w:p w:rsidR="006C736C" w:rsidRPr="00410F60" w:rsidRDefault="006C736C" w:rsidP="006C736C">
      <w:pPr>
        <w:jc w:val="both"/>
      </w:pPr>
      <w:r w:rsidRPr="00410F60">
        <w:t>Oferujemy następujący sprzęt:</w:t>
      </w:r>
    </w:p>
    <w:p w:rsidR="006C736C" w:rsidRDefault="006C736C" w:rsidP="00DC3F22">
      <w:pPr>
        <w:ind w:left="993" w:hanging="851"/>
        <w:rPr>
          <w:b/>
          <w:sz w:val="22"/>
          <w:szCs w:val="22"/>
        </w:rPr>
      </w:pPr>
    </w:p>
    <w:p w:rsidR="00276210" w:rsidRPr="006C736C" w:rsidRDefault="00DC3F22" w:rsidP="00DC3F22">
      <w:pPr>
        <w:ind w:left="993" w:hanging="851"/>
        <w:rPr>
          <w:b/>
          <w:sz w:val="22"/>
          <w:szCs w:val="22"/>
        </w:rPr>
      </w:pPr>
      <w:r w:rsidRPr="006C736C">
        <w:rPr>
          <w:b/>
          <w:sz w:val="22"/>
          <w:szCs w:val="22"/>
        </w:rPr>
        <w:t>L</w:t>
      </w:r>
      <w:r w:rsidR="00276210" w:rsidRPr="006C736C">
        <w:rPr>
          <w:b/>
          <w:sz w:val="22"/>
          <w:szCs w:val="22"/>
        </w:rPr>
        <w:t>aptop 1</w:t>
      </w:r>
      <w:r w:rsidRPr="006C736C">
        <w:rPr>
          <w:b/>
          <w:sz w:val="22"/>
          <w:szCs w:val="22"/>
        </w:rPr>
        <w:t>4</w:t>
      </w:r>
      <w:r w:rsidR="00276210" w:rsidRPr="006C736C">
        <w:rPr>
          <w:b/>
          <w:sz w:val="22"/>
          <w:szCs w:val="22"/>
        </w:rPr>
        <w:t>” – 1 szt.</w:t>
      </w:r>
    </w:p>
    <w:p w:rsidR="00276210" w:rsidRPr="006C736C" w:rsidRDefault="00276210" w:rsidP="00DC3F22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6C736C">
        <w:rPr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276210" w:rsidRPr="006C736C" w:rsidRDefault="00276210" w:rsidP="00DC3F22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6C736C">
        <w:rPr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276210" w:rsidRPr="006C736C" w:rsidRDefault="00276210" w:rsidP="00DC3F22">
      <w:pPr>
        <w:ind w:left="720" w:hanging="851"/>
        <w:rPr>
          <w:sz w:val="22"/>
          <w:szCs w:val="22"/>
        </w:rPr>
      </w:pPr>
      <w:r w:rsidRPr="006C736C">
        <w:rPr>
          <w:sz w:val="22"/>
          <w:szCs w:val="22"/>
        </w:rPr>
        <w:t xml:space="preserve">    Typ/model/ producent zainstalowanego procesora:……………………………….</w:t>
      </w:r>
    </w:p>
    <w:p w:rsidR="001E5C9B" w:rsidRPr="006C736C" w:rsidRDefault="001E5C9B" w:rsidP="00F00493">
      <w:pPr>
        <w:ind w:left="142"/>
        <w:rPr>
          <w:sz w:val="22"/>
          <w:szCs w:val="22"/>
        </w:rPr>
      </w:pPr>
      <w:r w:rsidRPr="006C736C">
        <w:rPr>
          <w:sz w:val="22"/>
          <w:szCs w:val="22"/>
        </w:rPr>
        <w:t xml:space="preserve">Ilość punktów uzyskana w teście </w:t>
      </w:r>
      <w:r w:rsidR="00A620E8" w:rsidRPr="006C736C">
        <w:rPr>
          <w:sz w:val="22"/>
          <w:szCs w:val="22"/>
        </w:rPr>
        <w:t xml:space="preserve">procesora CPU </w:t>
      </w:r>
      <w:proofErr w:type="spellStart"/>
      <w:r w:rsidR="00A620E8" w:rsidRPr="006C736C">
        <w:rPr>
          <w:sz w:val="22"/>
          <w:szCs w:val="22"/>
        </w:rPr>
        <w:t>PassMark</w:t>
      </w:r>
      <w:proofErr w:type="spellEnd"/>
      <w:r w:rsidRPr="006C736C">
        <w:rPr>
          <w:sz w:val="22"/>
          <w:szCs w:val="22"/>
        </w:rPr>
        <w:t>: ………….(min.</w:t>
      </w:r>
      <w:r w:rsidR="00A620E8" w:rsidRPr="006C736C">
        <w:rPr>
          <w:sz w:val="22"/>
          <w:szCs w:val="22"/>
        </w:rPr>
        <w:t>15</w:t>
      </w:r>
      <w:r w:rsidR="00276474">
        <w:rPr>
          <w:sz w:val="22"/>
          <w:szCs w:val="22"/>
        </w:rPr>
        <w:t>1</w:t>
      </w:r>
      <w:bookmarkStart w:id="0" w:name="_GoBack"/>
      <w:bookmarkEnd w:id="0"/>
      <w:r w:rsidRPr="006C736C">
        <w:rPr>
          <w:sz w:val="22"/>
          <w:szCs w:val="22"/>
        </w:rPr>
        <w:t>00 pkt)</w:t>
      </w:r>
    </w:p>
    <w:p w:rsidR="001E5C9B" w:rsidRPr="006C736C" w:rsidRDefault="001E5C9B" w:rsidP="00F00493">
      <w:pPr>
        <w:ind w:left="142"/>
        <w:rPr>
          <w:sz w:val="18"/>
          <w:szCs w:val="22"/>
        </w:rPr>
      </w:pPr>
      <w:r w:rsidRPr="006C736C">
        <w:rPr>
          <w:sz w:val="18"/>
          <w:szCs w:val="22"/>
        </w:rPr>
        <w:t>(</w:t>
      </w:r>
      <w:r w:rsidRPr="006C736C">
        <w:rPr>
          <w:bCs/>
          <w:iCs/>
          <w:color w:val="000000"/>
          <w:sz w:val="18"/>
          <w:szCs w:val="22"/>
        </w:rPr>
        <w:t>wynik testu dla oferowanego procesora musi być opublikowany na stronie internetowej http://www.cpubenchmark.net)</w:t>
      </w:r>
    </w:p>
    <w:p w:rsidR="001E5C9B" w:rsidRPr="006C736C" w:rsidRDefault="001E5C9B" w:rsidP="00F00493">
      <w:pPr>
        <w:ind w:left="142"/>
        <w:rPr>
          <w:sz w:val="22"/>
          <w:szCs w:val="22"/>
        </w:rPr>
      </w:pPr>
    </w:p>
    <w:p w:rsidR="001E5C9B" w:rsidRPr="006C736C" w:rsidRDefault="001E5C9B" w:rsidP="00F00493">
      <w:pPr>
        <w:ind w:left="142"/>
        <w:rPr>
          <w:sz w:val="20"/>
        </w:rPr>
      </w:pPr>
      <w:r w:rsidRPr="00806495">
        <w:rPr>
          <w:b/>
          <w:sz w:val="22"/>
        </w:rPr>
        <w:t>Link do strony producenta ze specyfikacją oferowanego modelu laptopa lub kod katalogowy producenta</w:t>
      </w:r>
      <w:r w:rsidRPr="00806495">
        <w:rPr>
          <w:sz w:val="22"/>
        </w:rPr>
        <w:t xml:space="preserve"> </w:t>
      </w:r>
      <w:r w:rsidRPr="006C736C">
        <w:rPr>
          <w:sz w:val="20"/>
        </w:rPr>
        <w:t>……………………………………………………………………………………………………..</w:t>
      </w:r>
    </w:p>
    <w:p w:rsidR="001E5C9B" w:rsidRPr="006C736C" w:rsidRDefault="001E5C9B" w:rsidP="00F00493">
      <w:pPr>
        <w:ind w:left="142"/>
        <w:jc w:val="both"/>
        <w:rPr>
          <w:i/>
          <w:sz w:val="22"/>
          <w:szCs w:val="22"/>
          <w:lang w:eastAsia="en-US"/>
        </w:rPr>
      </w:pPr>
    </w:p>
    <w:p w:rsidR="001E5C9B" w:rsidRPr="006C736C" w:rsidRDefault="001E5C9B" w:rsidP="00F00493">
      <w:pPr>
        <w:ind w:left="142"/>
        <w:jc w:val="both"/>
        <w:rPr>
          <w:i/>
          <w:sz w:val="22"/>
          <w:szCs w:val="22"/>
          <w:lang w:eastAsia="en-US"/>
        </w:rPr>
      </w:pPr>
      <w:r w:rsidRPr="006C736C">
        <w:rPr>
          <w:i/>
          <w:sz w:val="22"/>
          <w:szCs w:val="22"/>
        </w:rPr>
        <w:t>/Należy wypełnić powyższe</w:t>
      </w:r>
      <w:r w:rsidRPr="006C736C">
        <w:rPr>
          <w:i/>
          <w:sz w:val="22"/>
          <w:szCs w:val="22"/>
          <w:lang w:eastAsia="en-US"/>
        </w:rPr>
        <w:t>/(wykropkowane) w zakresie umożliwiającym ocenę spełniania wymagań Zamawiającego określonych w niniejszej SWZ</w:t>
      </w:r>
      <w:r w:rsidR="006C736C" w:rsidRPr="006C736C">
        <w:rPr>
          <w:i/>
          <w:sz w:val="22"/>
          <w:szCs w:val="22"/>
          <w:lang w:eastAsia="en-US"/>
        </w:rPr>
        <w:t>.</w:t>
      </w:r>
    </w:p>
    <w:p w:rsidR="00276210" w:rsidRDefault="00276210" w:rsidP="00276210">
      <w:pPr>
        <w:suppressAutoHyphens/>
        <w:rPr>
          <w:color w:val="000000"/>
          <w:sz w:val="22"/>
          <w:szCs w:val="22"/>
          <w:highlight w:val="yellow"/>
          <w:lang w:eastAsia="ar-SA"/>
        </w:rPr>
      </w:pPr>
    </w:p>
    <w:p w:rsidR="006C736C" w:rsidRPr="00DC3F22" w:rsidRDefault="006C736C" w:rsidP="00276210">
      <w:pPr>
        <w:suppressAutoHyphens/>
        <w:rPr>
          <w:color w:val="000000"/>
          <w:sz w:val="22"/>
          <w:szCs w:val="22"/>
          <w:highlight w:val="yellow"/>
          <w:lang w:eastAsia="ar-SA"/>
        </w:rPr>
      </w:pPr>
    </w:p>
    <w:p w:rsidR="00AE09D4" w:rsidRPr="00DC3F22" w:rsidRDefault="00AE09D4" w:rsidP="008F1C2B">
      <w:pPr>
        <w:ind w:left="720"/>
        <w:jc w:val="both"/>
        <w:rPr>
          <w:i/>
          <w:sz w:val="22"/>
          <w:szCs w:val="22"/>
          <w:highlight w:val="yellow"/>
          <w:lang w:eastAsia="en-US"/>
        </w:rPr>
      </w:pPr>
    </w:p>
    <w:p w:rsidR="006B2A29" w:rsidRPr="006C736C" w:rsidRDefault="006B2A29" w:rsidP="008F1C2B">
      <w:pPr>
        <w:ind w:left="720"/>
        <w:jc w:val="both"/>
        <w:rPr>
          <w:i/>
          <w:sz w:val="22"/>
          <w:szCs w:val="22"/>
          <w:highlight w:val="yellow"/>
          <w:u w:val="single"/>
          <w:lang w:eastAsia="en-US"/>
        </w:rPr>
      </w:pPr>
    </w:p>
    <w:p w:rsidR="006B2A29" w:rsidRPr="00E80369" w:rsidRDefault="006B2A29" w:rsidP="006B2A2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  <w:r w:rsidRPr="006C736C">
        <w:rPr>
          <w:rFonts w:ascii="Arial" w:hAnsi="Arial" w:cs="Arial"/>
          <w:b/>
          <w:sz w:val="22"/>
          <w:szCs w:val="24"/>
          <w:u w:val="single"/>
        </w:rPr>
        <w:t>Zadanie częściowe nr 2</w:t>
      </w:r>
      <w:r w:rsidR="00E80369">
        <w:rPr>
          <w:rFonts w:ascii="Arial" w:hAnsi="Arial" w:cs="Arial"/>
          <w:b/>
          <w:sz w:val="22"/>
          <w:szCs w:val="24"/>
          <w:u w:val="single"/>
        </w:rPr>
        <w:t xml:space="preserve"> - </w:t>
      </w:r>
      <w:r w:rsidR="00E80369" w:rsidRPr="00E80369">
        <w:rPr>
          <w:rFonts w:ascii="Arial" w:hAnsi="Arial" w:cs="Arial"/>
          <w:sz w:val="22"/>
          <w:szCs w:val="24"/>
        </w:rPr>
        <w:t>Dostawa laptopa dla Katedry Kształtowania Środowiska Mieszkaniowego A-3</w:t>
      </w:r>
    </w:p>
    <w:p w:rsidR="006C736C" w:rsidRPr="00DC3F22" w:rsidRDefault="006C736C" w:rsidP="006C736C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tbl>
      <w:tblPr>
        <w:tblW w:w="47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9"/>
        <w:gridCol w:w="551"/>
        <w:gridCol w:w="1611"/>
        <w:gridCol w:w="1260"/>
        <w:gridCol w:w="4110"/>
      </w:tblGrid>
      <w:tr w:rsidR="006C736C" w:rsidRPr="00DC3F22" w:rsidTr="003D1CA7">
        <w:trPr>
          <w:trHeight w:val="639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Stawka</w:t>
            </w:r>
          </w:p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podatku VAT</w:t>
            </w:r>
          </w:p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i/>
                <w:sz w:val="18"/>
                <w:szCs w:val="18"/>
              </w:rPr>
              <w:t>(cena jednostkowa netto * ilość, powiększona o podatek VAT)</w:t>
            </w:r>
          </w:p>
        </w:tc>
      </w:tr>
      <w:tr w:rsidR="006C736C" w:rsidRPr="00DC3F22" w:rsidTr="003D1CA7">
        <w:trPr>
          <w:trHeight w:val="691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6C" w:rsidRPr="00EA406E" w:rsidRDefault="006C736C" w:rsidP="003D1CA7">
            <w:pPr>
              <w:rPr>
                <w:b/>
                <w:sz w:val="18"/>
                <w:szCs w:val="18"/>
              </w:rPr>
            </w:pPr>
            <w:r w:rsidRPr="00EA406E">
              <w:rPr>
                <w:b/>
                <w:sz w:val="18"/>
                <w:szCs w:val="18"/>
              </w:rPr>
              <w:t>Laptop 15”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b/>
                <w:sz w:val="18"/>
                <w:szCs w:val="18"/>
              </w:rPr>
            </w:pPr>
            <w:r w:rsidRPr="00DC3F2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sz w:val="18"/>
                <w:szCs w:val="18"/>
              </w:rPr>
            </w:pPr>
            <w:r w:rsidRPr="00DC3F22">
              <w:rPr>
                <w:sz w:val="18"/>
                <w:szCs w:val="18"/>
              </w:rPr>
              <w:t>…………… zł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36C" w:rsidRPr="00DC3F22" w:rsidRDefault="006C736C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36C" w:rsidRPr="00DC3F22" w:rsidRDefault="006C736C" w:rsidP="003D1CA7">
            <w:pPr>
              <w:jc w:val="center"/>
              <w:rPr>
                <w:sz w:val="18"/>
                <w:szCs w:val="18"/>
              </w:rPr>
            </w:pPr>
          </w:p>
          <w:p w:rsidR="006C736C" w:rsidRPr="00DC3F22" w:rsidRDefault="006C736C" w:rsidP="003D1CA7">
            <w:pPr>
              <w:rPr>
                <w:sz w:val="18"/>
                <w:szCs w:val="18"/>
              </w:rPr>
            </w:pPr>
            <w:r w:rsidRPr="00DC3F22">
              <w:rPr>
                <w:i/>
                <w:sz w:val="18"/>
                <w:szCs w:val="22"/>
              </w:rPr>
              <w:t xml:space="preserve">(liczbowo) </w:t>
            </w:r>
            <w:r w:rsidRPr="00DC3F22">
              <w:rPr>
                <w:sz w:val="18"/>
                <w:szCs w:val="18"/>
              </w:rPr>
              <w:t>……….………</w:t>
            </w:r>
            <w:r>
              <w:rPr>
                <w:sz w:val="18"/>
                <w:szCs w:val="18"/>
              </w:rPr>
              <w:t>……………………</w:t>
            </w:r>
            <w:r w:rsidRPr="00DC3F22">
              <w:rPr>
                <w:sz w:val="18"/>
                <w:szCs w:val="18"/>
              </w:rPr>
              <w:t xml:space="preserve"> zł</w:t>
            </w:r>
          </w:p>
          <w:p w:rsidR="006C736C" w:rsidRPr="00DC3F22" w:rsidRDefault="006C736C" w:rsidP="003D1CA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:rsidR="006C736C" w:rsidRPr="00DC3F22" w:rsidRDefault="006C736C" w:rsidP="003D1CA7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DC3F22">
              <w:rPr>
                <w:i/>
                <w:iCs/>
                <w:sz w:val="18"/>
                <w:szCs w:val="18"/>
              </w:rPr>
              <w:t>słownie: …………………………………..…</w:t>
            </w:r>
          </w:p>
          <w:p w:rsidR="006C736C" w:rsidRPr="00DC3F22" w:rsidRDefault="006C736C" w:rsidP="003D1CA7">
            <w:pPr>
              <w:rPr>
                <w:sz w:val="18"/>
                <w:szCs w:val="18"/>
              </w:rPr>
            </w:pPr>
          </w:p>
        </w:tc>
      </w:tr>
    </w:tbl>
    <w:p w:rsidR="006C736C" w:rsidRPr="00DC3F22" w:rsidRDefault="006C736C" w:rsidP="006C736C">
      <w:pPr>
        <w:rPr>
          <w:highlight w:val="yellow"/>
        </w:rPr>
      </w:pPr>
    </w:p>
    <w:p w:rsidR="006C736C" w:rsidRPr="00806495" w:rsidRDefault="006C736C" w:rsidP="006C736C">
      <w:pPr>
        <w:jc w:val="both"/>
        <w:rPr>
          <w:sz w:val="22"/>
          <w:szCs w:val="22"/>
        </w:rPr>
      </w:pPr>
      <w:r w:rsidRPr="00806495">
        <w:rPr>
          <w:sz w:val="22"/>
          <w:szCs w:val="22"/>
        </w:rPr>
        <w:t>Oferujemy następujący sprzęt:</w:t>
      </w:r>
    </w:p>
    <w:p w:rsidR="006C736C" w:rsidRPr="00806495" w:rsidRDefault="006C736C" w:rsidP="006C736C">
      <w:pPr>
        <w:ind w:left="993" w:hanging="851"/>
        <w:rPr>
          <w:b/>
          <w:sz w:val="22"/>
          <w:szCs w:val="22"/>
        </w:rPr>
      </w:pPr>
    </w:p>
    <w:p w:rsidR="006C736C" w:rsidRPr="00806495" w:rsidRDefault="006C736C" w:rsidP="006C736C">
      <w:pPr>
        <w:ind w:left="993" w:hanging="851"/>
        <w:rPr>
          <w:b/>
          <w:sz w:val="22"/>
          <w:szCs w:val="22"/>
        </w:rPr>
      </w:pPr>
      <w:r w:rsidRPr="00806495">
        <w:rPr>
          <w:b/>
          <w:sz w:val="22"/>
          <w:szCs w:val="22"/>
        </w:rPr>
        <w:t>Laptop 15” – 1 szt.</w:t>
      </w:r>
    </w:p>
    <w:p w:rsidR="006C736C" w:rsidRPr="00806495" w:rsidRDefault="006C736C" w:rsidP="006C736C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806495">
        <w:rPr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6C736C" w:rsidRPr="00806495" w:rsidRDefault="006C736C" w:rsidP="006C736C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806495">
        <w:rPr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6C736C" w:rsidRPr="00806495" w:rsidRDefault="006C736C" w:rsidP="006C736C">
      <w:pPr>
        <w:ind w:left="720" w:hanging="851"/>
        <w:rPr>
          <w:sz w:val="22"/>
          <w:szCs w:val="22"/>
        </w:rPr>
      </w:pPr>
      <w:r w:rsidRPr="00806495">
        <w:rPr>
          <w:sz w:val="22"/>
          <w:szCs w:val="22"/>
        </w:rPr>
        <w:t xml:space="preserve">    Typ/model/ producent zainstalowanego procesora:……………………………….</w:t>
      </w:r>
    </w:p>
    <w:p w:rsidR="006C736C" w:rsidRPr="006C736C" w:rsidRDefault="006C736C" w:rsidP="006C736C">
      <w:pPr>
        <w:ind w:left="142"/>
        <w:rPr>
          <w:sz w:val="22"/>
          <w:szCs w:val="22"/>
        </w:rPr>
      </w:pPr>
      <w:r w:rsidRPr="00806495">
        <w:rPr>
          <w:sz w:val="22"/>
          <w:szCs w:val="22"/>
        </w:rPr>
        <w:t xml:space="preserve">Ilość punktów uzyskana w teście procesora CPU </w:t>
      </w:r>
      <w:proofErr w:type="spellStart"/>
      <w:r w:rsidRPr="00806495">
        <w:rPr>
          <w:sz w:val="22"/>
          <w:szCs w:val="22"/>
        </w:rPr>
        <w:t>PassMark</w:t>
      </w:r>
      <w:proofErr w:type="spellEnd"/>
      <w:r w:rsidRPr="00806495">
        <w:rPr>
          <w:sz w:val="22"/>
          <w:szCs w:val="22"/>
        </w:rPr>
        <w:t>:</w:t>
      </w:r>
      <w:r w:rsidRPr="006C736C">
        <w:rPr>
          <w:sz w:val="22"/>
          <w:szCs w:val="22"/>
        </w:rPr>
        <w:t xml:space="preserve"> ………….(min.</w:t>
      </w:r>
      <w:r>
        <w:rPr>
          <w:sz w:val="22"/>
          <w:szCs w:val="22"/>
        </w:rPr>
        <w:t>26</w:t>
      </w:r>
      <w:r w:rsidRPr="006C736C">
        <w:rPr>
          <w:sz w:val="22"/>
          <w:szCs w:val="22"/>
        </w:rPr>
        <w:t>3</w:t>
      </w:r>
      <w:r>
        <w:rPr>
          <w:sz w:val="22"/>
          <w:szCs w:val="22"/>
        </w:rPr>
        <w:t>56</w:t>
      </w:r>
      <w:r w:rsidRPr="006C736C">
        <w:rPr>
          <w:sz w:val="22"/>
          <w:szCs w:val="22"/>
        </w:rPr>
        <w:t xml:space="preserve"> pkt)</w:t>
      </w:r>
    </w:p>
    <w:p w:rsidR="006C736C" w:rsidRPr="006C736C" w:rsidRDefault="006C736C" w:rsidP="006C736C">
      <w:pPr>
        <w:ind w:left="142"/>
        <w:rPr>
          <w:sz w:val="18"/>
          <w:szCs w:val="22"/>
        </w:rPr>
      </w:pPr>
      <w:r w:rsidRPr="006C736C">
        <w:rPr>
          <w:sz w:val="18"/>
          <w:szCs w:val="22"/>
        </w:rPr>
        <w:t>(</w:t>
      </w:r>
      <w:r w:rsidRPr="006C736C">
        <w:rPr>
          <w:bCs/>
          <w:iCs/>
          <w:color w:val="000000"/>
          <w:sz w:val="18"/>
          <w:szCs w:val="22"/>
        </w:rPr>
        <w:t>wynik testu dla oferowanego procesora musi być opublikowany na stronie internetowej http://www.cpubenchmark.net)</w:t>
      </w:r>
    </w:p>
    <w:p w:rsidR="006C736C" w:rsidRPr="006C736C" w:rsidRDefault="006C736C" w:rsidP="006C736C">
      <w:pPr>
        <w:ind w:left="142"/>
        <w:rPr>
          <w:sz w:val="22"/>
          <w:szCs w:val="22"/>
        </w:rPr>
      </w:pPr>
    </w:p>
    <w:p w:rsidR="006C736C" w:rsidRPr="006C736C" w:rsidRDefault="006C736C" w:rsidP="006C736C">
      <w:pPr>
        <w:ind w:left="142"/>
        <w:rPr>
          <w:sz w:val="20"/>
        </w:rPr>
      </w:pPr>
      <w:r w:rsidRPr="006C736C">
        <w:rPr>
          <w:b/>
          <w:sz w:val="20"/>
        </w:rPr>
        <w:t>Link do strony producenta ze specyfikacją oferowanego modelu laptopa lub kod katalogowy producenta</w:t>
      </w:r>
      <w:r w:rsidRPr="006C736C">
        <w:rPr>
          <w:sz w:val="20"/>
        </w:rPr>
        <w:t xml:space="preserve"> ……………………………………………………………………………………………………..</w:t>
      </w:r>
    </w:p>
    <w:p w:rsidR="006C736C" w:rsidRPr="006C736C" w:rsidRDefault="006C736C" w:rsidP="006C736C">
      <w:pPr>
        <w:ind w:left="142"/>
        <w:jc w:val="both"/>
        <w:rPr>
          <w:i/>
          <w:sz w:val="22"/>
          <w:szCs w:val="22"/>
          <w:lang w:eastAsia="en-US"/>
        </w:rPr>
      </w:pPr>
    </w:p>
    <w:p w:rsidR="006C736C" w:rsidRPr="006C736C" w:rsidRDefault="006C736C" w:rsidP="006C736C">
      <w:pPr>
        <w:ind w:left="142"/>
        <w:jc w:val="both"/>
        <w:rPr>
          <w:i/>
          <w:sz w:val="22"/>
          <w:szCs w:val="22"/>
          <w:lang w:eastAsia="en-US"/>
        </w:rPr>
      </w:pPr>
      <w:r w:rsidRPr="006C736C">
        <w:rPr>
          <w:i/>
          <w:sz w:val="22"/>
          <w:szCs w:val="22"/>
        </w:rPr>
        <w:t>/Należy wypełnić powyższe</w:t>
      </w:r>
      <w:r w:rsidRPr="006C736C">
        <w:rPr>
          <w:i/>
          <w:sz w:val="22"/>
          <w:szCs w:val="22"/>
          <w:lang w:eastAsia="en-US"/>
        </w:rPr>
        <w:t>/(wykropkowane) w zakresie umożliwiającym ocenę spełniania wymagań Zamawiającego określonych w niniejszej SWZ.</w:t>
      </w:r>
    </w:p>
    <w:p w:rsidR="006C736C" w:rsidRDefault="006C736C" w:rsidP="006B2A2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highlight w:val="yellow"/>
        </w:rPr>
      </w:pPr>
    </w:p>
    <w:p w:rsidR="00494D70" w:rsidRPr="00E80369" w:rsidRDefault="00494D70" w:rsidP="00494D70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  <w:u w:val="single"/>
        </w:rPr>
      </w:pPr>
      <w:r w:rsidRPr="006C736C">
        <w:rPr>
          <w:rFonts w:ascii="Arial" w:hAnsi="Arial" w:cs="Arial"/>
          <w:b/>
          <w:sz w:val="22"/>
          <w:szCs w:val="24"/>
          <w:u w:val="single"/>
        </w:rPr>
        <w:t xml:space="preserve">Zadanie częściowe nr </w:t>
      </w:r>
      <w:r>
        <w:rPr>
          <w:rFonts w:ascii="Arial" w:hAnsi="Arial" w:cs="Arial"/>
          <w:b/>
          <w:sz w:val="22"/>
          <w:szCs w:val="24"/>
          <w:u w:val="single"/>
        </w:rPr>
        <w:t>3</w:t>
      </w:r>
      <w:r w:rsidR="00E80369">
        <w:rPr>
          <w:rFonts w:ascii="Arial" w:hAnsi="Arial" w:cs="Arial"/>
          <w:b/>
          <w:sz w:val="22"/>
          <w:szCs w:val="24"/>
          <w:u w:val="single"/>
        </w:rPr>
        <w:t xml:space="preserve"> -</w:t>
      </w:r>
      <w:r w:rsidR="00E80369" w:rsidRPr="00E80369">
        <w:rPr>
          <w:rFonts w:ascii="Arial" w:hAnsi="Arial" w:cs="Arial"/>
          <w:b/>
          <w:sz w:val="22"/>
          <w:szCs w:val="24"/>
        </w:rPr>
        <w:t xml:space="preserve"> </w:t>
      </w:r>
      <w:r w:rsidR="00E80369" w:rsidRPr="00E80369">
        <w:rPr>
          <w:rFonts w:ascii="Arial" w:hAnsi="Arial" w:cs="Arial"/>
          <w:sz w:val="22"/>
          <w:szCs w:val="24"/>
        </w:rPr>
        <w:t>Dostawa laptopów dla Laboratorium Inżynierii Wzornictwa Przemysłowego M-12</w:t>
      </w:r>
    </w:p>
    <w:p w:rsidR="00494D70" w:rsidRPr="00DC3F22" w:rsidRDefault="00494D70" w:rsidP="00494D70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tbl>
      <w:tblPr>
        <w:tblW w:w="47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9"/>
        <w:gridCol w:w="551"/>
        <w:gridCol w:w="1611"/>
        <w:gridCol w:w="1260"/>
        <w:gridCol w:w="4110"/>
      </w:tblGrid>
      <w:tr w:rsidR="00494D70" w:rsidRPr="00DC3F22" w:rsidTr="003D1CA7">
        <w:trPr>
          <w:trHeight w:val="639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Stawka</w:t>
            </w:r>
          </w:p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podatku VAT</w:t>
            </w:r>
          </w:p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i/>
                <w:sz w:val="18"/>
                <w:szCs w:val="18"/>
              </w:rPr>
              <w:t>(cena jednostkowa netto * ilość, powiększona o podatek VAT)</w:t>
            </w:r>
          </w:p>
        </w:tc>
      </w:tr>
      <w:tr w:rsidR="00494D70" w:rsidRPr="00DC3F22" w:rsidTr="003D1CA7">
        <w:trPr>
          <w:trHeight w:val="691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93" w:rsidRDefault="005F7B93" w:rsidP="003D1CA7">
            <w:pPr>
              <w:rPr>
                <w:sz w:val="18"/>
                <w:szCs w:val="18"/>
              </w:rPr>
            </w:pPr>
          </w:p>
          <w:p w:rsidR="005F7B93" w:rsidRDefault="005F7B93" w:rsidP="003D1CA7">
            <w:pPr>
              <w:rPr>
                <w:sz w:val="18"/>
                <w:szCs w:val="18"/>
              </w:rPr>
            </w:pPr>
          </w:p>
          <w:p w:rsidR="00494D70" w:rsidRPr="005F7B93" w:rsidRDefault="00494D70" w:rsidP="003D1CA7">
            <w:pPr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Laptop 16”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EA406E" w:rsidP="003D1CA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494D70" w:rsidP="003D1CA7">
            <w:pPr>
              <w:jc w:val="center"/>
              <w:rPr>
                <w:sz w:val="18"/>
                <w:szCs w:val="18"/>
              </w:rPr>
            </w:pPr>
            <w:r w:rsidRPr="00DC3F22">
              <w:rPr>
                <w:sz w:val="18"/>
                <w:szCs w:val="18"/>
              </w:rPr>
              <w:t>…………… zł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70" w:rsidRPr="00DC3F22" w:rsidRDefault="00494D70" w:rsidP="003D1CA7">
            <w:pPr>
              <w:jc w:val="center"/>
              <w:rPr>
                <w:b/>
                <w:bCs/>
                <w:sz w:val="18"/>
                <w:szCs w:val="18"/>
              </w:rPr>
            </w:pPr>
            <w:r w:rsidRPr="00DC3F22">
              <w:rPr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D70" w:rsidRPr="00DC3F22" w:rsidRDefault="00494D70" w:rsidP="003D1CA7">
            <w:pPr>
              <w:jc w:val="center"/>
              <w:rPr>
                <w:sz w:val="18"/>
                <w:szCs w:val="18"/>
              </w:rPr>
            </w:pPr>
          </w:p>
          <w:p w:rsidR="00494D70" w:rsidRPr="00DC3F22" w:rsidRDefault="00494D70" w:rsidP="003D1CA7">
            <w:pPr>
              <w:rPr>
                <w:sz w:val="18"/>
                <w:szCs w:val="18"/>
              </w:rPr>
            </w:pPr>
            <w:r w:rsidRPr="00DC3F22">
              <w:rPr>
                <w:i/>
                <w:sz w:val="18"/>
                <w:szCs w:val="22"/>
              </w:rPr>
              <w:t xml:space="preserve">(liczbowo) </w:t>
            </w:r>
            <w:r w:rsidRPr="00DC3F22">
              <w:rPr>
                <w:sz w:val="18"/>
                <w:szCs w:val="18"/>
              </w:rPr>
              <w:t>……….………</w:t>
            </w:r>
            <w:r>
              <w:rPr>
                <w:sz w:val="18"/>
                <w:szCs w:val="18"/>
              </w:rPr>
              <w:t>……………………</w:t>
            </w:r>
            <w:r w:rsidRPr="00DC3F22">
              <w:rPr>
                <w:sz w:val="18"/>
                <w:szCs w:val="18"/>
              </w:rPr>
              <w:t xml:space="preserve"> zł</w:t>
            </w:r>
          </w:p>
          <w:p w:rsidR="00494D70" w:rsidRPr="00DC3F22" w:rsidRDefault="00494D70" w:rsidP="003D1CA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:rsidR="00494D70" w:rsidRPr="00DC3F22" w:rsidRDefault="00494D70" w:rsidP="003D1CA7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DC3F22">
              <w:rPr>
                <w:i/>
                <w:iCs/>
                <w:sz w:val="18"/>
                <w:szCs w:val="18"/>
              </w:rPr>
              <w:t>słownie: …………………………………..…</w:t>
            </w:r>
          </w:p>
          <w:p w:rsidR="00494D70" w:rsidRPr="00DC3F22" w:rsidRDefault="00494D70" w:rsidP="003D1CA7">
            <w:pPr>
              <w:rPr>
                <w:sz w:val="18"/>
                <w:szCs w:val="18"/>
              </w:rPr>
            </w:pPr>
          </w:p>
        </w:tc>
      </w:tr>
    </w:tbl>
    <w:p w:rsidR="00494D70" w:rsidRPr="00DC3F22" w:rsidRDefault="00494D70" w:rsidP="00494D70">
      <w:pPr>
        <w:rPr>
          <w:highlight w:val="yellow"/>
        </w:rPr>
      </w:pPr>
    </w:p>
    <w:p w:rsidR="00494D70" w:rsidRPr="00410F60" w:rsidRDefault="00494D70" w:rsidP="00494D70">
      <w:pPr>
        <w:jc w:val="both"/>
      </w:pPr>
      <w:r w:rsidRPr="00410F60">
        <w:t>Oferujemy następujący sprzęt:</w:t>
      </w:r>
    </w:p>
    <w:p w:rsidR="00494D70" w:rsidRDefault="00494D70" w:rsidP="00494D70">
      <w:pPr>
        <w:ind w:left="993" w:hanging="851"/>
        <w:rPr>
          <w:b/>
          <w:sz w:val="22"/>
          <w:szCs w:val="22"/>
        </w:rPr>
      </w:pPr>
    </w:p>
    <w:p w:rsidR="00494D70" w:rsidRPr="00806495" w:rsidRDefault="00494D70" w:rsidP="00494D70">
      <w:pPr>
        <w:ind w:left="993" w:hanging="851"/>
        <w:rPr>
          <w:b/>
          <w:sz w:val="22"/>
          <w:szCs w:val="22"/>
        </w:rPr>
      </w:pPr>
      <w:r w:rsidRPr="00806495">
        <w:rPr>
          <w:b/>
          <w:sz w:val="22"/>
          <w:szCs w:val="22"/>
        </w:rPr>
        <w:t>Laptop 1</w:t>
      </w:r>
      <w:r w:rsidR="00595F55" w:rsidRPr="00806495">
        <w:rPr>
          <w:b/>
          <w:sz w:val="22"/>
          <w:szCs w:val="22"/>
        </w:rPr>
        <w:t>6</w:t>
      </w:r>
      <w:r w:rsidRPr="00806495">
        <w:rPr>
          <w:b/>
          <w:sz w:val="22"/>
          <w:szCs w:val="22"/>
        </w:rPr>
        <w:t xml:space="preserve">” – </w:t>
      </w:r>
      <w:r w:rsidR="00E671C2" w:rsidRPr="00806495">
        <w:rPr>
          <w:b/>
          <w:sz w:val="22"/>
          <w:szCs w:val="22"/>
        </w:rPr>
        <w:t>3</w:t>
      </w:r>
      <w:r w:rsidRPr="00806495">
        <w:rPr>
          <w:b/>
          <w:sz w:val="22"/>
          <w:szCs w:val="22"/>
        </w:rPr>
        <w:t xml:space="preserve"> szt.</w:t>
      </w:r>
    </w:p>
    <w:p w:rsidR="00494D70" w:rsidRPr="00806495" w:rsidRDefault="00494D70" w:rsidP="00494D70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806495">
        <w:rPr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494D70" w:rsidRPr="00806495" w:rsidRDefault="00494D70" w:rsidP="00494D70">
      <w:pPr>
        <w:suppressAutoHyphens/>
        <w:ind w:left="927" w:hanging="851"/>
        <w:rPr>
          <w:color w:val="000000"/>
          <w:sz w:val="22"/>
          <w:szCs w:val="22"/>
          <w:lang w:eastAsia="ar-SA"/>
        </w:rPr>
      </w:pPr>
      <w:r w:rsidRPr="00806495">
        <w:rPr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494D70" w:rsidRPr="00806495" w:rsidRDefault="00494D70" w:rsidP="00494D70">
      <w:pPr>
        <w:ind w:left="720" w:hanging="851"/>
        <w:rPr>
          <w:sz w:val="22"/>
          <w:szCs w:val="22"/>
        </w:rPr>
      </w:pPr>
      <w:r w:rsidRPr="00806495">
        <w:rPr>
          <w:sz w:val="22"/>
          <w:szCs w:val="22"/>
        </w:rPr>
        <w:t xml:space="preserve">    Typ/model/ producent zainstalowanego procesora:……………………………….</w:t>
      </w:r>
    </w:p>
    <w:p w:rsidR="00E671C2" w:rsidRPr="00E671C2" w:rsidRDefault="00494D70" w:rsidP="00494D70">
      <w:pPr>
        <w:ind w:left="142"/>
        <w:rPr>
          <w:sz w:val="22"/>
          <w:szCs w:val="22"/>
        </w:rPr>
      </w:pPr>
      <w:r w:rsidRPr="00806495">
        <w:rPr>
          <w:sz w:val="22"/>
          <w:szCs w:val="22"/>
        </w:rPr>
        <w:t xml:space="preserve">Ilość punktów uzyskana w teście procesora </w:t>
      </w:r>
      <w:r w:rsidR="00E671C2" w:rsidRPr="00806495">
        <w:rPr>
          <w:sz w:val="22"/>
          <w:szCs w:val="22"/>
        </w:rPr>
        <w:t xml:space="preserve">PCMark10 </w:t>
      </w:r>
      <w:proofErr w:type="spellStart"/>
      <w:r w:rsidR="00E671C2" w:rsidRPr="00806495">
        <w:rPr>
          <w:sz w:val="22"/>
          <w:szCs w:val="22"/>
        </w:rPr>
        <w:t>Overall</w:t>
      </w:r>
      <w:proofErr w:type="spellEnd"/>
      <w:r w:rsidR="00E671C2" w:rsidRPr="00806495">
        <w:rPr>
          <w:sz w:val="22"/>
          <w:szCs w:val="22"/>
        </w:rPr>
        <w:t xml:space="preserve"> </w:t>
      </w:r>
      <w:proofErr w:type="spellStart"/>
      <w:r w:rsidR="00E671C2" w:rsidRPr="00806495">
        <w:rPr>
          <w:sz w:val="22"/>
          <w:szCs w:val="22"/>
        </w:rPr>
        <w:t>score</w:t>
      </w:r>
      <w:proofErr w:type="spellEnd"/>
      <w:r w:rsidRPr="00E671C2">
        <w:rPr>
          <w:sz w:val="22"/>
          <w:szCs w:val="22"/>
        </w:rPr>
        <w:t>: …………</w:t>
      </w:r>
      <w:r w:rsidR="00E671C2" w:rsidRPr="00E671C2">
        <w:rPr>
          <w:sz w:val="22"/>
          <w:szCs w:val="22"/>
        </w:rPr>
        <w:t>………..</w:t>
      </w:r>
    </w:p>
    <w:p w:rsidR="00494D70" w:rsidRPr="00E671C2" w:rsidRDefault="00E671C2" w:rsidP="00494D70">
      <w:pPr>
        <w:ind w:left="142"/>
        <w:rPr>
          <w:sz w:val="18"/>
          <w:szCs w:val="22"/>
        </w:rPr>
      </w:pPr>
      <w:r w:rsidRPr="00E671C2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94D70" w:rsidRPr="00E671C2">
        <w:rPr>
          <w:sz w:val="18"/>
          <w:szCs w:val="22"/>
        </w:rPr>
        <w:t>(min.36</w:t>
      </w:r>
      <w:r w:rsidRPr="00E671C2">
        <w:rPr>
          <w:sz w:val="18"/>
          <w:szCs w:val="22"/>
        </w:rPr>
        <w:t>00</w:t>
      </w:r>
      <w:r w:rsidR="00494D70" w:rsidRPr="00E671C2">
        <w:rPr>
          <w:sz w:val="18"/>
          <w:szCs w:val="22"/>
        </w:rPr>
        <w:t xml:space="preserve"> pkt)</w:t>
      </w:r>
    </w:p>
    <w:p w:rsidR="00494D70" w:rsidRPr="00E671C2" w:rsidRDefault="00494D70" w:rsidP="00E671C2">
      <w:pPr>
        <w:ind w:left="142"/>
        <w:jc w:val="both"/>
        <w:rPr>
          <w:bCs/>
          <w:iCs/>
          <w:color w:val="000000"/>
          <w:sz w:val="18"/>
          <w:szCs w:val="22"/>
        </w:rPr>
      </w:pPr>
      <w:r w:rsidRPr="00E671C2">
        <w:rPr>
          <w:sz w:val="18"/>
          <w:szCs w:val="22"/>
        </w:rPr>
        <w:t>(</w:t>
      </w:r>
      <w:r w:rsidRPr="00E671C2">
        <w:rPr>
          <w:bCs/>
          <w:iCs/>
          <w:color w:val="000000"/>
          <w:sz w:val="18"/>
          <w:szCs w:val="22"/>
        </w:rPr>
        <w:t xml:space="preserve">wynik testu dla oferowanego procesora musi być opublikowany na stronie internetowej </w:t>
      </w:r>
      <w:hyperlink r:id="rId8" w:history="1">
        <w:r w:rsidR="00E671C2" w:rsidRPr="00E671C2">
          <w:rPr>
            <w:rStyle w:val="Hipercze"/>
            <w:bCs/>
            <w:iCs/>
            <w:sz w:val="18"/>
            <w:szCs w:val="22"/>
          </w:rPr>
          <w:t>http://www.cpubenchmark.net</w:t>
        </w:r>
      </w:hyperlink>
      <w:r w:rsidRPr="00E671C2">
        <w:rPr>
          <w:bCs/>
          <w:iCs/>
          <w:color w:val="000000"/>
          <w:sz w:val="18"/>
          <w:szCs w:val="22"/>
        </w:rPr>
        <w:t>)</w:t>
      </w:r>
    </w:p>
    <w:p w:rsidR="00E671C2" w:rsidRPr="00E671C2" w:rsidRDefault="00E671C2" w:rsidP="00494D70">
      <w:pPr>
        <w:ind w:left="142"/>
        <w:rPr>
          <w:sz w:val="18"/>
          <w:szCs w:val="22"/>
        </w:rPr>
      </w:pPr>
    </w:p>
    <w:p w:rsidR="00E671C2" w:rsidRPr="00E671C2" w:rsidRDefault="00E671C2" w:rsidP="00E671C2">
      <w:pPr>
        <w:ind w:left="142"/>
        <w:rPr>
          <w:sz w:val="22"/>
          <w:szCs w:val="22"/>
        </w:rPr>
      </w:pPr>
      <w:r w:rsidRPr="00806495">
        <w:rPr>
          <w:sz w:val="22"/>
          <w:szCs w:val="22"/>
        </w:rPr>
        <w:t>Ilość punktów uzyskana w teście wydajności 3DMark Performance GPU</w:t>
      </w:r>
      <w:r w:rsidRPr="00E671C2">
        <w:rPr>
          <w:sz w:val="22"/>
          <w:szCs w:val="22"/>
        </w:rPr>
        <w:t>: …………………</w:t>
      </w:r>
    </w:p>
    <w:p w:rsidR="00E671C2" w:rsidRPr="00E671C2" w:rsidRDefault="00E671C2" w:rsidP="00E671C2">
      <w:pPr>
        <w:ind w:left="142"/>
        <w:jc w:val="both"/>
        <w:rPr>
          <w:sz w:val="22"/>
          <w:szCs w:val="22"/>
        </w:rPr>
      </w:pPr>
      <w:r w:rsidRPr="00E671C2">
        <w:rPr>
          <w:sz w:val="18"/>
          <w:szCs w:val="22"/>
        </w:rPr>
        <w:t xml:space="preserve">                                                                                                                                                       (min.4700 pkt)</w:t>
      </w:r>
    </w:p>
    <w:p w:rsidR="00E671C2" w:rsidRPr="00E671C2" w:rsidRDefault="00E671C2" w:rsidP="00E671C2">
      <w:pPr>
        <w:ind w:left="142"/>
        <w:jc w:val="both"/>
        <w:rPr>
          <w:bCs/>
          <w:iCs/>
          <w:color w:val="000000"/>
          <w:sz w:val="18"/>
          <w:szCs w:val="22"/>
        </w:rPr>
      </w:pPr>
      <w:r w:rsidRPr="00E671C2">
        <w:rPr>
          <w:sz w:val="18"/>
          <w:szCs w:val="22"/>
        </w:rPr>
        <w:t>(</w:t>
      </w:r>
      <w:r w:rsidRPr="00E671C2">
        <w:rPr>
          <w:bCs/>
          <w:iCs/>
          <w:color w:val="000000"/>
          <w:sz w:val="18"/>
          <w:szCs w:val="22"/>
        </w:rPr>
        <w:t xml:space="preserve">wynik testu dla oferowanego procesora musi być opublikowany na stronie internetowej </w:t>
      </w:r>
      <w:hyperlink r:id="rId9" w:history="1">
        <w:r w:rsidRPr="00E671C2">
          <w:rPr>
            <w:rStyle w:val="Hipercze"/>
            <w:bCs/>
            <w:iCs/>
            <w:sz w:val="18"/>
            <w:szCs w:val="22"/>
          </w:rPr>
          <w:t>https://www.videocardbenchmark.net</w:t>
        </w:r>
      </w:hyperlink>
      <w:r w:rsidRPr="00E671C2">
        <w:rPr>
          <w:bCs/>
          <w:iCs/>
          <w:color w:val="000000"/>
          <w:sz w:val="18"/>
          <w:szCs w:val="22"/>
        </w:rPr>
        <w:t xml:space="preserve"> )</w:t>
      </w:r>
    </w:p>
    <w:p w:rsidR="00E671C2" w:rsidRPr="006C736C" w:rsidRDefault="00E671C2" w:rsidP="00494D70">
      <w:pPr>
        <w:ind w:left="142"/>
        <w:rPr>
          <w:sz w:val="18"/>
          <w:szCs w:val="22"/>
        </w:rPr>
      </w:pPr>
    </w:p>
    <w:p w:rsidR="00494D70" w:rsidRPr="006C736C" w:rsidRDefault="00494D70" w:rsidP="00494D70">
      <w:pPr>
        <w:ind w:left="142"/>
        <w:rPr>
          <w:sz w:val="22"/>
          <w:szCs w:val="22"/>
        </w:rPr>
      </w:pPr>
    </w:p>
    <w:p w:rsidR="00494D70" w:rsidRPr="006C736C" w:rsidRDefault="00494D70" w:rsidP="00494D70">
      <w:pPr>
        <w:ind w:left="142"/>
        <w:rPr>
          <w:sz w:val="20"/>
        </w:rPr>
      </w:pPr>
      <w:r w:rsidRPr="006C736C">
        <w:rPr>
          <w:b/>
          <w:sz w:val="20"/>
        </w:rPr>
        <w:t>Link do strony producenta ze specyfikacją oferowanego modelu laptopa lub kod katalogowy producenta</w:t>
      </w:r>
      <w:r w:rsidRPr="006C736C">
        <w:rPr>
          <w:sz w:val="20"/>
        </w:rPr>
        <w:t xml:space="preserve"> ……………………………………………………………………………………………………..</w:t>
      </w:r>
    </w:p>
    <w:p w:rsidR="00494D70" w:rsidRPr="006C736C" w:rsidRDefault="00494D70" w:rsidP="00494D70">
      <w:pPr>
        <w:ind w:left="142"/>
        <w:jc w:val="both"/>
        <w:rPr>
          <w:i/>
          <w:sz w:val="22"/>
          <w:szCs w:val="22"/>
          <w:lang w:eastAsia="en-US"/>
        </w:rPr>
      </w:pPr>
    </w:p>
    <w:p w:rsidR="00494D70" w:rsidRPr="006C736C" w:rsidRDefault="00494D70" w:rsidP="00494D70">
      <w:pPr>
        <w:ind w:left="142"/>
        <w:jc w:val="both"/>
        <w:rPr>
          <w:i/>
          <w:sz w:val="22"/>
          <w:szCs w:val="22"/>
          <w:lang w:eastAsia="en-US"/>
        </w:rPr>
      </w:pPr>
      <w:r w:rsidRPr="006C736C">
        <w:rPr>
          <w:i/>
          <w:sz w:val="22"/>
          <w:szCs w:val="22"/>
        </w:rPr>
        <w:t>/Należy wypełnić powyższe</w:t>
      </w:r>
      <w:r w:rsidRPr="006C736C">
        <w:rPr>
          <w:i/>
          <w:sz w:val="22"/>
          <w:szCs w:val="22"/>
          <w:lang w:eastAsia="en-US"/>
        </w:rPr>
        <w:t>/(wykropkowane) w zakresie umożliwiającym ocenę spełniania wymagań Zamawiającego określonych w niniejszej SWZ.</w:t>
      </w:r>
    </w:p>
    <w:p w:rsidR="006C736C" w:rsidRDefault="006C736C" w:rsidP="006B2A2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highlight w:val="yellow"/>
        </w:rPr>
      </w:pPr>
    </w:p>
    <w:p w:rsidR="00227153" w:rsidRPr="00EA406E" w:rsidRDefault="00227153" w:rsidP="00227153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  <w:u w:val="single"/>
        </w:rPr>
      </w:pPr>
      <w:r w:rsidRPr="00EA406E">
        <w:rPr>
          <w:rFonts w:ascii="Arial" w:hAnsi="Arial" w:cs="Arial"/>
          <w:b/>
          <w:sz w:val="22"/>
          <w:szCs w:val="24"/>
          <w:u w:val="single"/>
        </w:rPr>
        <w:lastRenderedPageBreak/>
        <w:t xml:space="preserve">Zadanie częściowe nr </w:t>
      </w:r>
      <w:r w:rsidR="00E671C2" w:rsidRPr="00EA406E">
        <w:rPr>
          <w:rFonts w:ascii="Arial" w:hAnsi="Arial" w:cs="Arial"/>
          <w:b/>
          <w:sz w:val="22"/>
          <w:szCs w:val="24"/>
          <w:u w:val="single"/>
        </w:rPr>
        <w:t>4</w:t>
      </w:r>
      <w:r w:rsidR="00E80369">
        <w:rPr>
          <w:rFonts w:ascii="Arial" w:hAnsi="Arial" w:cs="Arial"/>
          <w:b/>
          <w:sz w:val="22"/>
          <w:szCs w:val="24"/>
          <w:u w:val="single"/>
        </w:rPr>
        <w:t xml:space="preserve"> - </w:t>
      </w:r>
      <w:r w:rsidR="00AF359B">
        <w:rPr>
          <w:rFonts w:ascii="Arial" w:hAnsi="Arial" w:cs="Arial"/>
          <w:sz w:val="22"/>
          <w:szCs w:val="24"/>
        </w:rPr>
        <w:t xml:space="preserve"> </w:t>
      </w:r>
      <w:r w:rsidR="003C7590" w:rsidRPr="003C7590">
        <w:rPr>
          <w:rFonts w:ascii="Arial" w:hAnsi="Arial" w:cs="Arial"/>
          <w:sz w:val="22"/>
          <w:szCs w:val="24"/>
        </w:rPr>
        <w:t>Dostawa laptopów i drukarek dla Wydziału Inżynierii Lądowej L-0</w:t>
      </w:r>
    </w:p>
    <w:p w:rsidR="0020449F" w:rsidRPr="005F7B93" w:rsidRDefault="0020449F" w:rsidP="00227153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tbl>
      <w:tblPr>
        <w:tblW w:w="43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1766"/>
        <w:gridCol w:w="551"/>
        <w:gridCol w:w="1255"/>
        <w:gridCol w:w="840"/>
        <w:gridCol w:w="2721"/>
      </w:tblGrid>
      <w:tr w:rsidR="0096273E" w:rsidRPr="005F7B93" w:rsidTr="00E671C2">
        <w:trPr>
          <w:trHeight w:val="635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5F7B9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Nr pozycji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93" w:rsidRPr="005F7B93" w:rsidRDefault="005F7B93" w:rsidP="00F03B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5F7B93" w:rsidRPr="005F7B93" w:rsidRDefault="005F7B93" w:rsidP="00F03B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227153" w:rsidRPr="005F7B93" w:rsidRDefault="005F7B9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22715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5F50AE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22715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Stawka</w:t>
            </w:r>
          </w:p>
          <w:p w:rsidR="00227153" w:rsidRPr="005F7B93" w:rsidRDefault="0022715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podatku VAT</w:t>
            </w:r>
          </w:p>
          <w:p w:rsidR="00227153" w:rsidRPr="005F7B93" w:rsidRDefault="0022715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22715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:rsidR="005F50AE" w:rsidRPr="005F7B93" w:rsidRDefault="005F50AE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i/>
                <w:sz w:val="18"/>
                <w:szCs w:val="18"/>
              </w:rPr>
              <w:t>(cena jednostkowa netto * ilość, powiększona o podatek VAT)</w:t>
            </w:r>
          </w:p>
        </w:tc>
      </w:tr>
      <w:tr w:rsidR="0096273E" w:rsidRPr="005F7B93" w:rsidTr="005F7B93">
        <w:trPr>
          <w:trHeight w:val="687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Pr="005F7B93" w:rsidRDefault="005F7B93" w:rsidP="00F03B9F">
            <w:pPr>
              <w:jc w:val="center"/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93" w:rsidRPr="005F7B93" w:rsidRDefault="005F7B93" w:rsidP="00F03B9F">
            <w:pPr>
              <w:rPr>
                <w:b/>
                <w:sz w:val="18"/>
                <w:szCs w:val="18"/>
              </w:rPr>
            </w:pPr>
          </w:p>
          <w:p w:rsidR="00227153" w:rsidRPr="005F7B93" w:rsidRDefault="005F7B93" w:rsidP="00F03B9F">
            <w:pPr>
              <w:rPr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Laptop 16”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5F7B93" w:rsidP="00F03B9F">
            <w:pPr>
              <w:jc w:val="center"/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227153" w:rsidP="00F03B9F">
            <w:pPr>
              <w:jc w:val="center"/>
              <w:rPr>
                <w:sz w:val="18"/>
                <w:szCs w:val="18"/>
              </w:rPr>
            </w:pPr>
            <w:r w:rsidRPr="005F7B93">
              <w:rPr>
                <w:sz w:val="18"/>
                <w:szCs w:val="18"/>
              </w:rPr>
              <w:t>…………… zł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5F7B93" w:rsidRDefault="00227153" w:rsidP="00F03B9F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Pr="005F7B93" w:rsidRDefault="00227153" w:rsidP="00F03B9F">
            <w:pPr>
              <w:jc w:val="center"/>
              <w:rPr>
                <w:sz w:val="18"/>
                <w:szCs w:val="18"/>
              </w:rPr>
            </w:pPr>
          </w:p>
          <w:p w:rsidR="005F7B93" w:rsidRPr="005F7B93" w:rsidRDefault="005F7B93" w:rsidP="005F7B93">
            <w:pPr>
              <w:rPr>
                <w:i/>
                <w:iCs/>
                <w:sz w:val="18"/>
                <w:szCs w:val="18"/>
              </w:rPr>
            </w:pPr>
            <w:r w:rsidRPr="005F7B93">
              <w:rPr>
                <w:i/>
                <w:sz w:val="18"/>
                <w:szCs w:val="22"/>
              </w:rPr>
              <w:t>(liczbowo)</w:t>
            </w:r>
            <w:r w:rsidRPr="005F7B93">
              <w:rPr>
                <w:sz w:val="18"/>
                <w:szCs w:val="18"/>
              </w:rPr>
              <w:t>…………………… zł</w:t>
            </w:r>
            <w:r w:rsidRPr="005F7B93">
              <w:rPr>
                <w:i/>
                <w:iCs/>
                <w:sz w:val="18"/>
                <w:szCs w:val="18"/>
              </w:rPr>
              <w:t xml:space="preserve"> </w:t>
            </w:r>
          </w:p>
          <w:p w:rsidR="00227153" w:rsidRPr="005F7B93" w:rsidRDefault="00227153" w:rsidP="005F7B93">
            <w:pPr>
              <w:rPr>
                <w:sz w:val="18"/>
                <w:szCs w:val="18"/>
              </w:rPr>
            </w:pPr>
          </w:p>
        </w:tc>
      </w:tr>
      <w:tr w:rsidR="00C84DF5" w:rsidRPr="005F7B93" w:rsidTr="005F7B93">
        <w:trPr>
          <w:trHeight w:val="687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DF5" w:rsidRPr="005F7B93" w:rsidRDefault="005F7B93" w:rsidP="00C84DF5">
            <w:pPr>
              <w:jc w:val="center"/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93" w:rsidRPr="005F7B93" w:rsidRDefault="005F7B93" w:rsidP="005F7B93">
            <w:pPr>
              <w:pStyle w:val="Akapitzlist"/>
              <w:ind w:left="272"/>
              <w:rPr>
                <w:rFonts w:ascii="Arial" w:hAnsi="Arial" w:cs="Arial"/>
                <w:sz w:val="18"/>
                <w:szCs w:val="18"/>
              </w:rPr>
            </w:pPr>
          </w:p>
          <w:p w:rsidR="00C84DF5" w:rsidRPr="005F7B93" w:rsidRDefault="005F7B93" w:rsidP="005F7B93">
            <w:pPr>
              <w:jc w:val="both"/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Drukarka nabiurkowa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5F7B93" w:rsidRDefault="005F7B93" w:rsidP="00C84DF5">
            <w:pPr>
              <w:jc w:val="center"/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5F7B93" w:rsidRDefault="00C84DF5" w:rsidP="00C84DF5">
            <w:pPr>
              <w:jc w:val="center"/>
              <w:rPr>
                <w:sz w:val="18"/>
                <w:szCs w:val="18"/>
              </w:rPr>
            </w:pPr>
            <w:r w:rsidRPr="005F7B93">
              <w:rPr>
                <w:sz w:val="18"/>
                <w:szCs w:val="18"/>
              </w:rPr>
              <w:t>…………… zł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5F7B93" w:rsidRDefault="00C84DF5" w:rsidP="00C84DF5">
            <w:pPr>
              <w:jc w:val="center"/>
              <w:rPr>
                <w:b/>
                <w:bCs/>
                <w:sz w:val="18"/>
                <w:szCs w:val="18"/>
              </w:rPr>
            </w:pPr>
            <w:r w:rsidRPr="005F7B93">
              <w:rPr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5F7B93" w:rsidRDefault="00C84DF5" w:rsidP="00C84DF5">
            <w:pPr>
              <w:jc w:val="center"/>
              <w:rPr>
                <w:sz w:val="18"/>
                <w:szCs w:val="18"/>
              </w:rPr>
            </w:pPr>
          </w:p>
          <w:p w:rsidR="00C84DF5" w:rsidRPr="005F7B93" w:rsidRDefault="00C84DF5" w:rsidP="00C84DF5">
            <w:pPr>
              <w:jc w:val="center"/>
              <w:rPr>
                <w:sz w:val="18"/>
                <w:szCs w:val="18"/>
              </w:rPr>
            </w:pPr>
          </w:p>
          <w:p w:rsidR="00C84DF5" w:rsidRPr="005F7B93" w:rsidRDefault="005F7B93" w:rsidP="005F7B93">
            <w:pPr>
              <w:rPr>
                <w:i/>
                <w:iCs/>
                <w:sz w:val="18"/>
                <w:szCs w:val="18"/>
              </w:rPr>
            </w:pPr>
            <w:r w:rsidRPr="005F7B93">
              <w:rPr>
                <w:i/>
                <w:sz w:val="18"/>
                <w:szCs w:val="22"/>
              </w:rPr>
              <w:t>(liczbowo)</w:t>
            </w:r>
            <w:r w:rsidRPr="005F7B93">
              <w:rPr>
                <w:sz w:val="18"/>
                <w:szCs w:val="18"/>
              </w:rPr>
              <w:t>…………………… zł</w:t>
            </w:r>
            <w:r w:rsidRPr="005F7B93">
              <w:rPr>
                <w:i/>
                <w:iCs/>
                <w:sz w:val="18"/>
                <w:szCs w:val="18"/>
              </w:rPr>
              <w:t xml:space="preserve"> </w:t>
            </w:r>
          </w:p>
          <w:p w:rsidR="00C84DF5" w:rsidRPr="005F7B93" w:rsidRDefault="00C84DF5" w:rsidP="00C84DF5">
            <w:pPr>
              <w:jc w:val="center"/>
              <w:rPr>
                <w:sz w:val="18"/>
                <w:szCs w:val="18"/>
              </w:rPr>
            </w:pPr>
          </w:p>
        </w:tc>
      </w:tr>
      <w:tr w:rsidR="005F7B93" w:rsidRPr="00DC3F22" w:rsidTr="005F7B93">
        <w:trPr>
          <w:trHeight w:val="687"/>
        </w:trPr>
        <w:tc>
          <w:tcPr>
            <w:tcW w:w="32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B93" w:rsidRPr="005F7B93" w:rsidRDefault="005F7B93" w:rsidP="005F7B93">
            <w:pPr>
              <w:jc w:val="center"/>
              <w:rPr>
                <w:b/>
                <w:sz w:val="18"/>
                <w:szCs w:val="18"/>
              </w:rPr>
            </w:pPr>
            <w:r w:rsidRPr="005F7B93">
              <w:rPr>
                <w:b/>
                <w:sz w:val="18"/>
                <w:szCs w:val="18"/>
              </w:rPr>
              <w:t>Razem brutto Poz.1 + Poz. 2:</w:t>
            </w:r>
          </w:p>
          <w:p w:rsidR="005F7B93" w:rsidRPr="005F7B93" w:rsidRDefault="005F7B93" w:rsidP="005F7B9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B93" w:rsidRPr="005F7B93" w:rsidRDefault="005F7B93" w:rsidP="005F7B93">
            <w:pPr>
              <w:rPr>
                <w:i/>
                <w:iCs/>
                <w:sz w:val="18"/>
                <w:szCs w:val="18"/>
              </w:rPr>
            </w:pPr>
            <w:r w:rsidRPr="005F7B93">
              <w:rPr>
                <w:i/>
                <w:sz w:val="18"/>
                <w:szCs w:val="22"/>
              </w:rPr>
              <w:t>(liczbowo)</w:t>
            </w:r>
            <w:r w:rsidRPr="005F7B93">
              <w:rPr>
                <w:sz w:val="18"/>
                <w:szCs w:val="18"/>
              </w:rPr>
              <w:t>…………………… zł</w:t>
            </w:r>
            <w:r w:rsidRPr="005F7B93">
              <w:rPr>
                <w:i/>
                <w:iCs/>
                <w:sz w:val="18"/>
                <w:szCs w:val="18"/>
              </w:rPr>
              <w:t xml:space="preserve"> </w:t>
            </w:r>
          </w:p>
          <w:p w:rsidR="005F7B93" w:rsidRPr="005F7B93" w:rsidRDefault="005F7B93" w:rsidP="00F03B9F">
            <w:pPr>
              <w:jc w:val="center"/>
              <w:rPr>
                <w:sz w:val="18"/>
                <w:szCs w:val="18"/>
              </w:rPr>
            </w:pPr>
          </w:p>
          <w:p w:rsidR="005F7B93" w:rsidRPr="005F7B93" w:rsidRDefault="005F7B93" w:rsidP="00F03B9F">
            <w:pPr>
              <w:jc w:val="center"/>
              <w:rPr>
                <w:sz w:val="18"/>
                <w:szCs w:val="18"/>
              </w:rPr>
            </w:pPr>
            <w:r w:rsidRPr="005F7B93">
              <w:rPr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227153" w:rsidRPr="00DC3F22" w:rsidRDefault="00227153" w:rsidP="00227153">
      <w:pPr>
        <w:rPr>
          <w:highlight w:val="yellow"/>
        </w:rPr>
      </w:pPr>
    </w:p>
    <w:p w:rsidR="00D50250" w:rsidRPr="00806495" w:rsidRDefault="00D50250" w:rsidP="00D50250">
      <w:pPr>
        <w:ind w:left="993" w:hanging="851"/>
        <w:rPr>
          <w:b/>
          <w:sz w:val="22"/>
          <w:szCs w:val="20"/>
        </w:rPr>
      </w:pPr>
      <w:bookmarkStart w:id="1" w:name="_Hlk176954257"/>
      <w:r w:rsidRPr="00806495">
        <w:rPr>
          <w:b/>
          <w:color w:val="000000"/>
          <w:sz w:val="22"/>
          <w:szCs w:val="20"/>
          <w:lang w:eastAsia="ar-SA"/>
        </w:rPr>
        <w:t>Poz. 1 –</w:t>
      </w:r>
      <w:r w:rsidRPr="00806495">
        <w:rPr>
          <w:b/>
          <w:sz w:val="22"/>
          <w:szCs w:val="20"/>
        </w:rPr>
        <w:t>Laptop 16” – 4 szt.</w:t>
      </w:r>
    </w:p>
    <w:bookmarkEnd w:id="1"/>
    <w:p w:rsidR="00227153" w:rsidRPr="00806495" w:rsidRDefault="00227153" w:rsidP="00E671C2">
      <w:pPr>
        <w:suppressAutoHyphens/>
        <w:ind w:left="284"/>
        <w:rPr>
          <w:color w:val="000000"/>
          <w:sz w:val="22"/>
          <w:szCs w:val="20"/>
          <w:lang w:eastAsia="ar-SA"/>
        </w:rPr>
      </w:pPr>
      <w:r w:rsidRPr="00806495">
        <w:rPr>
          <w:color w:val="000000"/>
          <w:sz w:val="22"/>
          <w:szCs w:val="20"/>
          <w:lang w:eastAsia="ar-SA"/>
        </w:rPr>
        <w:t xml:space="preserve"> Model: …………………………………………………………………………………</w:t>
      </w:r>
    </w:p>
    <w:p w:rsidR="00227153" w:rsidRPr="00806495" w:rsidRDefault="00227153" w:rsidP="00E671C2">
      <w:pPr>
        <w:suppressAutoHyphens/>
        <w:ind w:left="284"/>
        <w:rPr>
          <w:color w:val="000000"/>
          <w:sz w:val="22"/>
          <w:szCs w:val="20"/>
          <w:lang w:eastAsia="ar-SA"/>
        </w:rPr>
      </w:pPr>
      <w:r w:rsidRPr="00806495">
        <w:rPr>
          <w:color w:val="000000"/>
          <w:sz w:val="22"/>
          <w:szCs w:val="20"/>
          <w:lang w:eastAsia="ar-SA"/>
        </w:rPr>
        <w:t xml:space="preserve"> Producent: ……………………………………………………………………………</w:t>
      </w:r>
    </w:p>
    <w:p w:rsidR="00227153" w:rsidRPr="00806495" w:rsidRDefault="00227153" w:rsidP="00E671C2">
      <w:pPr>
        <w:ind w:left="284"/>
        <w:rPr>
          <w:sz w:val="22"/>
          <w:szCs w:val="20"/>
        </w:rPr>
      </w:pPr>
      <w:r w:rsidRPr="00806495">
        <w:rPr>
          <w:sz w:val="22"/>
          <w:szCs w:val="20"/>
        </w:rPr>
        <w:t>Typ/model/ producent zainstalowanego procesora:……………………………….</w:t>
      </w:r>
    </w:p>
    <w:p w:rsidR="00227153" w:rsidRPr="00806495" w:rsidRDefault="00227153" w:rsidP="00E671C2">
      <w:pPr>
        <w:ind w:left="284"/>
        <w:rPr>
          <w:sz w:val="22"/>
          <w:szCs w:val="20"/>
        </w:rPr>
      </w:pPr>
    </w:p>
    <w:p w:rsidR="00227153" w:rsidRPr="00806495" w:rsidRDefault="00227153" w:rsidP="00E671C2">
      <w:pPr>
        <w:ind w:left="284"/>
        <w:rPr>
          <w:sz w:val="22"/>
          <w:szCs w:val="20"/>
        </w:rPr>
      </w:pPr>
      <w:r w:rsidRPr="00806495">
        <w:rPr>
          <w:b/>
          <w:sz w:val="22"/>
          <w:szCs w:val="20"/>
        </w:rPr>
        <w:t>Link do strony producenta ze specyfikacją oferowanego modelu laptopa lub kod katalogowy producenta</w:t>
      </w:r>
      <w:r w:rsidRPr="00806495">
        <w:rPr>
          <w:sz w:val="22"/>
          <w:szCs w:val="20"/>
        </w:rPr>
        <w:t xml:space="preserve"> ……………………………………………………………………………………………………..</w:t>
      </w:r>
    </w:p>
    <w:p w:rsidR="00227153" w:rsidRPr="00806495" w:rsidRDefault="00227153" w:rsidP="00E671C2">
      <w:pPr>
        <w:suppressAutoHyphens/>
        <w:ind w:left="284"/>
        <w:rPr>
          <w:color w:val="000000"/>
          <w:sz w:val="22"/>
          <w:szCs w:val="20"/>
          <w:lang w:eastAsia="ar-SA"/>
        </w:rPr>
      </w:pPr>
    </w:p>
    <w:p w:rsidR="00E954D2" w:rsidRPr="00806495" w:rsidRDefault="00E954D2" w:rsidP="00E671C2">
      <w:pPr>
        <w:suppressAutoHyphens/>
        <w:ind w:left="284"/>
        <w:rPr>
          <w:b/>
          <w:color w:val="000000"/>
          <w:sz w:val="22"/>
          <w:szCs w:val="20"/>
          <w:lang w:eastAsia="ar-SA"/>
        </w:rPr>
      </w:pPr>
      <w:bookmarkStart w:id="2" w:name="_Hlk176954276"/>
      <w:r w:rsidRPr="00806495">
        <w:rPr>
          <w:b/>
          <w:color w:val="000000"/>
          <w:sz w:val="22"/>
          <w:szCs w:val="20"/>
          <w:lang w:eastAsia="ar-SA"/>
        </w:rPr>
        <w:t xml:space="preserve">Poz. 2 –Drukarka </w:t>
      </w:r>
      <w:r w:rsidR="00E671C2" w:rsidRPr="00806495">
        <w:rPr>
          <w:b/>
          <w:color w:val="000000"/>
          <w:sz w:val="22"/>
          <w:szCs w:val="20"/>
          <w:lang w:eastAsia="ar-SA"/>
        </w:rPr>
        <w:t>nabiurkowa</w:t>
      </w:r>
      <w:r w:rsidRPr="00806495">
        <w:rPr>
          <w:b/>
          <w:color w:val="000000"/>
          <w:sz w:val="22"/>
          <w:szCs w:val="20"/>
          <w:lang w:eastAsia="ar-SA"/>
        </w:rPr>
        <w:t xml:space="preserve">– </w:t>
      </w:r>
      <w:r w:rsidR="00E671C2" w:rsidRPr="00806495">
        <w:rPr>
          <w:b/>
          <w:color w:val="000000"/>
          <w:sz w:val="22"/>
          <w:szCs w:val="20"/>
          <w:lang w:eastAsia="ar-SA"/>
        </w:rPr>
        <w:t>5</w:t>
      </w:r>
      <w:r w:rsidRPr="00806495">
        <w:rPr>
          <w:b/>
          <w:color w:val="000000"/>
          <w:sz w:val="22"/>
          <w:szCs w:val="20"/>
          <w:lang w:eastAsia="ar-SA"/>
        </w:rPr>
        <w:t xml:space="preserve"> szt.:</w:t>
      </w:r>
    </w:p>
    <w:bookmarkEnd w:id="2"/>
    <w:p w:rsidR="00E954D2" w:rsidRPr="00806495" w:rsidRDefault="00E954D2" w:rsidP="00E671C2">
      <w:pPr>
        <w:suppressAutoHyphens/>
        <w:ind w:left="284"/>
        <w:rPr>
          <w:color w:val="000000"/>
          <w:sz w:val="22"/>
          <w:szCs w:val="20"/>
          <w:lang w:eastAsia="ar-SA"/>
        </w:rPr>
      </w:pPr>
      <w:r w:rsidRPr="00806495">
        <w:rPr>
          <w:color w:val="000000"/>
          <w:sz w:val="22"/>
          <w:szCs w:val="20"/>
          <w:lang w:eastAsia="ar-SA"/>
        </w:rPr>
        <w:t>Model: …………………………………………………………………………………</w:t>
      </w:r>
    </w:p>
    <w:p w:rsidR="00E954D2" w:rsidRPr="00806495" w:rsidRDefault="00E954D2" w:rsidP="00E671C2">
      <w:pPr>
        <w:suppressAutoHyphens/>
        <w:ind w:left="284"/>
        <w:rPr>
          <w:color w:val="000000"/>
          <w:sz w:val="22"/>
          <w:szCs w:val="20"/>
          <w:lang w:eastAsia="ar-SA"/>
        </w:rPr>
      </w:pPr>
      <w:r w:rsidRPr="00806495">
        <w:rPr>
          <w:color w:val="000000"/>
          <w:sz w:val="22"/>
          <w:szCs w:val="20"/>
          <w:lang w:eastAsia="ar-SA"/>
        </w:rPr>
        <w:t>Producent: ……………………………………………………………………………</w:t>
      </w:r>
    </w:p>
    <w:p w:rsidR="00E954D2" w:rsidRPr="00806495" w:rsidRDefault="00E954D2" w:rsidP="00E671C2">
      <w:pPr>
        <w:tabs>
          <w:tab w:val="left" w:pos="284"/>
        </w:tabs>
        <w:suppressAutoHyphens/>
        <w:ind w:left="284"/>
        <w:jc w:val="both"/>
        <w:rPr>
          <w:b/>
          <w:color w:val="000000"/>
          <w:sz w:val="22"/>
          <w:szCs w:val="20"/>
          <w:lang w:eastAsia="ar-SA"/>
        </w:rPr>
      </w:pPr>
    </w:p>
    <w:p w:rsidR="008918AC" w:rsidRPr="00806495" w:rsidRDefault="008918AC" w:rsidP="00E671C2">
      <w:pPr>
        <w:ind w:left="284"/>
        <w:rPr>
          <w:sz w:val="20"/>
          <w:szCs w:val="20"/>
        </w:rPr>
      </w:pPr>
      <w:r w:rsidRPr="00806495">
        <w:rPr>
          <w:b/>
          <w:sz w:val="22"/>
          <w:szCs w:val="20"/>
        </w:rPr>
        <w:t>Link do strony producenta ze specyfikacją oferowanego modelu drukarki lub kod katalogowy producenta</w:t>
      </w:r>
      <w:r w:rsidRPr="00806495">
        <w:rPr>
          <w:sz w:val="22"/>
          <w:szCs w:val="20"/>
        </w:rPr>
        <w:t xml:space="preserve"> </w:t>
      </w:r>
      <w:r w:rsidRPr="00806495">
        <w:rPr>
          <w:sz w:val="20"/>
          <w:szCs w:val="20"/>
        </w:rPr>
        <w:t>……………………………………………………………………………………………………..</w:t>
      </w:r>
    </w:p>
    <w:p w:rsidR="00DD7E90" w:rsidRDefault="00DD7E90" w:rsidP="00E671C2">
      <w:pPr>
        <w:ind w:left="284"/>
        <w:jc w:val="both"/>
        <w:rPr>
          <w:i/>
          <w:sz w:val="20"/>
          <w:szCs w:val="20"/>
        </w:rPr>
      </w:pPr>
    </w:p>
    <w:p w:rsidR="00E671C2" w:rsidRPr="00806495" w:rsidRDefault="00227153" w:rsidP="00E671C2">
      <w:pPr>
        <w:ind w:left="284"/>
        <w:jc w:val="both"/>
        <w:rPr>
          <w:i/>
          <w:sz w:val="20"/>
          <w:szCs w:val="20"/>
          <w:lang w:eastAsia="en-US"/>
        </w:rPr>
      </w:pPr>
      <w:r w:rsidRPr="00806495">
        <w:rPr>
          <w:i/>
          <w:sz w:val="20"/>
          <w:szCs w:val="20"/>
        </w:rPr>
        <w:t>/</w:t>
      </w:r>
      <w:r w:rsidR="00E671C2" w:rsidRPr="00806495">
        <w:rPr>
          <w:i/>
          <w:sz w:val="20"/>
          <w:szCs w:val="20"/>
        </w:rPr>
        <w:t>/Należy wypełnić powyższe</w:t>
      </w:r>
      <w:r w:rsidR="00E671C2" w:rsidRPr="00806495">
        <w:rPr>
          <w:i/>
          <w:sz w:val="20"/>
          <w:szCs w:val="20"/>
          <w:lang w:eastAsia="en-US"/>
        </w:rPr>
        <w:t>/(wykropkowane) w zakresie umożliwiającym ocenę spełniania wymagań Zamawiającego określonych w niniejszej SWZ</w:t>
      </w:r>
      <w:r w:rsidR="00806495">
        <w:rPr>
          <w:i/>
          <w:sz w:val="20"/>
          <w:szCs w:val="20"/>
          <w:lang w:eastAsia="en-US"/>
        </w:rPr>
        <w:t>.</w:t>
      </w:r>
    </w:p>
    <w:p w:rsidR="00227153" w:rsidRPr="00DC3F22" w:rsidRDefault="00227153" w:rsidP="00227153">
      <w:pPr>
        <w:ind w:left="720"/>
        <w:jc w:val="both"/>
        <w:rPr>
          <w:i/>
          <w:sz w:val="22"/>
          <w:szCs w:val="22"/>
          <w:highlight w:val="yellow"/>
          <w:lang w:eastAsia="en-US"/>
        </w:rPr>
      </w:pPr>
    </w:p>
    <w:p w:rsidR="00A30BA9" w:rsidRPr="00DC3F22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  <w:szCs w:val="22"/>
        </w:rPr>
        <w:t>Przedmiot zamówienia zostanie wykonany w terminie</w:t>
      </w:r>
      <w:r w:rsidRPr="00DC3F22">
        <w:rPr>
          <w:b/>
          <w:sz w:val="22"/>
          <w:szCs w:val="22"/>
        </w:rPr>
        <w:t xml:space="preserve"> zgodnym z SWZ</w:t>
      </w:r>
      <w:r w:rsidRPr="00DC3F22">
        <w:rPr>
          <w:sz w:val="22"/>
          <w:szCs w:val="22"/>
        </w:rPr>
        <w:t xml:space="preserve">. </w:t>
      </w:r>
    </w:p>
    <w:p w:rsidR="002150BD" w:rsidRPr="00DC3F22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Udzielamy Zamawiającemu gwarancji na warunkach i okres </w:t>
      </w:r>
      <w:r w:rsidRPr="00DC3F22">
        <w:rPr>
          <w:b/>
          <w:sz w:val="22"/>
          <w:szCs w:val="22"/>
        </w:rPr>
        <w:t>zgodnie z SWZ.</w:t>
      </w:r>
    </w:p>
    <w:p w:rsidR="0002728B" w:rsidRPr="00DC3F22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DC3F22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5F671D" w:rsidRPr="00DC3F22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DC3F22">
        <w:rPr>
          <w:rFonts w:ascii="Arial" w:hAnsi="Arial" w:cs="Arial"/>
          <w:sz w:val="22"/>
          <w:szCs w:val="22"/>
        </w:rPr>
        <w:t xml:space="preserve">Oświadczamy, że zaoferowany przedmiot zamówienia spełnia wszystkie parametry techniczne postawione przez Zamawiającego i opisane szczegółowo w Załączniku nr 4 do SWZ. </w:t>
      </w:r>
    </w:p>
    <w:p w:rsidR="0002728B" w:rsidRPr="00DC3F22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Oświadczamy, że uważamy się za związanych niniejszą ofertą na czas: </w:t>
      </w:r>
      <w:r w:rsidRPr="00DC3F22">
        <w:rPr>
          <w:b/>
          <w:sz w:val="22"/>
          <w:szCs w:val="22"/>
        </w:rPr>
        <w:t>zgodnie z SWZ.</w:t>
      </w:r>
    </w:p>
    <w:p w:rsidR="001231D4" w:rsidRPr="00DC3F22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663980" w:rsidRPr="00DC3F22" w:rsidRDefault="0002728B" w:rsidP="0061281B">
      <w:pPr>
        <w:numPr>
          <w:ilvl w:val="0"/>
          <w:numId w:val="9"/>
        </w:numPr>
        <w:spacing w:after="120"/>
        <w:ind w:left="714"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DC3F22" w:rsidRDefault="003814A7" w:rsidP="0061281B">
      <w:pPr>
        <w:numPr>
          <w:ilvl w:val="0"/>
          <w:numId w:val="9"/>
        </w:numPr>
        <w:jc w:val="both"/>
        <w:rPr>
          <w:sz w:val="22"/>
          <w:szCs w:val="22"/>
        </w:rPr>
      </w:pPr>
      <w:r w:rsidRPr="00DC3F22">
        <w:rPr>
          <w:sz w:val="22"/>
        </w:rPr>
        <w:t>Oświadczamy, ze jesteśmy</w:t>
      </w:r>
      <w:r w:rsidRPr="00DC3F22">
        <w:rPr>
          <w:sz w:val="22"/>
          <w:vertAlign w:val="superscript"/>
        </w:rPr>
        <w:footnoteReference w:id="2"/>
      </w:r>
    </w:p>
    <w:p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mikroprzedsiębiorstwem*</w:t>
      </w:r>
    </w:p>
    <w:p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małym przedsiębiorstwem*</w:t>
      </w:r>
    </w:p>
    <w:p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lastRenderedPageBreak/>
        <w:t>średnim  przedsiębiorstwem*</w:t>
      </w:r>
    </w:p>
    <w:p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osobą fizyczną nieprowadzącą działalności gospodarczej*</w:t>
      </w:r>
    </w:p>
    <w:p w:rsidR="003814A7" w:rsidRPr="00DC3F2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DC3F22">
        <w:rPr>
          <w:sz w:val="22"/>
        </w:rPr>
        <w:t>inny rodzaj*</w:t>
      </w:r>
    </w:p>
    <w:p w:rsidR="003814A7" w:rsidRPr="00DC3F22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DC3F22">
        <w:rPr>
          <w:i/>
          <w:sz w:val="22"/>
        </w:rPr>
        <w:tab/>
      </w:r>
      <w:r w:rsidRPr="00DC3F22">
        <w:rPr>
          <w:i/>
          <w:sz w:val="22"/>
        </w:rPr>
        <w:tab/>
      </w:r>
      <w:r w:rsidRPr="00DC3F22">
        <w:rPr>
          <w:i/>
          <w:sz w:val="22"/>
        </w:rPr>
        <w:tab/>
      </w:r>
      <w:r w:rsidR="003814A7" w:rsidRPr="00DC3F22">
        <w:rPr>
          <w:i/>
          <w:sz w:val="22"/>
          <w:u w:val="single"/>
        </w:rPr>
        <w:t>*podkreślić właściwe spośród a-e</w:t>
      </w:r>
    </w:p>
    <w:p w:rsidR="00F63FC6" w:rsidRPr="00DC3F22" w:rsidRDefault="00F63FC6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 </w:t>
      </w:r>
      <w:r w:rsidRPr="00DC3F22">
        <w:rPr>
          <w:sz w:val="22"/>
        </w:rPr>
        <w:t>Oświadczam, że wypełniłem obowiązki informacyjne przewidziane w art. 13 lub art. 14 RODO</w:t>
      </w:r>
      <w:r w:rsidRPr="00DC3F22">
        <w:rPr>
          <w:rStyle w:val="Odwoanieprzypisudolnego"/>
          <w:sz w:val="22"/>
        </w:rPr>
        <w:footnoteReference w:id="3"/>
      </w:r>
      <w:r w:rsidRPr="00DC3F22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DC3F22">
        <w:rPr>
          <w:rStyle w:val="Odwoanieprzypisudolnego"/>
          <w:sz w:val="22"/>
        </w:rPr>
        <w:footnoteReference w:id="4"/>
      </w:r>
    </w:p>
    <w:p w:rsidR="0002728B" w:rsidRPr="00DC3F22" w:rsidRDefault="0002728B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Integralną część  oferty stanowią następujące dokumenty :</w:t>
      </w:r>
    </w:p>
    <w:p w:rsidR="0002728B" w:rsidRPr="00DC3F22" w:rsidRDefault="0002728B" w:rsidP="0061281B">
      <w:pPr>
        <w:numPr>
          <w:ilvl w:val="0"/>
          <w:numId w:val="1"/>
        </w:numPr>
        <w:tabs>
          <w:tab w:val="clear" w:pos="720"/>
          <w:tab w:val="num" w:pos="1416"/>
        </w:tabs>
        <w:ind w:left="1068"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DC3F22" w:rsidRDefault="0002728B" w:rsidP="0061281B">
      <w:pPr>
        <w:numPr>
          <w:ilvl w:val="0"/>
          <w:numId w:val="2"/>
        </w:numPr>
        <w:tabs>
          <w:tab w:val="clear" w:pos="720"/>
          <w:tab w:val="num" w:pos="1416"/>
        </w:tabs>
        <w:ind w:left="1068"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DC3F22" w:rsidRDefault="0002728B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DC3F22">
        <w:rPr>
          <w:sz w:val="22"/>
          <w:szCs w:val="22"/>
        </w:rPr>
        <w:t xml:space="preserve">Wykaz osób uprawnionych do podpisywania dokumentów przetargowych </w:t>
      </w:r>
      <w:r w:rsidRPr="00DC3F22">
        <w:rPr>
          <w:sz w:val="22"/>
          <w:szCs w:val="22"/>
        </w:rPr>
        <w:br/>
        <w:t>i podejmowania zobowiązań w imieniu Wykonawcy:</w:t>
      </w:r>
    </w:p>
    <w:p w:rsidR="0002728B" w:rsidRPr="00DC3F22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DC3F22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DC3F22" w:rsidRDefault="001231D4" w:rsidP="001231D4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DC3F22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DC3F22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02728B" w:rsidRPr="00DC3F22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DC3F22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E045E3" w:rsidRDefault="008B7881" w:rsidP="00AC52E6">
      <w:pPr>
        <w:jc w:val="both"/>
        <w:rPr>
          <w:b/>
          <w:color w:val="FF0000"/>
          <w:sz w:val="16"/>
          <w:szCs w:val="22"/>
        </w:rPr>
      </w:pPr>
      <w:r w:rsidRPr="00E045E3">
        <w:rPr>
          <w:rFonts w:eastAsia="MS Mincho"/>
          <w:b/>
          <w:i/>
          <w:color w:val="FF0000"/>
          <w:sz w:val="22"/>
        </w:rPr>
        <w:t>Ofertę</w:t>
      </w:r>
      <w:r w:rsidR="00AC52E6" w:rsidRPr="00E045E3">
        <w:rPr>
          <w:rFonts w:eastAsia="MS Mincho"/>
          <w:b/>
          <w:i/>
          <w:color w:val="FF0000"/>
          <w:sz w:val="22"/>
        </w:rPr>
        <w:t xml:space="preserve"> należy sporządzić w postaci elektronicznej i podpisać kwalifikowanym podpisem elektronicznym</w:t>
      </w:r>
    </w:p>
    <w:sectPr w:rsidR="001C340B" w:rsidRPr="00E045E3" w:rsidSect="0061281B">
      <w:footerReference w:type="even" r:id="rId10"/>
      <w:footerReference w:type="default" r:id="rId11"/>
      <w:pgSz w:w="11906" w:h="16838"/>
      <w:pgMar w:top="426" w:right="1418" w:bottom="426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0EB" w:rsidRDefault="00ED40EB">
      <w:r>
        <w:separator/>
      </w:r>
    </w:p>
  </w:endnote>
  <w:endnote w:type="continuationSeparator" w:id="0">
    <w:p w:rsidR="00ED40EB" w:rsidRDefault="00ED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93B" w:rsidRDefault="0091093B">
    <w:pPr>
      <w:pStyle w:val="Stopka"/>
      <w:jc w:val="center"/>
    </w:pPr>
  </w:p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0EB" w:rsidRDefault="00ED40EB">
      <w:r>
        <w:separator/>
      </w:r>
    </w:p>
  </w:footnote>
  <w:footnote w:type="continuationSeparator" w:id="0">
    <w:p w:rsidR="00ED40EB" w:rsidRDefault="00ED40EB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4"/>
  </w:num>
  <w:num w:numId="23">
    <w:abstractNumId w:val="1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7C6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7EA8"/>
    <w:rsid w:val="000C5F0C"/>
    <w:rsid w:val="000D401E"/>
    <w:rsid w:val="000D525A"/>
    <w:rsid w:val="000E0571"/>
    <w:rsid w:val="000E4E32"/>
    <w:rsid w:val="000E57B4"/>
    <w:rsid w:val="000F272F"/>
    <w:rsid w:val="000F42F4"/>
    <w:rsid w:val="000F53F3"/>
    <w:rsid w:val="000F7132"/>
    <w:rsid w:val="001008CC"/>
    <w:rsid w:val="00100B07"/>
    <w:rsid w:val="00115E24"/>
    <w:rsid w:val="00120151"/>
    <w:rsid w:val="001231D4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9679F"/>
    <w:rsid w:val="00196BA3"/>
    <w:rsid w:val="001A04BE"/>
    <w:rsid w:val="001A30AB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34E"/>
    <w:rsid w:val="001C58B4"/>
    <w:rsid w:val="001C6B7C"/>
    <w:rsid w:val="001C7E3D"/>
    <w:rsid w:val="001D6635"/>
    <w:rsid w:val="001E36A5"/>
    <w:rsid w:val="001E5C9B"/>
    <w:rsid w:val="001F615A"/>
    <w:rsid w:val="0020004E"/>
    <w:rsid w:val="0020449F"/>
    <w:rsid w:val="002150BD"/>
    <w:rsid w:val="00217308"/>
    <w:rsid w:val="00227153"/>
    <w:rsid w:val="00233269"/>
    <w:rsid w:val="002514EC"/>
    <w:rsid w:val="00255E3B"/>
    <w:rsid w:val="00256097"/>
    <w:rsid w:val="00257D3C"/>
    <w:rsid w:val="00261947"/>
    <w:rsid w:val="00276210"/>
    <w:rsid w:val="00276474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202"/>
    <w:rsid w:val="002D6B17"/>
    <w:rsid w:val="002F2461"/>
    <w:rsid w:val="002F4E52"/>
    <w:rsid w:val="00300C05"/>
    <w:rsid w:val="00306A8E"/>
    <w:rsid w:val="00306F0E"/>
    <w:rsid w:val="00310B59"/>
    <w:rsid w:val="003128DF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D7D"/>
    <w:rsid w:val="003814A7"/>
    <w:rsid w:val="00382993"/>
    <w:rsid w:val="00394D2A"/>
    <w:rsid w:val="003B310D"/>
    <w:rsid w:val="003B371C"/>
    <w:rsid w:val="003B740C"/>
    <w:rsid w:val="003C5047"/>
    <w:rsid w:val="003C5321"/>
    <w:rsid w:val="003C7590"/>
    <w:rsid w:val="003D05D2"/>
    <w:rsid w:val="003D0C48"/>
    <w:rsid w:val="003D44EB"/>
    <w:rsid w:val="003D6866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0CEB"/>
    <w:rsid w:val="004650D1"/>
    <w:rsid w:val="00470790"/>
    <w:rsid w:val="0047514A"/>
    <w:rsid w:val="00477314"/>
    <w:rsid w:val="0048766F"/>
    <w:rsid w:val="00494CF5"/>
    <w:rsid w:val="00494D70"/>
    <w:rsid w:val="004A00FC"/>
    <w:rsid w:val="004B5C6E"/>
    <w:rsid w:val="004B5DEC"/>
    <w:rsid w:val="004B688B"/>
    <w:rsid w:val="004E0E5D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7A72"/>
    <w:rsid w:val="005434A6"/>
    <w:rsid w:val="005506CC"/>
    <w:rsid w:val="00551BF6"/>
    <w:rsid w:val="005523B5"/>
    <w:rsid w:val="005561FF"/>
    <w:rsid w:val="005718BB"/>
    <w:rsid w:val="00571A2F"/>
    <w:rsid w:val="0057285E"/>
    <w:rsid w:val="0057667C"/>
    <w:rsid w:val="00576F34"/>
    <w:rsid w:val="005804E8"/>
    <w:rsid w:val="00586B94"/>
    <w:rsid w:val="00590DFE"/>
    <w:rsid w:val="00595F55"/>
    <w:rsid w:val="005A54F8"/>
    <w:rsid w:val="005B175E"/>
    <w:rsid w:val="005C2622"/>
    <w:rsid w:val="005C5755"/>
    <w:rsid w:val="005D6080"/>
    <w:rsid w:val="005E7650"/>
    <w:rsid w:val="005F50AE"/>
    <w:rsid w:val="005F671D"/>
    <w:rsid w:val="005F7B93"/>
    <w:rsid w:val="00604A0B"/>
    <w:rsid w:val="006063C6"/>
    <w:rsid w:val="00607103"/>
    <w:rsid w:val="0061281B"/>
    <w:rsid w:val="006140A7"/>
    <w:rsid w:val="006249FA"/>
    <w:rsid w:val="0063129D"/>
    <w:rsid w:val="00641505"/>
    <w:rsid w:val="00641579"/>
    <w:rsid w:val="00642790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C736C"/>
    <w:rsid w:val="006F31EB"/>
    <w:rsid w:val="006F4A19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91308"/>
    <w:rsid w:val="0079153E"/>
    <w:rsid w:val="00791AF5"/>
    <w:rsid w:val="00792229"/>
    <w:rsid w:val="007A2FD9"/>
    <w:rsid w:val="007C2C70"/>
    <w:rsid w:val="007C2D51"/>
    <w:rsid w:val="007F1354"/>
    <w:rsid w:val="007F30C2"/>
    <w:rsid w:val="007F60C8"/>
    <w:rsid w:val="00806495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B7881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0F8E"/>
    <w:rsid w:val="009336D5"/>
    <w:rsid w:val="00936EC8"/>
    <w:rsid w:val="00940ACF"/>
    <w:rsid w:val="0096273E"/>
    <w:rsid w:val="00966918"/>
    <w:rsid w:val="00975493"/>
    <w:rsid w:val="009757E4"/>
    <w:rsid w:val="0099442B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0E8"/>
    <w:rsid w:val="00A624F5"/>
    <w:rsid w:val="00A864C8"/>
    <w:rsid w:val="00AB1AED"/>
    <w:rsid w:val="00AB2125"/>
    <w:rsid w:val="00AB3E01"/>
    <w:rsid w:val="00AC06D7"/>
    <w:rsid w:val="00AC419E"/>
    <w:rsid w:val="00AC49BD"/>
    <w:rsid w:val="00AC52E6"/>
    <w:rsid w:val="00AD2AAD"/>
    <w:rsid w:val="00AD5E04"/>
    <w:rsid w:val="00AE09D4"/>
    <w:rsid w:val="00AE61AA"/>
    <w:rsid w:val="00AF3282"/>
    <w:rsid w:val="00AF359B"/>
    <w:rsid w:val="00AF76DF"/>
    <w:rsid w:val="00B00A45"/>
    <w:rsid w:val="00B04206"/>
    <w:rsid w:val="00B06F5B"/>
    <w:rsid w:val="00B11E95"/>
    <w:rsid w:val="00B12D3B"/>
    <w:rsid w:val="00B16E27"/>
    <w:rsid w:val="00B204C6"/>
    <w:rsid w:val="00B378B0"/>
    <w:rsid w:val="00B639E0"/>
    <w:rsid w:val="00B667C4"/>
    <w:rsid w:val="00B67528"/>
    <w:rsid w:val="00B83075"/>
    <w:rsid w:val="00B8613C"/>
    <w:rsid w:val="00B9752F"/>
    <w:rsid w:val="00BA4B5F"/>
    <w:rsid w:val="00BA61FF"/>
    <w:rsid w:val="00BB26E2"/>
    <w:rsid w:val="00BC1E84"/>
    <w:rsid w:val="00BC66F2"/>
    <w:rsid w:val="00BD10EB"/>
    <w:rsid w:val="00BD2A46"/>
    <w:rsid w:val="00BD3742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4DF5"/>
    <w:rsid w:val="00C86D2C"/>
    <w:rsid w:val="00C92A95"/>
    <w:rsid w:val="00CA6A4D"/>
    <w:rsid w:val="00CB7259"/>
    <w:rsid w:val="00CB7BDD"/>
    <w:rsid w:val="00CC7F5F"/>
    <w:rsid w:val="00D078B8"/>
    <w:rsid w:val="00D21C78"/>
    <w:rsid w:val="00D24480"/>
    <w:rsid w:val="00D316CC"/>
    <w:rsid w:val="00D317F9"/>
    <w:rsid w:val="00D31A71"/>
    <w:rsid w:val="00D32490"/>
    <w:rsid w:val="00D50250"/>
    <w:rsid w:val="00D5241F"/>
    <w:rsid w:val="00D5327F"/>
    <w:rsid w:val="00D57E55"/>
    <w:rsid w:val="00D73524"/>
    <w:rsid w:val="00D847B6"/>
    <w:rsid w:val="00D95C98"/>
    <w:rsid w:val="00DB1C69"/>
    <w:rsid w:val="00DC034D"/>
    <w:rsid w:val="00DC0C40"/>
    <w:rsid w:val="00DC3F22"/>
    <w:rsid w:val="00DC4FB4"/>
    <w:rsid w:val="00DD7759"/>
    <w:rsid w:val="00DD7835"/>
    <w:rsid w:val="00DD7E90"/>
    <w:rsid w:val="00DD7F6D"/>
    <w:rsid w:val="00DF26B7"/>
    <w:rsid w:val="00E045E3"/>
    <w:rsid w:val="00E20050"/>
    <w:rsid w:val="00E2037B"/>
    <w:rsid w:val="00E20F07"/>
    <w:rsid w:val="00E26FD6"/>
    <w:rsid w:val="00E2728A"/>
    <w:rsid w:val="00E37ED1"/>
    <w:rsid w:val="00E45581"/>
    <w:rsid w:val="00E55E12"/>
    <w:rsid w:val="00E60230"/>
    <w:rsid w:val="00E607EA"/>
    <w:rsid w:val="00E61526"/>
    <w:rsid w:val="00E616D4"/>
    <w:rsid w:val="00E61FD1"/>
    <w:rsid w:val="00E671C2"/>
    <w:rsid w:val="00E67E10"/>
    <w:rsid w:val="00E76B64"/>
    <w:rsid w:val="00E80369"/>
    <w:rsid w:val="00E954D2"/>
    <w:rsid w:val="00EA406E"/>
    <w:rsid w:val="00EA4C0F"/>
    <w:rsid w:val="00EA4D07"/>
    <w:rsid w:val="00EB594E"/>
    <w:rsid w:val="00EC0743"/>
    <w:rsid w:val="00EC3567"/>
    <w:rsid w:val="00ED095C"/>
    <w:rsid w:val="00ED16DB"/>
    <w:rsid w:val="00ED40EB"/>
    <w:rsid w:val="00EF47EE"/>
    <w:rsid w:val="00F00493"/>
    <w:rsid w:val="00F06EA4"/>
    <w:rsid w:val="00F15130"/>
    <w:rsid w:val="00F20ABC"/>
    <w:rsid w:val="00F21083"/>
    <w:rsid w:val="00F25932"/>
    <w:rsid w:val="00F27F99"/>
    <w:rsid w:val="00F43239"/>
    <w:rsid w:val="00F56DBF"/>
    <w:rsid w:val="00F61BBC"/>
    <w:rsid w:val="00F63FC6"/>
    <w:rsid w:val="00F81194"/>
    <w:rsid w:val="00F961E3"/>
    <w:rsid w:val="00FA4967"/>
    <w:rsid w:val="00FB10B9"/>
    <w:rsid w:val="00FB3621"/>
    <w:rsid w:val="00FB3629"/>
    <w:rsid w:val="00FB7D99"/>
    <w:rsid w:val="00FD573B"/>
    <w:rsid w:val="00FE359E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54FFFE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0250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videocardbenchmark.ne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CCD1D-AD49-4239-B7FB-79EFE4ACD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88</TotalTime>
  <Pages>4</Pages>
  <Words>1211</Words>
  <Characters>7269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30</cp:revision>
  <cp:lastPrinted>2014-06-05T14:00:00Z</cp:lastPrinted>
  <dcterms:created xsi:type="dcterms:W3CDTF">2024-09-04T08:59:00Z</dcterms:created>
  <dcterms:modified xsi:type="dcterms:W3CDTF">2024-09-20T11:55:00Z</dcterms:modified>
</cp:coreProperties>
</file>