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95D1C" w14:textId="15020CE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183332">
        <w:tc>
          <w:tcPr>
            <w:tcW w:w="8952" w:type="dxa"/>
            <w:shd w:val="clear" w:color="auto" w:fill="F2F2F2"/>
          </w:tcPr>
          <w:p w14:paraId="1E4F7C36" w14:textId="45C3F25C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C248BF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2B4CC6D6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E47BDC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E47BDC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7EACC93C" w14:textId="77777777" w:rsidR="00183332" w:rsidRDefault="00183332" w:rsidP="00183332">
      <w:pPr>
        <w:spacing w:line="276" w:lineRule="auto"/>
        <w:jc w:val="center"/>
        <w:rPr>
          <w:b/>
          <w:bCs/>
          <w:sz w:val="28"/>
          <w:szCs w:val="28"/>
        </w:rPr>
      </w:pPr>
      <w:r w:rsidRPr="00183332">
        <w:rPr>
          <w:b/>
          <w:bCs/>
          <w:sz w:val="28"/>
          <w:szCs w:val="28"/>
        </w:rPr>
        <w:t xml:space="preserve">Zakup i dostawa różnych worków na potrzeby </w:t>
      </w:r>
    </w:p>
    <w:p w14:paraId="715C7B2A" w14:textId="34781AE6" w:rsidR="00183332" w:rsidRPr="00183332" w:rsidRDefault="00183332" w:rsidP="00183332">
      <w:pPr>
        <w:spacing w:line="276" w:lineRule="auto"/>
        <w:jc w:val="center"/>
        <w:rPr>
          <w:b/>
          <w:bCs/>
          <w:sz w:val="28"/>
          <w:szCs w:val="28"/>
        </w:rPr>
      </w:pPr>
      <w:r w:rsidRPr="00183332">
        <w:rPr>
          <w:b/>
          <w:bCs/>
          <w:sz w:val="28"/>
          <w:szCs w:val="28"/>
        </w:rPr>
        <w:t>Szpitala Wojewódzkiego w Poznaniu</w:t>
      </w:r>
    </w:p>
    <w:p w14:paraId="52264483" w14:textId="7B83262D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7F695D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7F695D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54C6ACC1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>Adres (</w:t>
            </w:r>
            <w:r w:rsidR="00183332">
              <w:t xml:space="preserve">ulica, miasto, kod pocztowy,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7F695D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7F695D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7F695D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DA61D4D" w14:textId="77777777" w:rsidTr="007F695D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7F695D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7F695D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4404A58D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E47BDC">
        <w:rPr>
          <w:sz w:val="22"/>
        </w:rPr>
        <w:t xml:space="preserve"> i jej załącznikami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01CD6BD1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r w:rsidR="00003F67">
        <w:rPr>
          <w:bCs/>
          <w:sz w:val="22"/>
          <w:u w:val="single"/>
        </w:rPr>
        <w:t>Worki na odpady komunalne</w:t>
      </w:r>
    </w:p>
    <w:p w14:paraId="3D552D66" w14:textId="1CA0848F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3" w:name="_Hlk92958141"/>
      <w:r w:rsidRPr="00281DC6">
        <w:rPr>
          <w:bCs/>
          <w:sz w:val="22"/>
        </w:rPr>
        <w:t>Wartość netto za wykonanie całości przedmiotu zamówienia wynosi: ……</w:t>
      </w:r>
      <w:r w:rsidR="00D052E3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3A4D3358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</w:t>
      </w:r>
      <w:r w:rsidR="00E47BDC">
        <w:rPr>
          <w:bCs/>
          <w:sz w:val="22"/>
        </w:rPr>
        <w:t>…..</w:t>
      </w:r>
      <w:r w:rsidRPr="00281DC6">
        <w:rPr>
          <w:bCs/>
          <w:sz w:val="22"/>
        </w:rPr>
        <w:t>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550A1559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EE1E865" w14:textId="54C1804F" w:rsidR="00D052E3" w:rsidRPr="00281DC6" w:rsidRDefault="00D052E3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</w:t>
      </w:r>
      <w:r w:rsidR="004E25F5">
        <w:rPr>
          <w:bCs/>
          <w:sz w:val="22"/>
        </w:rPr>
        <w:t>max. 5 dni roboczych od daty złożenia zamówienia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4896ADDF" w:rsidR="004A2566" w:rsidRDefault="00804388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lastRenderedPageBreak/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bookmarkEnd w:id="2"/>
    <w:bookmarkEnd w:id="3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1E591B3A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003F67">
        <w:rPr>
          <w:bCs/>
          <w:sz w:val="22"/>
          <w:u w:val="single"/>
        </w:rPr>
        <w:t>Worki na odpady medyczne</w:t>
      </w:r>
    </w:p>
    <w:p w14:paraId="4FDCC5E3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3A083D5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EE7F3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B93059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24B77C8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80BC562" w14:textId="77777777" w:rsidR="004E25F5" w:rsidRPr="00281DC6" w:rsidRDefault="004E25F5" w:rsidP="004E25F5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max. 5 dni roboczych od daty złożenia zamówienia</w:t>
      </w:r>
    </w:p>
    <w:p w14:paraId="137101D1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15F6206" w14:textId="3D11C1DD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71CE7B3" w14:textId="40AFF6D3" w:rsidR="0064110C" w:rsidRDefault="00CB2BE7" w:rsidP="002235C4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003F67">
        <w:rPr>
          <w:bCs/>
          <w:sz w:val="22"/>
          <w:u w:val="single"/>
        </w:rPr>
        <w:t>Worki do przechowywania dokumentów</w:t>
      </w:r>
    </w:p>
    <w:p w14:paraId="7054EE8A" w14:textId="1B22F4FA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5502AB5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F831DEB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41FBB1B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59C2AB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6A0308B" w14:textId="77777777" w:rsidR="004E25F5" w:rsidRPr="00281DC6" w:rsidRDefault="004E25F5" w:rsidP="004E25F5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max. 5 dni roboczych od daty złożenia zamówienia</w:t>
      </w:r>
    </w:p>
    <w:p w14:paraId="1231CB74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B56E22E" w14:textId="58C64CAF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p w14:paraId="289EBC8B" w14:textId="6CB3DADD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02FCB663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003F67">
        <w:rPr>
          <w:bCs/>
          <w:sz w:val="22"/>
          <w:u w:val="single"/>
        </w:rPr>
        <w:t xml:space="preserve">Worki na zwłoki </w:t>
      </w:r>
    </w:p>
    <w:p w14:paraId="3029878A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4417B38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20F521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E68A809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035230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A732C92" w14:textId="77777777" w:rsidR="004E25F5" w:rsidRPr="00281DC6" w:rsidRDefault="004E25F5" w:rsidP="004E25F5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max. 5 dni roboczych od daty złożenia zamówienia</w:t>
      </w:r>
    </w:p>
    <w:p w14:paraId="2D9D082F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4FC199" w14:textId="5C16DBF4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B19B7B3" w14:textId="3E9C72F8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003F67">
        <w:rPr>
          <w:bCs/>
          <w:sz w:val="22"/>
          <w:u w:val="single"/>
        </w:rPr>
        <w:t>Worki foliowe</w:t>
      </w:r>
    </w:p>
    <w:p w14:paraId="1AC2F23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3D2BD2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6B09D6D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09420E9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DBF5AF9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00973A1" w14:textId="77777777" w:rsidR="004E25F5" w:rsidRPr="00281DC6" w:rsidRDefault="004E25F5" w:rsidP="004E25F5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max. 5 dni roboczych od daty złożenia zamówienia</w:t>
      </w:r>
    </w:p>
    <w:p w14:paraId="1DDF761F" w14:textId="0F81C258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0C34846" w14:textId="24407DDB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p w14:paraId="6D8C00BA" w14:textId="77777777" w:rsidR="002235C4" w:rsidRDefault="002235C4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uważamy się za związanych niniejszą ofertą na czas wskazany w Specyfikacji Warunków Zamówienia;</w:t>
      </w:r>
    </w:p>
    <w:p w14:paraId="06A3CAE2" w14:textId="409835F5" w:rsidR="00981B25" w:rsidRPr="00281DC6" w:rsidRDefault="00981B25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>
        <w:rPr>
          <w:sz w:val="22"/>
        </w:rPr>
        <w:t xml:space="preserve">wyroby spełniają normy jakościowe i wymogi określone w załączniku nr </w:t>
      </w:r>
      <w:r w:rsidR="002B136A">
        <w:rPr>
          <w:sz w:val="22"/>
        </w:rPr>
        <w:t>2 do SWZ.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4E25F5">
        <w:trPr>
          <w:trHeight w:val="312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4E25F5">
        <w:trPr>
          <w:trHeight w:val="22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0540D7" w:rsidRDefault="00281DC6" w:rsidP="00981B25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5209216" w14:textId="77777777" w:rsidR="00981B25" w:rsidRDefault="00981B25" w:rsidP="00981B25">
      <w:pPr>
        <w:pStyle w:val="Akapitzlist"/>
        <w:numPr>
          <w:ilvl w:val="0"/>
          <w:numId w:val="36"/>
        </w:numPr>
        <w:rPr>
          <w:sz w:val="22"/>
          <w:szCs w:val="22"/>
        </w:rPr>
      </w:pPr>
      <w:r>
        <w:rPr>
          <w:sz w:val="22"/>
          <w:szCs w:val="22"/>
        </w:rPr>
        <w:t>nie podlegam wykluczeniu z postępowania na podstawie art.108 ust 1 pkt 1-6 ustawy Pzp.</w:t>
      </w:r>
    </w:p>
    <w:p w14:paraId="1D910952" w14:textId="77777777" w:rsidR="00981B25" w:rsidRDefault="00981B25" w:rsidP="00981B25">
      <w:pPr>
        <w:pStyle w:val="Akapitzlist"/>
        <w:numPr>
          <w:ilvl w:val="0"/>
          <w:numId w:val="36"/>
        </w:numPr>
        <w:rPr>
          <w:sz w:val="22"/>
          <w:szCs w:val="22"/>
        </w:rPr>
      </w:pPr>
      <w:r>
        <w:rPr>
          <w:sz w:val="22"/>
          <w:szCs w:val="22"/>
        </w:rPr>
        <w:t>nie podlegam wykluczeniu z postępowania na podstawie art. 109 ust. 1 pkt 4 ustawy Pzp</w:t>
      </w:r>
    </w:p>
    <w:p w14:paraId="601F5286" w14:textId="77777777" w:rsidR="00981B25" w:rsidRDefault="00981B25" w:rsidP="00981B25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2CADC050" w14:textId="77777777" w:rsidR="00981B25" w:rsidRDefault="00981B25" w:rsidP="00981B25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1483FC93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062C6FB9" w14:textId="77777777" w:rsidR="00E47BDC" w:rsidRPr="00281DC6" w:rsidRDefault="00E47BDC" w:rsidP="00E47BDC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1C6B6D7" w14:textId="77777777" w:rsidR="00E47BDC" w:rsidRPr="00281DC6" w:rsidRDefault="00E47BDC" w:rsidP="00E47BDC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6F613D81" w14:textId="77777777" w:rsidR="00E47BDC" w:rsidRPr="00281DC6" w:rsidRDefault="00E47BDC" w:rsidP="00E47BDC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081712F" w14:textId="77777777" w:rsidR="00E47BDC" w:rsidRPr="00281DC6" w:rsidRDefault="00E47BDC" w:rsidP="00E47BDC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00DFBA2C" w14:textId="77777777" w:rsidR="00E47BDC" w:rsidRDefault="00E47BDC" w:rsidP="00E47BDC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21F5CFE7" w14:textId="77777777" w:rsidR="00E47BDC" w:rsidRDefault="00E47BDC" w:rsidP="00E47BDC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………………………</w:t>
      </w:r>
    </w:p>
    <w:p w14:paraId="6E358C72" w14:textId="77777777" w:rsidR="00E47BDC" w:rsidRPr="00281DC6" w:rsidRDefault="00E47BDC" w:rsidP="00E47BDC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1759D376" w14:textId="77777777" w:rsidR="00E47BDC" w:rsidRPr="00281DC6" w:rsidRDefault="00E47BDC" w:rsidP="00E47BD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C12103C" w14:textId="77777777" w:rsidR="00E47BDC" w:rsidRPr="00281DC6" w:rsidRDefault="00E47BDC" w:rsidP="00E47BD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C05BABF" w14:textId="77777777" w:rsidR="00E47BDC" w:rsidRPr="00281DC6" w:rsidRDefault="00E47BDC" w:rsidP="00E47BD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A0834B9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3F81824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2201" w14:textId="78230909" w:rsidR="00D74BC1" w:rsidRDefault="00281DC6">
    <w:pPr>
      <w:pStyle w:val="Nagwek"/>
    </w:pPr>
    <w:r>
      <w:t>Znak sprawy: SZW/DZP/</w:t>
    </w:r>
    <w:r w:rsidR="00183332">
      <w:t>103/2023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8775477">
    <w:abstractNumId w:val="9"/>
  </w:num>
  <w:num w:numId="2" w16cid:durableId="1372070086">
    <w:abstractNumId w:val="20"/>
  </w:num>
  <w:num w:numId="3" w16cid:durableId="1749300435">
    <w:abstractNumId w:val="23"/>
  </w:num>
  <w:num w:numId="4" w16cid:durableId="2115246163">
    <w:abstractNumId w:val="5"/>
  </w:num>
  <w:num w:numId="5" w16cid:durableId="714357909">
    <w:abstractNumId w:val="27"/>
  </w:num>
  <w:num w:numId="6" w16cid:durableId="1373925046">
    <w:abstractNumId w:val="6"/>
  </w:num>
  <w:num w:numId="7" w16cid:durableId="508101900">
    <w:abstractNumId w:val="7"/>
  </w:num>
  <w:num w:numId="8" w16cid:durableId="1153567475">
    <w:abstractNumId w:val="31"/>
  </w:num>
  <w:num w:numId="9" w16cid:durableId="1168446756">
    <w:abstractNumId w:val="4"/>
  </w:num>
  <w:num w:numId="10" w16cid:durableId="556864208">
    <w:abstractNumId w:val="30"/>
  </w:num>
  <w:num w:numId="11" w16cid:durableId="2122218736">
    <w:abstractNumId w:val="25"/>
  </w:num>
  <w:num w:numId="12" w16cid:durableId="1243755863">
    <w:abstractNumId w:val="11"/>
  </w:num>
  <w:num w:numId="13" w16cid:durableId="1228498267">
    <w:abstractNumId w:val="24"/>
  </w:num>
  <w:num w:numId="14" w16cid:durableId="457572429">
    <w:abstractNumId w:val="37"/>
  </w:num>
  <w:num w:numId="15" w16cid:durableId="1522351824">
    <w:abstractNumId w:val="21"/>
  </w:num>
  <w:num w:numId="16" w16cid:durableId="676808626">
    <w:abstractNumId w:val="36"/>
  </w:num>
  <w:num w:numId="17" w16cid:durableId="1023629069">
    <w:abstractNumId w:val="10"/>
  </w:num>
  <w:num w:numId="18" w16cid:durableId="395055910">
    <w:abstractNumId w:val="15"/>
  </w:num>
  <w:num w:numId="19" w16cid:durableId="354431564">
    <w:abstractNumId w:val="34"/>
  </w:num>
  <w:num w:numId="20" w16cid:durableId="2027513847">
    <w:abstractNumId w:val="1"/>
  </w:num>
  <w:num w:numId="21" w16cid:durableId="304748680">
    <w:abstractNumId w:val="28"/>
  </w:num>
  <w:num w:numId="22" w16cid:durableId="1513689454">
    <w:abstractNumId w:val="2"/>
  </w:num>
  <w:num w:numId="23" w16cid:durableId="1856453103">
    <w:abstractNumId w:val="12"/>
  </w:num>
  <w:num w:numId="24" w16cid:durableId="851919536">
    <w:abstractNumId w:val="32"/>
  </w:num>
  <w:num w:numId="25" w16cid:durableId="1366827154">
    <w:abstractNumId w:val="8"/>
  </w:num>
  <w:num w:numId="26" w16cid:durableId="1210457743">
    <w:abstractNumId w:val="14"/>
  </w:num>
  <w:num w:numId="27" w16cid:durableId="160391729">
    <w:abstractNumId w:val="18"/>
  </w:num>
  <w:num w:numId="28" w16cid:durableId="120803303">
    <w:abstractNumId w:val="16"/>
  </w:num>
  <w:num w:numId="29" w16cid:durableId="1766538579">
    <w:abstractNumId w:val="3"/>
  </w:num>
  <w:num w:numId="30" w16cid:durableId="502622963">
    <w:abstractNumId w:val="17"/>
  </w:num>
  <w:num w:numId="31" w16cid:durableId="2001884912">
    <w:abstractNumId w:val="0"/>
  </w:num>
  <w:num w:numId="32" w16cid:durableId="1725832020">
    <w:abstractNumId w:val="26"/>
  </w:num>
  <w:num w:numId="33" w16cid:durableId="773399063">
    <w:abstractNumId w:val="19"/>
  </w:num>
  <w:num w:numId="34" w16cid:durableId="785543281">
    <w:abstractNumId w:val="29"/>
  </w:num>
  <w:num w:numId="35" w16cid:durableId="231434699">
    <w:abstractNumId w:val="35"/>
  </w:num>
  <w:num w:numId="36" w16cid:durableId="1983540252">
    <w:abstractNumId w:val="33"/>
  </w:num>
  <w:num w:numId="37" w16cid:durableId="237134075">
    <w:abstractNumId w:val="13"/>
  </w:num>
  <w:num w:numId="38" w16cid:durableId="967585729">
    <w:abstractNumId w:val="22"/>
  </w:num>
  <w:num w:numId="39" w16cid:durableId="104852704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3F67"/>
    <w:rsid w:val="000540D7"/>
    <w:rsid w:val="00071FE3"/>
    <w:rsid w:val="00083315"/>
    <w:rsid w:val="0011274B"/>
    <w:rsid w:val="00180314"/>
    <w:rsid w:val="00183332"/>
    <w:rsid w:val="0018410E"/>
    <w:rsid w:val="002235C4"/>
    <w:rsid w:val="00281DC6"/>
    <w:rsid w:val="002B136A"/>
    <w:rsid w:val="002C3230"/>
    <w:rsid w:val="002F0212"/>
    <w:rsid w:val="0030391A"/>
    <w:rsid w:val="003A652F"/>
    <w:rsid w:val="00443C09"/>
    <w:rsid w:val="00460383"/>
    <w:rsid w:val="004A2566"/>
    <w:rsid w:val="004E25F5"/>
    <w:rsid w:val="00535E57"/>
    <w:rsid w:val="005A70C7"/>
    <w:rsid w:val="00613B65"/>
    <w:rsid w:val="0064110C"/>
    <w:rsid w:val="006A0EFD"/>
    <w:rsid w:val="006F00E1"/>
    <w:rsid w:val="00740C0B"/>
    <w:rsid w:val="007717C3"/>
    <w:rsid w:val="007B7258"/>
    <w:rsid w:val="007F695D"/>
    <w:rsid w:val="00804388"/>
    <w:rsid w:val="00812E90"/>
    <w:rsid w:val="008C18CA"/>
    <w:rsid w:val="00981B25"/>
    <w:rsid w:val="00B22D6B"/>
    <w:rsid w:val="00B679F6"/>
    <w:rsid w:val="00C15918"/>
    <w:rsid w:val="00C248BF"/>
    <w:rsid w:val="00C434DC"/>
    <w:rsid w:val="00C65EFA"/>
    <w:rsid w:val="00C67945"/>
    <w:rsid w:val="00CA0475"/>
    <w:rsid w:val="00CA7C6C"/>
    <w:rsid w:val="00CB2BE7"/>
    <w:rsid w:val="00D052E3"/>
    <w:rsid w:val="00D74BC1"/>
    <w:rsid w:val="00E47BDC"/>
    <w:rsid w:val="00EE0FA4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98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90</TotalTime>
  <Pages>4</Pages>
  <Words>956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27</cp:revision>
  <cp:lastPrinted>2007-10-05T06:59:00Z</cp:lastPrinted>
  <dcterms:created xsi:type="dcterms:W3CDTF">2021-03-05T08:11:00Z</dcterms:created>
  <dcterms:modified xsi:type="dcterms:W3CDTF">2024-09-20T08:01:00Z</dcterms:modified>
</cp:coreProperties>
</file>