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0280A" w14:textId="01CB1AFD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D1E79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FFCD230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1184B03" w14:textId="77777777" w:rsidR="006676AE" w:rsidRPr="0012157F" w:rsidRDefault="002A499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2A499F">
        <w:rPr>
          <w:rFonts w:ascii="Arial" w:hAnsi="Arial" w:cs="Arial"/>
        </w:rPr>
        <w:t>SZPITAL WOJEWÓDZKI W POZNANIU</w:t>
      </w:r>
    </w:p>
    <w:p w14:paraId="5C02882E" w14:textId="77777777" w:rsidR="006676AE" w:rsidRPr="0012157F" w:rsidRDefault="002A499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A499F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2A499F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682F4199" w14:textId="77777777" w:rsidR="00F90CD1" w:rsidRDefault="002A499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A499F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2A499F">
        <w:rPr>
          <w:rFonts w:ascii="Arial" w:hAnsi="Arial" w:cs="Arial"/>
        </w:rPr>
        <w:t>Poznań</w:t>
      </w:r>
    </w:p>
    <w:p w14:paraId="77F47234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7CE3D1B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3E0B3DB4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04AF6D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6EC3E6A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0235E1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7DCB227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8AB654D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259FA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A499F" w:rsidRPr="0012157F" w14:paraId="3FFB1A1C" w14:textId="77777777" w:rsidTr="009B434F">
        <w:tc>
          <w:tcPr>
            <w:tcW w:w="9104" w:type="dxa"/>
            <w:shd w:val="clear" w:color="auto" w:fill="D9D9D9"/>
          </w:tcPr>
          <w:p w14:paraId="60E68EE2" w14:textId="77777777" w:rsidR="002A499F" w:rsidRPr="0012157F" w:rsidRDefault="002A499F" w:rsidP="00ED1E79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80470C9" w14:textId="77777777" w:rsidR="002A499F" w:rsidRPr="0012157F" w:rsidRDefault="002A499F" w:rsidP="00ED1E7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A499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A499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A499F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D678C16" w14:textId="77777777" w:rsidR="002A499F" w:rsidRPr="00612283" w:rsidRDefault="002A499F" w:rsidP="00ED1E79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78760340" w14:textId="77777777" w:rsidR="002A499F" w:rsidRPr="00612283" w:rsidRDefault="002A499F" w:rsidP="00ED1E79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267B797" w14:textId="77777777" w:rsidR="002A499F" w:rsidRPr="0012157F" w:rsidRDefault="002A499F" w:rsidP="00ED1E79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F25807C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7CBEE67E" w14:textId="77777777" w:rsidR="00E50194" w:rsidRDefault="002A499F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A499F">
        <w:rPr>
          <w:rFonts w:ascii="Arial" w:hAnsi="Arial" w:cs="Arial"/>
          <w:b/>
          <w:sz w:val="24"/>
          <w:szCs w:val="24"/>
        </w:rPr>
        <w:t>Zakup i dostawa różnych worków na potrzeby Szpitala Wojewódzkiego w Poznaniu</w:t>
      </w:r>
    </w:p>
    <w:p w14:paraId="429D5A9F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A499F" w:rsidRPr="002A499F">
        <w:rPr>
          <w:rFonts w:ascii="Arial" w:hAnsi="Arial" w:cs="Arial"/>
          <w:b/>
          <w:sz w:val="24"/>
          <w:szCs w:val="24"/>
        </w:rPr>
        <w:t>SZW/DZP/103/2023</w:t>
      </w:r>
    </w:p>
    <w:p w14:paraId="29AA608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A499F" w:rsidRPr="002A499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661457A" w14:textId="77777777" w:rsidTr="00650D6C">
        <w:tc>
          <w:tcPr>
            <w:tcW w:w="9104" w:type="dxa"/>
            <w:shd w:val="clear" w:color="auto" w:fill="D9D9D9"/>
          </w:tcPr>
          <w:p w14:paraId="0844E712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CB32C0A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0AD69DB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07C2B188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53216002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26D1002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D0BEA0D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</w:t>
      </w:r>
      <w:r w:rsidR="00E426EB" w:rsidRPr="00E426EB">
        <w:rPr>
          <w:rFonts w:ascii="Arial" w:hAnsi="Arial" w:cs="Arial"/>
          <w:i/>
          <w:sz w:val="20"/>
          <w:szCs w:val="20"/>
        </w:rPr>
        <w:lastRenderedPageBreak/>
        <w:t>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D1EDFF1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4821E0F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549BD37" w14:textId="77777777" w:rsidTr="00CD4DD1">
        <w:tc>
          <w:tcPr>
            <w:tcW w:w="9104" w:type="dxa"/>
            <w:shd w:val="clear" w:color="auto" w:fill="D9D9D9"/>
          </w:tcPr>
          <w:p w14:paraId="2EC7E284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8ECC9F6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0E5488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CBA2E" w14:textId="77777777" w:rsidR="00D2702A" w:rsidRPr="0012157F" w:rsidRDefault="00D2702A" w:rsidP="00ED1E79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F726B" w14:textId="77777777" w:rsidR="00D2702A" w:rsidRPr="0012157F" w:rsidRDefault="00D2702A" w:rsidP="00ED1E7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A499F" w:rsidRPr="0012157F" w14:paraId="6BF60C9E" w14:textId="77777777" w:rsidTr="009B43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BBB08" w14:textId="77777777" w:rsidR="002A499F" w:rsidRPr="0012157F" w:rsidRDefault="002A499F" w:rsidP="00ED1E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499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2FBE5" w14:textId="77777777" w:rsidR="002A499F" w:rsidRPr="0012157F" w:rsidRDefault="002A499F" w:rsidP="00ED1E7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A499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7E65FCD" w14:textId="77777777" w:rsidR="002A499F" w:rsidRPr="0012157F" w:rsidRDefault="002A499F" w:rsidP="00ED1E7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499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2A499F" w:rsidRPr="0012157F" w14:paraId="747A21FC" w14:textId="77777777" w:rsidTr="009B43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EFEBC" w14:textId="77777777" w:rsidR="002A499F" w:rsidRPr="0012157F" w:rsidRDefault="002A499F" w:rsidP="00ED1E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499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F5D85" w14:textId="77777777" w:rsidR="002A499F" w:rsidRPr="0012157F" w:rsidRDefault="002A499F" w:rsidP="00ED1E7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A499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5038E63" w14:textId="77777777" w:rsidR="002A499F" w:rsidRPr="0012157F" w:rsidRDefault="002A499F" w:rsidP="00ED1E7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499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2A499F" w:rsidRPr="0012157F" w14:paraId="7AAB0B7F" w14:textId="77777777" w:rsidTr="009B43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6BF54" w14:textId="77777777" w:rsidR="002A499F" w:rsidRPr="0012157F" w:rsidRDefault="002A499F" w:rsidP="00ED1E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499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6B9E1" w14:textId="77777777" w:rsidR="002A499F" w:rsidRPr="0012157F" w:rsidRDefault="002A499F" w:rsidP="00ED1E7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A499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B65C7B4" w14:textId="77777777" w:rsidR="002A499F" w:rsidRPr="0012157F" w:rsidRDefault="002A499F" w:rsidP="00ED1E7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499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2A499F" w:rsidRPr="0012157F" w14:paraId="12FF67C5" w14:textId="77777777" w:rsidTr="009B43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4EF71" w14:textId="77777777" w:rsidR="002A499F" w:rsidRPr="0012157F" w:rsidRDefault="002A499F" w:rsidP="00ED1E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499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26F87" w14:textId="77777777" w:rsidR="002A499F" w:rsidRPr="0012157F" w:rsidRDefault="002A499F" w:rsidP="00ED1E7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A499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613D980F" w14:textId="77777777" w:rsidR="002A499F" w:rsidRPr="0012157F" w:rsidRDefault="002A499F" w:rsidP="00ED1E7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499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6B3CAEC1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209192D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2179EF4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lastRenderedPageBreak/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F39B4AE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3D56056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6BDDAE03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269A313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9A1DEA8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1E782D5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993213C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C6EDE60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0349DA4" w14:textId="77777777" w:rsidTr="00CD4DD1">
        <w:tc>
          <w:tcPr>
            <w:tcW w:w="9104" w:type="dxa"/>
            <w:shd w:val="clear" w:color="auto" w:fill="D9D9D9"/>
          </w:tcPr>
          <w:p w14:paraId="4455F213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D907524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1D67DD2" w14:textId="77777777" w:rsidTr="00847232">
        <w:tc>
          <w:tcPr>
            <w:tcW w:w="9104" w:type="dxa"/>
            <w:shd w:val="clear" w:color="auto" w:fill="D9D9D9"/>
          </w:tcPr>
          <w:p w14:paraId="59EADABD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CA5B01D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B6225AC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F4C08D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2FC9D70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030B06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6EC034F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747C7C4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7C76A6B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84A57E5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71AE1E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D59428B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45AB05B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2800E" w14:textId="77777777" w:rsidR="008A037F" w:rsidRDefault="008A037F" w:rsidP="0038231F">
      <w:pPr>
        <w:spacing w:after="0" w:line="240" w:lineRule="auto"/>
      </w:pPr>
      <w:r>
        <w:separator/>
      </w:r>
    </w:p>
  </w:endnote>
  <w:endnote w:type="continuationSeparator" w:id="0">
    <w:p w14:paraId="2908AD17" w14:textId="77777777" w:rsidR="008A037F" w:rsidRDefault="008A03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52AC4" w14:textId="77777777" w:rsidR="002A499F" w:rsidRDefault="002A49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DE56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B7956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E1243" w14:textId="77777777" w:rsidR="002A499F" w:rsidRDefault="002A49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FC56C" w14:textId="77777777" w:rsidR="008A037F" w:rsidRDefault="008A037F" w:rsidP="0038231F">
      <w:pPr>
        <w:spacing w:after="0" w:line="240" w:lineRule="auto"/>
      </w:pPr>
      <w:r>
        <w:separator/>
      </w:r>
    </w:p>
  </w:footnote>
  <w:footnote w:type="continuationSeparator" w:id="0">
    <w:p w14:paraId="15FB14C3" w14:textId="77777777" w:rsidR="008A037F" w:rsidRDefault="008A037F" w:rsidP="0038231F">
      <w:pPr>
        <w:spacing w:after="0" w:line="240" w:lineRule="auto"/>
      </w:pPr>
      <w:r>
        <w:continuationSeparator/>
      </w:r>
    </w:p>
  </w:footnote>
  <w:footnote w:id="1">
    <w:p w14:paraId="68EAA6A5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D07ED5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428336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5492E1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E5D59" w14:textId="77777777" w:rsidR="002A499F" w:rsidRDefault="002A49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87B0D" w14:textId="77777777" w:rsidR="002A499F" w:rsidRDefault="002A49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ADDCE" w14:textId="77777777" w:rsidR="002A499F" w:rsidRDefault="002A49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9340813">
    <w:abstractNumId w:val="11"/>
  </w:num>
  <w:num w:numId="2" w16cid:durableId="107821805">
    <w:abstractNumId w:val="0"/>
  </w:num>
  <w:num w:numId="3" w16cid:durableId="1608344545">
    <w:abstractNumId w:val="10"/>
  </w:num>
  <w:num w:numId="4" w16cid:durableId="2062098601">
    <w:abstractNumId w:val="13"/>
  </w:num>
  <w:num w:numId="5" w16cid:durableId="444425086">
    <w:abstractNumId w:val="12"/>
  </w:num>
  <w:num w:numId="6" w16cid:durableId="537813492">
    <w:abstractNumId w:val="9"/>
  </w:num>
  <w:num w:numId="7" w16cid:durableId="443116525">
    <w:abstractNumId w:val="1"/>
  </w:num>
  <w:num w:numId="8" w16cid:durableId="665135138">
    <w:abstractNumId w:val="6"/>
  </w:num>
  <w:num w:numId="9" w16cid:durableId="1517117829">
    <w:abstractNumId w:val="4"/>
  </w:num>
  <w:num w:numId="10" w16cid:durableId="2019959093">
    <w:abstractNumId w:val="7"/>
  </w:num>
  <w:num w:numId="11" w16cid:durableId="491139883">
    <w:abstractNumId w:val="5"/>
  </w:num>
  <w:num w:numId="12" w16cid:durableId="1153066792">
    <w:abstractNumId w:val="8"/>
  </w:num>
  <w:num w:numId="13" w16cid:durableId="1055081370">
    <w:abstractNumId w:val="3"/>
  </w:num>
  <w:num w:numId="14" w16cid:durableId="9392156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37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99F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037F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1E79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EB1AC2"/>
  <w15:docId w15:val="{79F8E594-B0A2-40CC-B335-92EBF1CCA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727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Zbigniew Spiralski</cp:lastModifiedBy>
  <cp:revision>2</cp:revision>
  <cp:lastPrinted>2016-07-26T10:32:00Z</cp:lastPrinted>
  <dcterms:created xsi:type="dcterms:W3CDTF">2023-09-14T06:59:00Z</dcterms:created>
  <dcterms:modified xsi:type="dcterms:W3CDTF">2023-09-14T06:59:00Z</dcterms:modified>
</cp:coreProperties>
</file>