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5E2BDD" w14:textId="77777777" w:rsidR="009432A1" w:rsidRPr="008C1AC2" w:rsidRDefault="00333278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8C1AC2">
        <w:rPr>
          <w:rFonts w:ascii="Arial Narrow" w:hAnsi="Arial Narrow" w:cs="Arial"/>
          <w:sz w:val="22"/>
          <w:szCs w:val="22"/>
        </w:rPr>
        <w:t>Bydgoszcz</w:t>
      </w:r>
      <w:r w:rsidR="009432A1" w:rsidRPr="008C1AC2">
        <w:rPr>
          <w:rFonts w:ascii="Arial Narrow" w:hAnsi="Arial Narrow" w:cs="Arial"/>
          <w:sz w:val="22"/>
          <w:szCs w:val="22"/>
        </w:rPr>
        <w:t xml:space="preserve"> dnia: </w:t>
      </w:r>
      <w:r w:rsidRPr="008C1AC2">
        <w:rPr>
          <w:rFonts w:ascii="Arial Narrow" w:hAnsi="Arial Narrow" w:cs="Arial"/>
          <w:sz w:val="22"/>
          <w:szCs w:val="22"/>
        </w:rPr>
        <w:t>2024-09-24</w:t>
      </w:r>
    </w:p>
    <w:p w14:paraId="61C57DA6" w14:textId="77777777" w:rsidR="009432A1" w:rsidRPr="008C1AC2" w:rsidRDefault="00333278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C1AC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0722444" w14:textId="77777777" w:rsidR="009432A1" w:rsidRPr="008C1AC2" w:rsidRDefault="00333278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C1AC2">
        <w:rPr>
          <w:rFonts w:ascii="Arial Narrow" w:hAnsi="Arial Narrow" w:cs="Arial"/>
          <w:sz w:val="22"/>
          <w:szCs w:val="22"/>
        </w:rPr>
        <w:t>Powstańców Warszawy</w:t>
      </w:r>
      <w:r w:rsidR="009432A1" w:rsidRPr="008C1AC2">
        <w:rPr>
          <w:rFonts w:ascii="Arial Narrow" w:hAnsi="Arial Narrow" w:cs="Arial"/>
          <w:sz w:val="22"/>
          <w:szCs w:val="22"/>
        </w:rPr>
        <w:t xml:space="preserve"> </w:t>
      </w:r>
      <w:r w:rsidRPr="008C1AC2">
        <w:rPr>
          <w:rFonts w:ascii="Arial Narrow" w:hAnsi="Arial Narrow" w:cs="Arial"/>
          <w:sz w:val="22"/>
          <w:szCs w:val="22"/>
        </w:rPr>
        <w:t>5</w:t>
      </w:r>
    </w:p>
    <w:p w14:paraId="65E6322C" w14:textId="77777777" w:rsidR="009432A1" w:rsidRPr="008C1AC2" w:rsidRDefault="00333278" w:rsidP="009432A1">
      <w:pPr>
        <w:rPr>
          <w:rFonts w:ascii="Arial Narrow" w:hAnsi="Arial Narrow" w:cs="Arial"/>
          <w:sz w:val="22"/>
          <w:szCs w:val="22"/>
        </w:rPr>
      </w:pPr>
      <w:r w:rsidRPr="008C1AC2">
        <w:rPr>
          <w:rFonts w:ascii="Arial Narrow" w:hAnsi="Arial Narrow" w:cs="Arial"/>
          <w:sz w:val="22"/>
          <w:szCs w:val="22"/>
        </w:rPr>
        <w:t>85-681</w:t>
      </w:r>
      <w:r w:rsidR="009432A1" w:rsidRPr="008C1AC2">
        <w:rPr>
          <w:rFonts w:ascii="Arial Narrow" w:hAnsi="Arial Narrow" w:cs="Arial"/>
          <w:sz w:val="22"/>
          <w:szCs w:val="22"/>
        </w:rPr>
        <w:t xml:space="preserve"> </w:t>
      </w:r>
      <w:r w:rsidRPr="008C1AC2">
        <w:rPr>
          <w:rFonts w:ascii="Arial Narrow" w:hAnsi="Arial Narrow" w:cs="Arial"/>
          <w:sz w:val="22"/>
          <w:szCs w:val="22"/>
        </w:rPr>
        <w:t>Bydgoszcz</w:t>
      </w:r>
    </w:p>
    <w:p w14:paraId="4B1FAA5C" w14:textId="77777777" w:rsidR="009432A1" w:rsidRPr="008C1AC2" w:rsidRDefault="009432A1" w:rsidP="009432A1">
      <w:pPr>
        <w:jc w:val="both"/>
        <w:rPr>
          <w:rFonts w:ascii="Arial Narrow" w:hAnsi="Arial Narrow" w:cs="Arial"/>
          <w:bCs/>
          <w:sz w:val="16"/>
          <w:szCs w:val="16"/>
        </w:rPr>
      </w:pPr>
      <w:r w:rsidRPr="008C1AC2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8D7663D" w14:textId="77777777" w:rsidR="009432A1" w:rsidRDefault="009432A1" w:rsidP="009432A1">
      <w:pPr>
        <w:spacing w:after="600"/>
        <w:jc w:val="both"/>
        <w:rPr>
          <w:rFonts w:ascii="Arial Narrow" w:hAnsi="Arial Narrow" w:cs="Arial"/>
          <w:bCs/>
          <w:sz w:val="16"/>
          <w:szCs w:val="16"/>
        </w:rPr>
      </w:pPr>
      <w:r w:rsidRPr="008C1AC2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66DE166A" w14:textId="77777777" w:rsidR="008C1AC2" w:rsidRPr="008C1AC2" w:rsidRDefault="008C1AC2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8C1AC2" w14:paraId="5E97A08B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79EB55" w14:textId="77777777" w:rsidR="009432A1" w:rsidRPr="008C1AC2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8C1AC2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5245E60F" w14:textId="77777777" w:rsidR="009432A1" w:rsidRPr="008C1AC2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8C1AC2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79F6DF31" w14:textId="77777777" w:rsidR="00A80738" w:rsidRPr="008C1AC2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8C1AC2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0EDD4DD2" w14:textId="77777777" w:rsidR="009432A1" w:rsidRPr="008C1AC2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C1AC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C1AC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C1AC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8C1AC2" w14:paraId="473B10D3" w14:textId="77777777" w:rsidTr="00A652DF">
        <w:tc>
          <w:tcPr>
            <w:tcW w:w="2269" w:type="dxa"/>
            <w:shd w:val="clear" w:color="auto" w:fill="auto"/>
          </w:tcPr>
          <w:p w14:paraId="5AFF1DDF" w14:textId="77777777" w:rsidR="009432A1" w:rsidRPr="008C1AC2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1AC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829D0C7" w14:textId="77777777" w:rsidR="009432A1" w:rsidRPr="008C1AC2" w:rsidRDefault="0033327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C1AC2">
              <w:rPr>
                <w:rFonts w:ascii="Arial Narrow" w:hAnsi="Arial Narrow" w:cs="Arial"/>
                <w:b/>
                <w:sz w:val="22"/>
                <w:szCs w:val="22"/>
              </w:rPr>
              <w:t xml:space="preserve">Dostawa myjni dezynfektora przelotowego - 2 </w:t>
            </w:r>
            <w:proofErr w:type="spellStart"/>
            <w:r w:rsidRPr="008C1AC2">
              <w:rPr>
                <w:rFonts w:ascii="Arial Narrow" w:hAnsi="Arial Narrow" w:cs="Arial"/>
                <w:b/>
                <w:sz w:val="22"/>
                <w:szCs w:val="22"/>
              </w:rPr>
              <w:t>kpl</w:t>
            </w:r>
            <w:proofErr w:type="spellEnd"/>
            <w:r w:rsidR="009432A1" w:rsidRPr="008C1AC2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333278" w:rsidRPr="008C1AC2" w14:paraId="3708E311" w14:textId="77777777" w:rsidTr="00872A13">
        <w:tc>
          <w:tcPr>
            <w:tcW w:w="2269" w:type="dxa"/>
            <w:shd w:val="clear" w:color="auto" w:fill="auto"/>
          </w:tcPr>
          <w:p w14:paraId="400140C6" w14:textId="77777777" w:rsidR="00333278" w:rsidRPr="008C1AC2" w:rsidRDefault="00333278" w:rsidP="00872A1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C1AC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B1EC8C5" w14:textId="77777777" w:rsidR="00333278" w:rsidRPr="008C1AC2" w:rsidRDefault="00333278" w:rsidP="00872A1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C1AC2">
              <w:rPr>
                <w:rFonts w:ascii="Arial Narrow" w:hAnsi="Arial Narrow" w:cs="Arial"/>
                <w:b/>
                <w:sz w:val="22"/>
                <w:szCs w:val="22"/>
              </w:rPr>
              <w:t>117/2024</w:t>
            </w:r>
          </w:p>
        </w:tc>
      </w:tr>
    </w:tbl>
    <w:p w14:paraId="5994888F" w14:textId="52861212" w:rsidR="0069085C" w:rsidRPr="008C1AC2" w:rsidRDefault="00A80738" w:rsidP="008C1AC2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8C1AC2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8C1AC2">
        <w:rPr>
          <w:rFonts w:ascii="Arial Narrow" w:hAnsi="Arial Narrow" w:cs="Arial"/>
          <w:sz w:val="22"/>
          <w:szCs w:val="22"/>
        </w:rPr>
        <w:t>22</w:t>
      </w:r>
      <w:r w:rsidR="0043158A" w:rsidRPr="008C1AC2">
        <w:rPr>
          <w:rFonts w:ascii="Arial Narrow" w:hAnsi="Arial Narrow" w:cs="Arial"/>
          <w:sz w:val="22"/>
          <w:szCs w:val="22"/>
        </w:rPr>
        <w:t>2</w:t>
      </w:r>
      <w:r w:rsidRPr="008C1AC2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8C1AC2">
        <w:rPr>
          <w:rFonts w:ascii="Arial Narrow" w:hAnsi="Arial Narrow" w:cs="Arial"/>
          <w:sz w:val="22"/>
          <w:szCs w:val="22"/>
        </w:rPr>
        <w:t>4</w:t>
      </w:r>
      <w:r w:rsidRPr="008C1AC2">
        <w:rPr>
          <w:rFonts w:ascii="Arial Narrow" w:hAnsi="Arial Narrow" w:cs="Arial"/>
          <w:sz w:val="22"/>
          <w:szCs w:val="22"/>
        </w:rPr>
        <w:t xml:space="preserve"> </w:t>
      </w:r>
      <w:r w:rsidR="00890B92" w:rsidRPr="008C1AC2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8C1AC2">
        <w:rPr>
          <w:rFonts w:ascii="Arial Narrow" w:hAnsi="Arial Narrow" w:cs="Arial"/>
          <w:sz w:val="22"/>
          <w:szCs w:val="22"/>
        </w:rPr>
        <w:t xml:space="preserve"> </w:t>
      </w:r>
      <w:r w:rsidR="00333278" w:rsidRPr="008C1AC2">
        <w:rPr>
          <w:rFonts w:ascii="Arial Narrow" w:hAnsi="Arial Narrow" w:cs="Arial"/>
          <w:sz w:val="22"/>
          <w:szCs w:val="22"/>
        </w:rPr>
        <w:t>(</w:t>
      </w:r>
      <w:proofErr w:type="spellStart"/>
      <w:r w:rsidR="00333278" w:rsidRPr="008C1AC2">
        <w:rPr>
          <w:rFonts w:ascii="Arial Narrow" w:hAnsi="Arial Narrow" w:cs="Arial"/>
          <w:sz w:val="22"/>
          <w:szCs w:val="22"/>
        </w:rPr>
        <w:t>t.j</w:t>
      </w:r>
      <w:proofErr w:type="spellEnd"/>
      <w:r w:rsidR="00333278" w:rsidRPr="008C1AC2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8C1AC2">
        <w:rPr>
          <w:rFonts w:ascii="Arial Narrow" w:hAnsi="Arial Narrow" w:cs="Arial"/>
          <w:sz w:val="22"/>
          <w:szCs w:val="22"/>
        </w:rPr>
        <w:t xml:space="preserve"> </w:t>
      </w:r>
      <w:r w:rsidR="00890B92" w:rsidRPr="008C1AC2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8C1AC2">
        <w:rPr>
          <w:rFonts w:ascii="Arial Narrow" w:hAnsi="Arial Narrow" w:cs="Arial"/>
          <w:sz w:val="22"/>
          <w:szCs w:val="22"/>
        </w:rPr>
        <w:t xml:space="preserve"> </w:t>
      </w:r>
      <w:r w:rsidR="00333278" w:rsidRPr="008C1AC2">
        <w:rPr>
          <w:rFonts w:ascii="Arial Narrow" w:hAnsi="Arial Narrow" w:cs="Arial"/>
          <w:b/>
          <w:sz w:val="22"/>
          <w:szCs w:val="22"/>
        </w:rPr>
        <w:t>912 053.52</w:t>
      </w:r>
      <w:r w:rsidR="00890B92" w:rsidRPr="008C1AC2">
        <w:rPr>
          <w:rFonts w:ascii="Arial Narrow" w:hAnsi="Arial Narrow" w:cs="Arial"/>
          <w:sz w:val="22"/>
          <w:szCs w:val="22"/>
        </w:rPr>
        <w:t xml:space="preserve"> zł brutto.</w:t>
      </w:r>
    </w:p>
    <w:p w14:paraId="3247AE4A" w14:textId="77777777" w:rsidR="00890B92" w:rsidRPr="008C1AC2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02F62CA5" w14:textId="77777777" w:rsidR="00890B92" w:rsidRPr="008C1AC2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391B6EAA" w14:textId="77777777" w:rsidR="00890B92" w:rsidRPr="008C1AC2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6C71367D" w14:textId="763DA5D6" w:rsidR="00A80738" w:rsidRPr="008C1AC2" w:rsidRDefault="008C1AC2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C1AC2">
        <w:rPr>
          <w:rFonts w:ascii="Arial Narrow" w:hAnsi="Arial Narrow" w:cs="Arial"/>
          <w:i/>
          <w:sz w:val="22"/>
          <w:szCs w:val="22"/>
        </w:rPr>
        <w:t>ZAMAWIAJĄCY</w:t>
      </w:r>
    </w:p>
    <w:p w14:paraId="4E445C3C" w14:textId="7979B2DA" w:rsidR="00C236D3" w:rsidRDefault="00333278" w:rsidP="00173B20">
      <w:pPr>
        <w:jc w:val="right"/>
        <w:rPr>
          <w:rFonts w:ascii="Arial Narrow" w:hAnsi="Arial Narrow" w:cs="Arial"/>
          <w:sz w:val="22"/>
          <w:szCs w:val="22"/>
        </w:rPr>
      </w:pPr>
      <w:r w:rsidRPr="008C1AC2">
        <w:rPr>
          <w:rFonts w:ascii="Arial Narrow" w:hAnsi="Arial Narrow" w:cs="Arial"/>
          <w:sz w:val="22"/>
          <w:szCs w:val="22"/>
        </w:rPr>
        <w:t xml:space="preserve">  </w:t>
      </w:r>
    </w:p>
    <w:p w14:paraId="457AE7BC" w14:textId="77777777" w:rsidR="008C1AC2" w:rsidRDefault="008C1AC2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2BC6F102" w14:textId="77777777" w:rsidR="008C1AC2" w:rsidRDefault="008C1AC2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700F7A75" w14:textId="77777777" w:rsidR="008C1AC2" w:rsidRDefault="008C1AC2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6C0FCA6D" w14:textId="77777777" w:rsidR="008C1AC2" w:rsidRDefault="008C1AC2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063B2253" w14:textId="77777777" w:rsidR="008C1AC2" w:rsidRDefault="008C1AC2" w:rsidP="00173B20">
      <w:pPr>
        <w:jc w:val="right"/>
        <w:rPr>
          <w:rFonts w:ascii="Arial Narrow" w:hAnsi="Arial Narrow" w:cs="Arial"/>
          <w:sz w:val="22"/>
          <w:szCs w:val="22"/>
        </w:rPr>
      </w:pPr>
    </w:p>
    <w:p w14:paraId="21AB5D68" w14:textId="77777777" w:rsidR="008C1AC2" w:rsidRDefault="008C1AC2" w:rsidP="008C1A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0" w:name="_Hlk155848857"/>
    </w:p>
    <w:p w14:paraId="71B17581" w14:textId="77777777" w:rsidR="008C1AC2" w:rsidRDefault="008C1AC2" w:rsidP="008C1A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3D1CB21" w14:textId="77777777" w:rsidR="008C1AC2" w:rsidRDefault="008C1AC2" w:rsidP="008C1A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BE6DDFE" w14:textId="77777777" w:rsidR="008C1AC2" w:rsidRDefault="008C1AC2" w:rsidP="008C1A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FA9741B" w14:textId="77777777" w:rsidR="008C1AC2" w:rsidRDefault="008C1AC2" w:rsidP="008C1A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6024AF3" w14:textId="77777777" w:rsidR="008C1AC2" w:rsidRDefault="008C1AC2" w:rsidP="008C1A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A7A55B5" w14:textId="77777777" w:rsidR="008C1AC2" w:rsidRDefault="008C1AC2" w:rsidP="008C1A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33354B4" w14:textId="1102260C" w:rsidR="008C1AC2" w:rsidRPr="00681E50" w:rsidRDefault="008C1AC2" w:rsidP="008C1A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proofErr w:type="gramStart"/>
      <w:r>
        <w:rPr>
          <w:rFonts w:ascii="Arial Narrow" w:hAnsi="Arial Narrow"/>
          <w:i/>
          <w:iCs/>
          <w:sz w:val="18"/>
          <w:szCs w:val="20"/>
        </w:rPr>
        <w:t xml:space="preserve">1 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ark.</w:t>
      </w:r>
      <w:proofErr w:type="gramEnd"/>
    </w:p>
    <w:p w14:paraId="13456DA3" w14:textId="49AEDE70" w:rsidR="008C1AC2" w:rsidRPr="00681E50" w:rsidRDefault="008C1AC2" w:rsidP="008C1A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SZPubl.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r w:rsidRPr="00681E50">
        <w:rPr>
          <w:rFonts w:ascii="Arial Narrow" w:hAnsi="Arial Narrow"/>
          <w:i/>
          <w:iCs/>
          <w:sz w:val="18"/>
          <w:szCs w:val="18"/>
        </w:rPr>
        <w:t>SZPubl. T2612 B</w:t>
      </w:r>
      <w:r w:rsidR="00BD2CF1">
        <w:rPr>
          <w:rFonts w:ascii="Arial Narrow" w:hAnsi="Arial Narrow"/>
          <w:i/>
          <w:iCs/>
          <w:sz w:val="18"/>
          <w:szCs w:val="18"/>
        </w:rPr>
        <w:t>10</w:t>
      </w:r>
    </w:p>
    <w:p w14:paraId="698BBD96" w14:textId="77777777" w:rsidR="008C1AC2" w:rsidRPr="00681E50" w:rsidRDefault="008C1AC2" w:rsidP="008C1AC2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6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14:paraId="1851030D" w14:textId="781C5B71" w:rsidR="008C1AC2" w:rsidRPr="008C1AC2" w:rsidRDefault="008C1AC2" w:rsidP="008C1AC2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 xml:space="preserve">: </w:t>
      </w:r>
      <w:bookmarkEnd w:id="0"/>
      <w:r>
        <w:rPr>
          <w:rFonts w:ascii="Arial Narrow" w:hAnsi="Arial Narrow"/>
          <w:i/>
          <w:iCs/>
          <w:sz w:val="18"/>
        </w:rPr>
        <w:t>24.09.2024 r.</w:t>
      </w:r>
    </w:p>
    <w:sectPr w:rsidR="008C1AC2" w:rsidRPr="008C1AC2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B0D765" w14:textId="77777777" w:rsidR="00166090" w:rsidRDefault="00166090">
      <w:r>
        <w:separator/>
      </w:r>
    </w:p>
  </w:endnote>
  <w:endnote w:type="continuationSeparator" w:id="0">
    <w:p w14:paraId="24ABA719" w14:textId="77777777" w:rsidR="00166090" w:rsidRDefault="00166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48DB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2CD16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550207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F3BA195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D7229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57963C" w14:textId="77777777" w:rsidR="009F189D" w:rsidRDefault="009F189D">
    <w:pPr>
      <w:pStyle w:val="Stopka"/>
      <w:tabs>
        <w:tab w:val="clear" w:pos="4536"/>
      </w:tabs>
      <w:jc w:val="center"/>
    </w:pPr>
  </w:p>
  <w:p w14:paraId="572B544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8323CB" w14:textId="77777777" w:rsidR="00166090" w:rsidRDefault="00166090">
      <w:r>
        <w:separator/>
      </w:r>
    </w:p>
  </w:footnote>
  <w:footnote w:type="continuationSeparator" w:id="0">
    <w:p w14:paraId="680B5CEE" w14:textId="77777777" w:rsidR="00166090" w:rsidRDefault="001660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BD842" w14:textId="77777777" w:rsidR="00333278" w:rsidRDefault="003332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ADB33C" w14:textId="77777777" w:rsidR="00333278" w:rsidRDefault="003332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927211" w14:textId="77777777" w:rsidR="00333278" w:rsidRDefault="003332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6090"/>
    <w:rsid w:val="00007727"/>
    <w:rsid w:val="00017720"/>
    <w:rsid w:val="00035488"/>
    <w:rsid w:val="000D7F25"/>
    <w:rsid w:val="000E00E5"/>
    <w:rsid w:val="00166090"/>
    <w:rsid w:val="00173B20"/>
    <w:rsid w:val="001C69FF"/>
    <w:rsid w:val="0023318D"/>
    <w:rsid w:val="00333278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92C2E"/>
    <w:rsid w:val="008C1AC2"/>
    <w:rsid w:val="009432A1"/>
    <w:rsid w:val="009D19BD"/>
    <w:rsid w:val="009F189D"/>
    <w:rsid w:val="00A652DF"/>
    <w:rsid w:val="00A80738"/>
    <w:rsid w:val="00B426D2"/>
    <w:rsid w:val="00BD2CF1"/>
    <w:rsid w:val="00C236D3"/>
    <w:rsid w:val="00C659E2"/>
    <w:rsid w:val="00CB0802"/>
    <w:rsid w:val="00D7128F"/>
    <w:rsid w:val="00EA3476"/>
    <w:rsid w:val="00F95C33"/>
    <w:rsid w:val="00FC0BA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F73C97"/>
  <w15:chartTrackingRefBased/>
  <w15:docId w15:val="{2D39D340-8002-465D-9B69-D8BB510A7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C1AC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C1AC2"/>
    <w:rPr>
      <w:b/>
      <w:bCs/>
    </w:rPr>
  </w:style>
  <w:style w:type="character" w:styleId="Hipercze">
    <w:name w:val="Hyperlink"/>
    <w:uiPriority w:val="99"/>
    <w:unhideWhenUsed/>
    <w:rsid w:val="008C1A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2024-09-24T06:02:00Z</cp:lastPrinted>
  <dcterms:created xsi:type="dcterms:W3CDTF">2024-09-24T04:48:00Z</dcterms:created>
  <dcterms:modified xsi:type="dcterms:W3CDTF">2024-09-24T06:02:00Z</dcterms:modified>
</cp:coreProperties>
</file>